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B1E90" w14:textId="471E6F8E" w:rsidR="00A97EF6" w:rsidRPr="00AB52DC" w:rsidRDefault="00A97EF6" w:rsidP="00A97EF6">
      <w:pPr>
        <w:pStyle w:val="Heading1"/>
      </w:pPr>
      <w:r w:rsidRPr="00AB52DC">
        <w:t xml:space="preserve">Bookbug Session: </w:t>
      </w:r>
      <w:r w:rsidR="006B4540">
        <w:t>Festive</w:t>
      </w:r>
    </w:p>
    <w:p w14:paraId="2D307186" w14:textId="1F329460" w:rsidR="0099246E" w:rsidRDefault="00A9630F" w:rsidP="0099246E">
      <w:r>
        <w:t xml:space="preserve">Add some festive sparkle to your Bookbug </w:t>
      </w:r>
      <w:r w:rsidR="00B97A7B">
        <w:t>S</w:t>
      </w:r>
      <w:r>
        <w:t>ession with our Christmas</w:t>
      </w:r>
      <w:r w:rsidR="00B97A7B">
        <w:t>-</w:t>
      </w:r>
      <w:r>
        <w:t xml:space="preserve">themed Bookbug </w:t>
      </w:r>
      <w:r w:rsidR="00B97A7B">
        <w:t>S</w:t>
      </w:r>
      <w:r>
        <w:t xml:space="preserve">ession plan.  </w:t>
      </w:r>
    </w:p>
    <w:p w14:paraId="367FFB38" w14:textId="77777777" w:rsidR="0071109B" w:rsidRDefault="0071109B" w:rsidP="0099246E"/>
    <w:p w14:paraId="66D56F81" w14:textId="77777777" w:rsidR="003C388C" w:rsidRDefault="00860635" w:rsidP="004A1107">
      <w:pPr>
        <w:pStyle w:val="Heading2"/>
        <w:numPr>
          <w:ilvl w:val="0"/>
          <w:numId w:val="2"/>
        </w:numPr>
      </w:pPr>
      <w:r>
        <w:t>Introduction song</w:t>
      </w:r>
      <w:r w:rsidR="00A97EF6">
        <w:t xml:space="preserve"> </w:t>
      </w:r>
    </w:p>
    <w:p w14:paraId="252391BD" w14:textId="77777777" w:rsidR="004A1107" w:rsidRPr="004A1107" w:rsidRDefault="00000000" w:rsidP="004A1107">
      <w:pPr>
        <w:pStyle w:val="Heading3"/>
      </w:pPr>
      <w:hyperlink r:id="rId11" w:history="1">
        <w:r w:rsidR="004E1DFA">
          <w:rPr>
            <w:rStyle w:val="Hyperlink"/>
          </w:rPr>
          <w:t>T</w:t>
        </w:r>
        <w:r w:rsidR="004A1107" w:rsidRPr="004A1107">
          <w:rPr>
            <w:rStyle w:val="Hyperlink"/>
          </w:rPr>
          <w:t>he Hello Song</w:t>
        </w:r>
      </w:hyperlink>
    </w:p>
    <w:p w14:paraId="609ACC63" w14:textId="77777777" w:rsidR="00860635" w:rsidRDefault="00860635" w:rsidP="003E7BC4">
      <w:pPr>
        <w:pStyle w:val="Heading4"/>
        <w:ind w:firstLine="360"/>
      </w:pPr>
      <w:r>
        <w:t>Benefits</w:t>
      </w:r>
    </w:p>
    <w:p w14:paraId="2D9FCBCE" w14:textId="5C6BF384" w:rsidR="00A97EF6" w:rsidRDefault="007C7E5F" w:rsidP="003E7BC4">
      <w:pPr>
        <w:ind w:firstLine="360"/>
      </w:pPr>
      <w:r>
        <w:t>Familiar start –</w:t>
      </w:r>
      <w:r w:rsidR="00A97EF6" w:rsidRPr="00A97EF6">
        <w:t xml:space="preserve"> lets everyone know a Bookbug </w:t>
      </w:r>
      <w:r w:rsidR="00B97A7B">
        <w:t>S</w:t>
      </w:r>
      <w:r w:rsidR="00A97EF6" w:rsidRPr="00A97EF6">
        <w:t>ession has started.</w:t>
      </w:r>
    </w:p>
    <w:p w14:paraId="665A6F81" w14:textId="77777777" w:rsidR="00860635" w:rsidRDefault="00860635" w:rsidP="003E7BC4">
      <w:pPr>
        <w:pStyle w:val="Heading4"/>
        <w:ind w:firstLine="360"/>
      </w:pPr>
      <w:r>
        <w:t>Tips</w:t>
      </w:r>
    </w:p>
    <w:p w14:paraId="3674A79E" w14:textId="4E4738F9" w:rsidR="00A97EF6" w:rsidRPr="0071109B" w:rsidRDefault="00A97EF6" w:rsidP="003E7BC4">
      <w:pPr>
        <w:ind w:left="360"/>
        <w:rPr>
          <w:rFonts w:cs="Arial"/>
          <w:szCs w:val="24"/>
        </w:rPr>
      </w:pPr>
      <w:r w:rsidRPr="0071109B">
        <w:rPr>
          <w:rFonts w:cs="Arial"/>
          <w:szCs w:val="24"/>
        </w:rPr>
        <w:t>Smile and use names if you know them.</w:t>
      </w:r>
      <w:r w:rsidR="00BE52F2">
        <w:rPr>
          <w:rFonts w:cs="Arial"/>
          <w:szCs w:val="24"/>
        </w:rPr>
        <w:t xml:space="preserve"> </w:t>
      </w:r>
      <w:r w:rsidR="00BE52F2" w:rsidRPr="00BE52F2">
        <w:t>Clap or tap along to the beat and use signs if you know them.</w:t>
      </w:r>
      <w:r w:rsidR="00007DFB">
        <w:t xml:space="preserve"> </w:t>
      </w:r>
    </w:p>
    <w:p w14:paraId="344F26A0" w14:textId="77777777" w:rsidR="00A97EF6" w:rsidRDefault="00A97EF6" w:rsidP="00A97EF6">
      <w:pPr>
        <w:rPr>
          <w:rFonts w:cs="Arial"/>
          <w:szCs w:val="24"/>
        </w:rPr>
      </w:pPr>
    </w:p>
    <w:p w14:paraId="5B8993E0" w14:textId="2DE2CCB0" w:rsidR="00A97EF6" w:rsidRDefault="00650F0C" w:rsidP="004A1107">
      <w:pPr>
        <w:pStyle w:val="Heading2"/>
        <w:numPr>
          <w:ilvl w:val="0"/>
          <w:numId w:val="2"/>
        </w:numPr>
      </w:pPr>
      <w:r>
        <w:t xml:space="preserve">Action </w:t>
      </w:r>
      <w:r w:rsidR="000C7148">
        <w:t>s</w:t>
      </w:r>
      <w:r w:rsidR="00D14436">
        <w:t>ong</w:t>
      </w:r>
    </w:p>
    <w:p w14:paraId="508625D7" w14:textId="33AB770D" w:rsidR="00D14436" w:rsidRDefault="00000000" w:rsidP="0002551F">
      <w:pPr>
        <w:pStyle w:val="Heading3"/>
        <w:ind w:left="360" w:firstLine="0"/>
        <w:rPr>
          <w:rStyle w:val="Hyperlink"/>
        </w:rPr>
      </w:pPr>
      <w:hyperlink r:id="rId12" w:history="1">
        <w:r w:rsidR="00D14436">
          <w:rPr>
            <w:rStyle w:val="Hyperlink"/>
          </w:rPr>
          <w:t>Here</w:t>
        </w:r>
      </w:hyperlink>
      <w:r w:rsidR="00D14436">
        <w:rPr>
          <w:rStyle w:val="Hyperlink"/>
        </w:rPr>
        <w:t xml:space="preserve"> We Go Round the Christmas Tree (to the tune of </w:t>
      </w:r>
      <w:r w:rsidR="0002551F">
        <w:rPr>
          <w:rStyle w:val="Hyperlink"/>
        </w:rPr>
        <w:t>‘H</w:t>
      </w:r>
      <w:r w:rsidR="00D14436">
        <w:rPr>
          <w:rStyle w:val="Hyperlink"/>
        </w:rPr>
        <w:t xml:space="preserve">ere </w:t>
      </w:r>
      <w:r w:rsidR="0002551F">
        <w:rPr>
          <w:rStyle w:val="Hyperlink"/>
        </w:rPr>
        <w:t>W</w:t>
      </w:r>
      <w:r w:rsidR="00D14436">
        <w:rPr>
          <w:rStyle w:val="Hyperlink"/>
        </w:rPr>
        <w:t xml:space="preserve">e </w:t>
      </w:r>
      <w:r w:rsidR="0002551F">
        <w:rPr>
          <w:rStyle w:val="Hyperlink"/>
        </w:rPr>
        <w:t>G</w:t>
      </w:r>
      <w:r w:rsidR="00D14436">
        <w:rPr>
          <w:rStyle w:val="Hyperlink"/>
        </w:rPr>
        <w:t xml:space="preserve">o </w:t>
      </w:r>
      <w:r w:rsidR="0002551F">
        <w:rPr>
          <w:rStyle w:val="Hyperlink"/>
        </w:rPr>
        <w:t>R</w:t>
      </w:r>
      <w:r w:rsidR="00D14436">
        <w:rPr>
          <w:rStyle w:val="Hyperlink"/>
        </w:rPr>
        <w:t xml:space="preserve">ound the </w:t>
      </w:r>
      <w:r w:rsidR="0002551F">
        <w:rPr>
          <w:rStyle w:val="Hyperlink"/>
        </w:rPr>
        <w:t>M</w:t>
      </w:r>
      <w:r w:rsidR="00D14436">
        <w:rPr>
          <w:rStyle w:val="Hyperlink"/>
        </w:rPr>
        <w:t xml:space="preserve">ulberry </w:t>
      </w:r>
      <w:r w:rsidR="0002551F">
        <w:rPr>
          <w:rStyle w:val="Hyperlink"/>
        </w:rPr>
        <w:t>B</w:t>
      </w:r>
      <w:r w:rsidR="00D14436">
        <w:rPr>
          <w:rStyle w:val="Hyperlink"/>
        </w:rPr>
        <w:t>ush</w:t>
      </w:r>
      <w:r w:rsidR="0064616A">
        <w:rPr>
          <w:rStyle w:val="Hyperlink"/>
        </w:rPr>
        <w:t>’</w:t>
      </w:r>
      <w:r w:rsidR="00D14436">
        <w:rPr>
          <w:rStyle w:val="Hyperlink"/>
        </w:rPr>
        <w:t>)</w:t>
      </w:r>
    </w:p>
    <w:p w14:paraId="540308E9" w14:textId="77777777" w:rsidR="00EA7A9D" w:rsidRPr="00EA7A9D" w:rsidRDefault="00EA7A9D" w:rsidP="00EA7A9D"/>
    <w:p w14:paraId="617C3F6B" w14:textId="593FB3C8" w:rsidR="00D14436" w:rsidRPr="00BD3272" w:rsidRDefault="00D14436" w:rsidP="003E7BC4">
      <w:pPr>
        <w:ind w:left="360"/>
        <w:rPr>
          <w:i/>
        </w:rPr>
      </w:pPr>
      <w:r w:rsidRPr="00BD3272">
        <w:rPr>
          <w:i/>
        </w:rPr>
        <w:t>Here we go round the Christmas tree, Christmas tree, Christmas tree</w:t>
      </w:r>
    </w:p>
    <w:p w14:paraId="7BE0F0F2" w14:textId="47E6A556" w:rsidR="00D14436" w:rsidRPr="00BD3272" w:rsidRDefault="00D14436" w:rsidP="003E7BC4">
      <w:pPr>
        <w:ind w:left="360"/>
        <w:rPr>
          <w:i/>
        </w:rPr>
      </w:pPr>
      <w:r w:rsidRPr="00BD3272">
        <w:rPr>
          <w:i/>
        </w:rPr>
        <w:t>Here we go round the Christmas tree</w:t>
      </w:r>
      <w:r w:rsidR="00A36CCE">
        <w:rPr>
          <w:i/>
        </w:rPr>
        <w:t>,</w:t>
      </w:r>
      <w:r w:rsidRPr="00BD3272">
        <w:rPr>
          <w:i/>
        </w:rPr>
        <w:t xml:space="preserve"> on a cold and frost morning</w:t>
      </w:r>
      <w:r w:rsidR="00A36CCE">
        <w:rPr>
          <w:i/>
        </w:rPr>
        <w:t>.</w:t>
      </w:r>
    </w:p>
    <w:p w14:paraId="042BA180" w14:textId="50F21AD0" w:rsidR="00D14436" w:rsidRPr="00BD3272" w:rsidRDefault="00D14436" w:rsidP="003E7BC4">
      <w:pPr>
        <w:ind w:left="360"/>
        <w:rPr>
          <w:i/>
        </w:rPr>
      </w:pPr>
      <w:r w:rsidRPr="00BD3272">
        <w:rPr>
          <w:i/>
        </w:rPr>
        <w:t xml:space="preserve">This is the way the reindeer trot </w:t>
      </w:r>
      <w:r w:rsidRPr="00A36CCE">
        <w:rPr>
          <w:iCs/>
        </w:rPr>
        <w:t>(trot around the space)</w:t>
      </w:r>
    </w:p>
    <w:p w14:paraId="72FB8E7A" w14:textId="3A6E4B31" w:rsidR="00D14436" w:rsidRPr="00A36CCE" w:rsidRDefault="00D14436" w:rsidP="003E7BC4">
      <w:pPr>
        <w:ind w:left="360"/>
        <w:rPr>
          <w:iCs/>
        </w:rPr>
      </w:pPr>
      <w:r w:rsidRPr="00BD3272">
        <w:rPr>
          <w:i/>
        </w:rPr>
        <w:t xml:space="preserve">This is the sound of Santa’s laugh </w:t>
      </w:r>
      <w:r w:rsidRPr="00A36CCE">
        <w:rPr>
          <w:iCs/>
        </w:rPr>
        <w:t xml:space="preserve">(laugh </w:t>
      </w:r>
      <w:proofErr w:type="spellStart"/>
      <w:r w:rsidRPr="00A36CCE">
        <w:rPr>
          <w:iCs/>
        </w:rPr>
        <w:t>ho</w:t>
      </w:r>
      <w:proofErr w:type="spellEnd"/>
      <w:r w:rsidRPr="00A36CCE">
        <w:rPr>
          <w:iCs/>
        </w:rPr>
        <w:t xml:space="preserve">, </w:t>
      </w:r>
      <w:proofErr w:type="spellStart"/>
      <w:r w:rsidRPr="00A36CCE">
        <w:rPr>
          <w:iCs/>
        </w:rPr>
        <w:t>ho</w:t>
      </w:r>
      <w:proofErr w:type="spellEnd"/>
      <w:r w:rsidRPr="00A36CCE">
        <w:rPr>
          <w:iCs/>
        </w:rPr>
        <w:t xml:space="preserve">, </w:t>
      </w:r>
      <w:proofErr w:type="spellStart"/>
      <w:r w:rsidRPr="00A36CCE">
        <w:rPr>
          <w:iCs/>
        </w:rPr>
        <w:t>ho</w:t>
      </w:r>
      <w:proofErr w:type="spellEnd"/>
      <w:r w:rsidRPr="00A36CCE">
        <w:rPr>
          <w:iCs/>
        </w:rPr>
        <w:t>)</w:t>
      </w:r>
    </w:p>
    <w:p w14:paraId="34476ACC" w14:textId="1286B5DF" w:rsidR="00650F0C" w:rsidRPr="00A36CCE" w:rsidRDefault="00650F0C" w:rsidP="003E7BC4">
      <w:pPr>
        <w:ind w:left="360"/>
        <w:rPr>
          <w:iCs/>
        </w:rPr>
      </w:pPr>
      <w:r w:rsidRPr="00BD3272">
        <w:rPr>
          <w:i/>
        </w:rPr>
        <w:t xml:space="preserve">This is the way the elves make the toys </w:t>
      </w:r>
      <w:r w:rsidRPr="00A36CCE">
        <w:rPr>
          <w:iCs/>
        </w:rPr>
        <w:t>(pretend to hammer and build)</w:t>
      </w:r>
    </w:p>
    <w:p w14:paraId="4E2B232F" w14:textId="31865B54" w:rsidR="00D14436" w:rsidRPr="00BD3272" w:rsidRDefault="00D14436" w:rsidP="003E7BC4">
      <w:pPr>
        <w:ind w:left="360"/>
        <w:rPr>
          <w:i/>
        </w:rPr>
      </w:pPr>
      <w:r w:rsidRPr="00BD3272">
        <w:rPr>
          <w:i/>
        </w:rPr>
        <w:t xml:space="preserve">This is the way </w:t>
      </w:r>
      <w:r w:rsidR="000A0FBE">
        <w:rPr>
          <w:i/>
        </w:rPr>
        <w:t xml:space="preserve">we </w:t>
      </w:r>
      <w:r w:rsidRPr="00BD3272">
        <w:rPr>
          <w:i/>
        </w:rPr>
        <w:t xml:space="preserve">give our gifts </w:t>
      </w:r>
      <w:r w:rsidRPr="00A36CCE">
        <w:rPr>
          <w:iCs/>
        </w:rPr>
        <w:t>(pretend to give a present to someone)</w:t>
      </w:r>
    </w:p>
    <w:p w14:paraId="1AB6C9A8" w14:textId="66704BB1" w:rsidR="00D14436" w:rsidRPr="00A36CCE" w:rsidRDefault="00D14436" w:rsidP="003E7BC4">
      <w:pPr>
        <w:ind w:left="360"/>
        <w:rPr>
          <w:iCs/>
        </w:rPr>
      </w:pPr>
      <w:r w:rsidRPr="00BD3272">
        <w:rPr>
          <w:i/>
        </w:rPr>
        <w:t xml:space="preserve">This is the way the snowflakes fall </w:t>
      </w:r>
      <w:r w:rsidRPr="00A36CCE">
        <w:rPr>
          <w:iCs/>
        </w:rPr>
        <w:t>(flutter fingers)</w:t>
      </w:r>
    </w:p>
    <w:p w14:paraId="7D14C354" w14:textId="77777777" w:rsidR="00650F0C" w:rsidRDefault="00650F0C" w:rsidP="003E7BC4">
      <w:pPr>
        <w:ind w:left="360"/>
      </w:pPr>
    </w:p>
    <w:p w14:paraId="4DD35FAC" w14:textId="77777777" w:rsidR="00D14436" w:rsidRPr="00D14436" w:rsidRDefault="00D14436" w:rsidP="00D14436">
      <w:pPr>
        <w:pStyle w:val="Heading4"/>
        <w:ind w:left="360"/>
      </w:pPr>
      <w:r>
        <w:t>Benefits</w:t>
      </w:r>
    </w:p>
    <w:p w14:paraId="7AD934FA" w14:textId="581CEF81" w:rsidR="00D14436" w:rsidRDefault="00650F0C" w:rsidP="0064616A">
      <w:pPr>
        <w:ind w:left="360"/>
      </w:pPr>
      <w:r>
        <w:t>Familiar tune to help people join in with simple repetitive lyrics.</w:t>
      </w:r>
    </w:p>
    <w:p w14:paraId="401DC0FB" w14:textId="77777777" w:rsidR="00860635" w:rsidRDefault="00860635" w:rsidP="003E7BC4">
      <w:pPr>
        <w:pStyle w:val="Heading4"/>
        <w:ind w:left="360"/>
      </w:pPr>
      <w:r>
        <w:t>Tips</w:t>
      </w:r>
    </w:p>
    <w:p w14:paraId="508135E6" w14:textId="374A5A13" w:rsidR="00A97EF6" w:rsidRPr="004554B8" w:rsidRDefault="00650F0C" w:rsidP="003E7BC4">
      <w:pPr>
        <w:ind w:left="360"/>
      </w:pPr>
      <w:r>
        <w:t>Encourage everyone to join in with the actions to the song, ask for suggestions of other verses.</w:t>
      </w:r>
    </w:p>
    <w:p w14:paraId="07FD94CC" w14:textId="77777777" w:rsidR="00A97EF6" w:rsidRPr="00A97EF6" w:rsidRDefault="00A97EF6" w:rsidP="00A97EF6"/>
    <w:p w14:paraId="2641FA3A" w14:textId="6F856F83" w:rsidR="00EA1129" w:rsidRDefault="00650F0C" w:rsidP="00EA1129">
      <w:pPr>
        <w:pStyle w:val="Heading2"/>
        <w:numPr>
          <w:ilvl w:val="0"/>
          <w:numId w:val="2"/>
        </w:numPr>
      </w:pPr>
      <w:r>
        <w:t xml:space="preserve">Familiar </w:t>
      </w:r>
      <w:r w:rsidR="000C7148">
        <w:t>t</w:t>
      </w:r>
      <w:r>
        <w:t>une</w:t>
      </w:r>
    </w:p>
    <w:p w14:paraId="4C294BAD" w14:textId="6C99BD51" w:rsidR="00EA1129" w:rsidRPr="00650F0C" w:rsidRDefault="00650F0C" w:rsidP="00EA1129">
      <w:pPr>
        <w:pStyle w:val="Heading3"/>
        <w:rPr>
          <w:rStyle w:val="Hyperlink"/>
        </w:rPr>
      </w:pPr>
      <w:r>
        <w:fldChar w:fldCharType="begin"/>
      </w:r>
      <w:r>
        <w:instrText xml:space="preserve"> HYPERLINK "https://www.scottishbooktrust.com/songs-and-rhymes/five-little-ducks" </w:instrText>
      </w:r>
      <w:r>
        <w:fldChar w:fldCharType="separate"/>
      </w:r>
      <w:r w:rsidRPr="00650F0C">
        <w:rPr>
          <w:rStyle w:val="Hyperlink"/>
        </w:rPr>
        <w:t xml:space="preserve">Five </w:t>
      </w:r>
      <w:r w:rsidR="0064616A">
        <w:rPr>
          <w:rStyle w:val="Hyperlink"/>
        </w:rPr>
        <w:t>L</w:t>
      </w:r>
      <w:r w:rsidRPr="00650F0C">
        <w:rPr>
          <w:rStyle w:val="Hyperlink"/>
        </w:rPr>
        <w:t xml:space="preserve">ittle Reindeer (to the tune of </w:t>
      </w:r>
      <w:r w:rsidR="0064616A">
        <w:rPr>
          <w:rStyle w:val="Hyperlink"/>
        </w:rPr>
        <w:t>‘Five</w:t>
      </w:r>
      <w:r w:rsidRPr="00650F0C">
        <w:rPr>
          <w:rStyle w:val="Hyperlink"/>
        </w:rPr>
        <w:t xml:space="preserve"> Little Ducks</w:t>
      </w:r>
      <w:r w:rsidR="0064616A">
        <w:rPr>
          <w:rStyle w:val="Hyperlink"/>
        </w:rPr>
        <w:t>’</w:t>
      </w:r>
      <w:r w:rsidRPr="00650F0C">
        <w:rPr>
          <w:rStyle w:val="Hyperlink"/>
        </w:rPr>
        <w:t>)</w:t>
      </w:r>
    </w:p>
    <w:p w14:paraId="777A61F6" w14:textId="722012D8" w:rsidR="00EA1129" w:rsidRDefault="00650F0C" w:rsidP="003F731F">
      <w:r>
        <w:fldChar w:fldCharType="end"/>
      </w:r>
    </w:p>
    <w:p w14:paraId="15A6B12F" w14:textId="578FC676" w:rsidR="00650F0C" w:rsidRPr="00BD3272" w:rsidRDefault="00B97A7B" w:rsidP="00EA1129">
      <w:pPr>
        <w:ind w:left="360"/>
        <w:rPr>
          <w:i/>
        </w:rPr>
      </w:pPr>
      <w:r>
        <w:rPr>
          <w:i/>
        </w:rPr>
        <w:t>‘</w:t>
      </w:r>
      <w:r w:rsidR="0064616A">
        <w:rPr>
          <w:i/>
        </w:rPr>
        <w:t>Five r</w:t>
      </w:r>
      <w:r w:rsidR="00650F0C" w:rsidRPr="00BD3272">
        <w:rPr>
          <w:i/>
        </w:rPr>
        <w:t>eindeer went out one day</w:t>
      </w:r>
      <w:r w:rsidR="00A36CCE">
        <w:rPr>
          <w:i/>
        </w:rPr>
        <w:t>,</w:t>
      </w:r>
    </w:p>
    <w:p w14:paraId="72879112" w14:textId="41BD91FB" w:rsidR="00650F0C" w:rsidRPr="00BD3272" w:rsidRDefault="00BD3272" w:rsidP="00EA1129">
      <w:pPr>
        <w:ind w:left="360"/>
        <w:rPr>
          <w:i/>
        </w:rPr>
      </w:pPr>
      <w:r w:rsidRPr="00BD3272">
        <w:rPr>
          <w:i/>
        </w:rPr>
        <w:t>Into the snow to laugh and play</w:t>
      </w:r>
      <w:r w:rsidR="00A36CCE">
        <w:rPr>
          <w:i/>
        </w:rPr>
        <w:t>.</w:t>
      </w:r>
    </w:p>
    <w:p w14:paraId="41D8B7A3" w14:textId="2096205A" w:rsidR="00BD3272" w:rsidRPr="00BD3272" w:rsidRDefault="00BD3272" w:rsidP="00EA1129">
      <w:pPr>
        <w:ind w:left="360"/>
        <w:rPr>
          <w:i/>
        </w:rPr>
      </w:pPr>
      <w:r w:rsidRPr="00BD3272">
        <w:rPr>
          <w:i/>
        </w:rPr>
        <w:t>Santa Claus</w:t>
      </w:r>
      <w:r w:rsidR="0064616A">
        <w:rPr>
          <w:i/>
        </w:rPr>
        <w:t xml:space="preserve"> </w:t>
      </w:r>
      <w:r w:rsidRPr="00BD3272">
        <w:rPr>
          <w:i/>
        </w:rPr>
        <w:t>said</w:t>
      </w:r>
      <w:r w:rsidR="00A36CCE">
        <w:rPr>
          <w:i/>
        </w:rPr>
        <w:t>,</w:t>
      </w:r>
    </w:p>
    <w:p w14:paraId="51075CE0" w14:textId="274EFEF2" w:rsidR="00BD3272" w:rsidRPr="00BD3272" w:rsidRDefault="0064616A" w:rsidP="00EA1129">
      <w:pPr>
        <w:ind w:left="360"/>
        <w:rPr>
          <w:i/>
        </w:rPr>
      </w:pPr>
      <w:r>
        <w:rPr>
          <w:i/>
        </w:rPr>
        <w:t>‘H</w:t>
      </w:r>
      <w:r w:rsidR="00BD3272" w:rsidRPr="00BD3272">
        <w:rPr>
          <w:i/>
        </w:rPr>
        <w:t>o</w:t>
      </w:r>
      <w:r>
        <w:rPr>
          <w:i/>
        </w:rPr>
        <w:t>,</w:t>
      </w:r>
      <w:r w:rsidR="00BD3272" w:rsidRPr="00BD3272">
        <w:rPr>
          <w:i/>
        </w:rPr>
        <w:t xml:space="preserve"> </w:t>
      </w:r>
      <w:proofErr w:type="spellStart"/>
      <w:r w:rsidR="00BD3272" w:rsidRPr="00BD3272">
        <w:rPr>
          <w:i/>
        </w:rPr>
        <w:t>ho</w:t>
      </w:r>
      <w:proofErr w:type="spellEnd"/>
      <w:r>
        <w:rPr>
          <w:i/>
        </w:rPr>
        <w:t>,</w:t>
      </w:r>
      <w:r w:rsidR="00BD3272" w:rsidRPr="00BD3272">
        <w:rPr>
          <w:i/>
        </w:rPr>
        <w:t xml:space="preserve"> </w:t>
      </w:r>
      <w:proofErr w:type="spellStart"/>
      <w:r w:rsidR="00BD3272" w:rsidRPr="00BD3272">
        <w:rPr>
          <w:i/>
        </w:rPr>
        <w:t>ho</w:t>
      </w:r>
      <w:proofErr w:type="spellEnd"/>
      <w:r>
        <w:rPr>
          <w:i/>
        </w:rPr>
        <w:t>,</w:t>
      </w:r>
      <w:r w:rsidR="00BD3272" w:rsidRPr="00BD3272">
        <w:rPr>
          <w:i/>
        </w:rPr>
        <w:t xml:space="preserve"> </w:t>
      </w:r>
      <w:proofErr w:type="spellStart"/>
      <w:r w:rsidR="00BD3272" w:rsidRPr="00BD3272">
        <w:rPr>
          <w:i/>
        </w:rPr>
        <w:t>ho</w:t>
      </w:r>
      <w:proofErr w:type="spellEnd"/>
      <w:r w:rsidR="00A36CCE">
        <w:rPr>
          <w:i/>
        </w:rPr>
        <w:t>,</w:t>
      </w:r>
      <w:r>
        <w:rPr>
          <w:i/>
        </w:rPr>
        <w:t>’</w:t>
      </w:r>
    </w:p>
    <w:p w14:paraId="3F0224C5" w14:textId="0F328511" w:rsidR="0064616A" w:rsidRPr="00BD3272" w:rsidRDefault="00BD3272" w:rsidP="00EA7A9D">
      <w:pPr>
        <w:ind w:left="360"/>
        <w:rPr>
          <w:i/>
        </w:rPr>
      </w:pPr>
      <w:r w:rsidRPr="00BD3272">
        <w:rPr>
          <w:i/>
        </w:rPr>
        <w:t xml:space="preserve">Then one </w:t>
      </w:r>
      <w:r w:rsidR="0064616A">
        <w:rPr>
          <w:i/>
        </w:rPr>
        <w:t>r</w:t>
      </w:r>
      <w:r w:rsidRPr="00BD3272">
        <w:rPr>
          <w:i/>
        </w:rPr>
        <w:t>eindeer had to go</w:t>
      </w:r>
      <w:r w:rsidR="0064616A">
        <w:rPr>
          <w:i/>
        </w:rPr>
        <w:t>.</w:t>
      </w:r>
      <w:r w:rsidR="00B97A7B">
        <w:rPr>
          <w:i/>
        </w:rPr>
        <w:t>’</w:t>
      </w:r>
    </w:p>
    <w:p w14:paraId="78194802" w14:textId="77777777" w:rsidR="00BD3272" w:rsidRPr="00650F0C" w:rsidRDefault="00BD3272" w:rsidP="00BD3272">
      <w:pPr>
        <w:pStyle w:val="Heading4"/>
        <w:ind w:left="360"/>
      </w:pPr>
      <w:r>
        <w:lastRenderedPageBreak/>
        <w:t>Benefits</w:t>
      </w:r>
    </w:p>
    <w:p w14:paraId="7EF2F8EB" w14:textId="7272D6D4" w:rsidR="0064616A" w:rsidRDefault="00BD3272" w:rsidP="0064616A">
      <w:pPr>
        <w:ind w:left="360"/>
        <w:rPr>
          <w:rStyle w:val="Heading4Char"/>
          <w:b w:val="0"/>
          <w:bCs w:val="0"/>
        </w:rPr>
      </w:pPr>
      <w:r>
        <w:t>A nice festive counting song, supporting participation</w:t>
      </w:r>
      <w:r w:rsidR="00B97A7B">
        <w:t>.</w:t>
      </w:r>
      <w:r>
        <w:t xml:space="preserve"> </w:t>
      </w:r>
    </w:p>
    <w:p w14:paraId="2D0D0584" w14:textId="7F47C239" w:rsidR="00860635" w:rsidRPr="0064616A" w:rsidRDefault="00860635" w:rsidP="0064616A">
      <w:pPr>
        <w:pStyle w:val="Heading4"/>
        <w:ind w:left="360"/>
      </w:pPr>
      <w:r w:rsidRPr="0064616A">
        <w:rPr>
          <w:rStyle w:val="Heading4Char"/>
          <w:b/>
          <w:bCs/>
        </w:rPr>
        <w:t>Tip</w:t>
      </w:r>
      <w:r w:rsidRPr="0064616A">
        <w:t>s</w:t>
      </w:r>
    </w:p>
    <w:p w14:paraId="0365B7FA" w14:textId="33641C11" w:rsidR="00A97EF6" w:rsidRPr="00B97A7B" w:rsidRDefault="00BD3272" w:rsidP="00B97A7B">
      <w:pPr>
        <w:ind w:left="360"/>
      </w:pPr>
      <w:r>
        <w:t xml:space="preserve">Let the children take turns to be the </w:t>
      </w:r>
      <w:r w:rsidR="00B97A7B">
        <w:t>r</w:t>
      </w:r>
      <w:r>
        <w:t xml:space="preserve">eindeer and Santa.  </w:t>
      </w:r>
    </w:p>
    <w:p w14:paraId="5D8757F8" w14:textId="77777777" w:rsidR="00550AE8" w:rsidRDefault="00550AE8" w:rsidP="00A97EF6">
      <w:pPr>
        <w:rPr>
          <w:rFonts w:cs="Arial"/>
          <w:szCs w:val="24"/>
        </w:rPr>
      </w:pPr>
    </w:p>
    <w:p w14:paraId="46F4D2C2" w14:textId="289665D8" w:rsidR="0DE4CC0A" w:rsidRDefault="00B34CD0" w:rsidP="0DE4CC0A">
      <w:pPr>
        <w:pStyle w:val="Heading2"/>
        <w:numPr>
          <w:ilvl w:val="0"/>
          <w:numId w:val="2"/>
        </w:numPr>
      </w:pPr>
      <w:r>
        <w:t xml:space="preserve">Action </w:t>
      </w:r>
      <w:r w:rsidR="000C7148">
        <w:t>s</w:t>
      </w:r>
      <w:r>
        <w:t>ong</w:t>
      </w:r>
    </w:p>
    <w:p w14:paraId="2D7AAD2D" w14:textId="640E9F8C" w:rsidR="41914E1D" w:rsidRDefault="00000000" w:rsidP="003F731F">
      <w:pPr>
        <w:pStyle w:val="Heading3"/>
      </w:pPr>
      <w:hyperlink r:id="rId13">
        <w:r w:rsidR="41914E1D" w:rsidRPr="0DE4CC0A">
          <w:rPr>
            <w:rStyle w:val="Hyperlink"/>
          </w:rPr>
          <w:t>Reindeer</w:t>
        </w:r>
        <w:r w:rsidR="0064616A">
          <w:rPr>
            <w:rStyle w:val="Hyperlink"/>
          </w:rPr>
          <w:t>,</w:t>
        </w:r>
        <w:r w:rsidR="41914E1D" w:rsidRPr="0DE4CC0A">
          <w:rPr>
            <w:rStyle w:val="Hyperlink"/>
          </w:rPr>
          <w:t xml:space="preserve"> Reindeer (to the tune of </w:t>
        </w:r>
        <w:r w:rsidR="0064616A">
          <w:rPr>
            <w:rStyle w:val="Hyperlink"/>
          </w:rPr>
          <w:t>‘</w:t>
        </w:r>
        <w:r w:rsidR="41914E1D" w:rsidRPr="0DE4CC0A">
          <w:rPr>
            <w:rStyle w:val="Hyperlink"/>
          </w:rPr>
          <w:t>Horsey, Horsey</w:t>
        </w:r>
        <w:r w:rsidR="0064616A">
          <w:rPr>
            <w:rStyle w:val="Hyperlink"/>
          </w:rPr>
          <w:t>’</w:t>
        </w:r>
        <w:r w:rsidR="41914E1D" w:rsidRPr="0DE4CC0A">
          <w:rPr>
            <w:rStyle w:val="Hyperlink"/>
          </w:rPr>
          <w:t>)</w:t>
        </w:r>
      </w:hyperlink>
    </w:p>
    <w:p w14:paraId="503C9AEF" w14:textId="7C85AA12" w:rsidR="0DE4CC0A" w:rsidRDefault="0DE4CC0A" w:rsidP="0DE4CC0A"/>
    <w:p w14:paraId="1C4087DC" w14:textId="6023B71D" w:rsidR="00C168F0" w:rsidRPr="00C168F0" w:rsidRDefault="00B97A7B" w:rsidP="00EA1129">
      <w:pPr>
        <w:ind w:left="360"/>
        <w:rPr>
          <w:i/>
        </w:rPr>
      </w:pPr>
      <w:r>
        <w:rPr>
          <w:i/>
        </w:rPr>
        <w:t>‘</w:t>
      </w:r>
      <w:r w:rsidR="00C168F0" w:rsidRPr="00C168F0">
        <w:rPr>
          <w:i/>
        </w:rPr>
        <w:t>Reindeer</w:t>
      </w:r>
      <w:r>
        <w:rPr>
          <w:i/>
        </w:rPr>
        <w:t>,</w:t>
      </w:r>
      <w:r w:rsidR="00C168F0" w:rsidRPr="00C168F0">
        <w:rPr>
          <w:i/>
        </w:rPr>
        <w:t xml:space="preserve"> </w:t>
      </w:r>
      <w:r>
        <w:rPr>
          <w:i/>
        </w:rPr>
        <w:t>r</w:t>
      </w:r>
      <w:r w:rsidR="00C168F0" w:rsidRPr="00C168F0">
        <w:rPr>
          <w:i/>
        </w:rPr>
        <w:t>eindeer</w:t>
      </w:r>
      <w:r>
        <w:rPr>
          <w:i/>
        </w:rPr>
        <w:t>,</w:t>
      </w:r>
      <w:r w:rsidR="00C168F0" w:rsidRPr="00C168F0">
        <w:rPr>
          <w:i/>
        </w:rPr>
        <w:t xml:space="preserve"> don’t you stop</w:t>
      </w:r>
      <w:r>
        <w:rPr>
          <w:i/>
        </w:rPr>
        <w:t>,</w:t>
      </w:r>
    </w:p>
    <w:p w14:paraId="777B085D" w14:textId="2BE785C7" w:rsidR="00C168F0" w:rsidRPr="00C168F0" w:rsidRDefault="00C168F0" w:rsidP="00EA1129">
      <w:pPr>
        <w:ind w:left="360"/>
        <w:rPr>
          <w:i/>
        </w:rPr>
      </w:pPr>
      <w:r w:rsidRPr="00C168F0">
        <w:rPr>
          <w:i/>
        </w:rPr>
        <w:t xml:space="preserve">Just let your feet go </w:t>
      </w:r>
      <w:proofErr w:type="spellStart"/>
      <w:r w:rsidRPr="00C168F0">
        <w:rPr>
          <w:i/>
        </w:rPr>
        <w:t>clip</w:t>
      </w:r>
      <w:r w:rsidR="00B97A7B">
        <w:rPr>
          <w:i/>
        </w:rPr>
        <w:t>p</w:t>
      </w:r>
      <w:r w:rsidRPr="00C168F0">
        <w:rPr>
          <w:i/>
        </w:rPr>
        <w:t>ity</w:t>
      </w:r>
      <w:proofErr w:type="spellEnd"/>
      <w:r w:rsidRPr="00C168F0">
        <w:rPr>
          <w:i/>
        </w:rPr>
        <w:t xml:space="preserve"> clop</w:t>
      </w:r>
      <w:r w:rsidR="00B97A7B">
        <w:rPr>
          <w:i/>
        </w:rPr>
        <w:t>.</w:t>
      </w:r>
    </w:p>
    <w:p w14:paraId="2D43BDA6" w14:textId="6BB4A554" w:rsidR="00C168F0" w:rsidRPr="00C168F0" w:rsidRDefault="00C168F0" w:rsidP="00EA1129">
      <w:pPr>
        <w:ind w:left="360"/>
        <w:rPr>
          <w:i/>
        </w:rPr>
      </w:pPr>
      <w:r w:rsidRPr="00C168F0">
        <w:rPr>
          <w:i/>
        </w:rPr>
        <w:t>Your tail go</w:t>
      </w:r>
      <w:r w:rsidR="00B97A7B">
        <w:rPr>
          <w:i/>
        </w:rPr>
        <w:t>es</w:t>
      </w:r>
      <w:r w:rsidRPr="00C168F0">
        <w:rPr>
          <w:i/>
        </w:rPr>
        <w:t xml:space="preserve"> swish as you fly up high</w:t>
      </w:r>
    </w:p>
    <w:p w14:paraId="01F46D6D" w14:textId="64913BC8" w:rsidR="00C168F0" w:rsidRPr="00C168F0" w:rsidRDefault="00F97225" w:rsidP="0DE4CC0A">
      <w:pPr>
        <w:ind w:left="360"/>
        <w:rPr>
          <w:i/>
          <w:iCs/>
        </w:rPr>
      </w:pPr>
      <w:r w:rsidRPr="0DE4CC0A">
        <w:rPr>
          <w:i/>
          <w:iCs/>
        </w:rPr>
        <w:t>Round the world</w:t>
      </w:r>
      <w:r w:rsidR="00B97A7B">
        <w:rPr>
          <w:i/>
          <w:iCs/>
        </w:rPr>
        <w:t>,</w:t>
      </w:r>
      <w:r w:rsidR="00C168F0" w:rsidRPr="0DE4CC0A">
        <w:rPr>
          <w:i/>
          <w:iCs/>
        </w:rPr>
        <w:t xml:space="preserve"> in the sky</w:t>
      </w:r>
      <w:r w:rsidR="00B97A7B">
        <w:rPr>
          <w:i/>
          <w:iCs/>
        </w:rPr>
        <w:t>…’</w:t>
      </w:r>
    </w:p>
    <w:p w14:paraId="4891DCFE" w14:textId="17AD32B0" w:rsidR="00C168F0" w:rsidRDefault="00C168F0" w:rsidP="00EA1129">
      <w:pPr>
        <w:ind w:left="360"/>
      </w:pPr>
    </w:p>
    <w:p w14:paraId="09E407B7" w14:textId="77777777" w:rsidR="00C168F0" w:rsidRDefault="00C168F0" w:rsidP="00C168F0">
      <w:pPr>
        <w:pStyle w:val="Heading4"/>
        <w:ind w:left="360"/>
      </w:pPr>
      <w:r>
        <w:t>Benefits</w:t>
      </w:r>
    </w:p>
    <w:p w14:paraId="49C76A71" w14:textId="25BC39ED" w:rsidR="00C168F0" w:rsidRDefault="00C168F0" w:rsidP="00B97A7B">
      <w:pPr>
        <w:ind w:left="360"/>
      </w:pPr>
      <w:r>
        <w:t>This song is great for babies, toddlers and young children to join in. Lots of opportunities for face</w:t>
      </w:r>
      <w:r w:rsidR="00B97A7B">
        <w:t>-</w:t>
      </w:r>
      <w:r>
        <w:t>to</w:t>
      </w:r>
      <w:r w:rsidR="00B97A7B">
        <w:t>-</w:t>
      </w:r>
      <w:r>
        <w:t>face, bouncing and movement.</w:t>
      </w:r>
    </w:p>
    <w:p w14:paraId="44CB8AD2" w14:textId="77777777" w:rsidR="00860635" w:rsidRDefault="00860635" w:rsidP="003E7BC4">
      <w:pPr>
        <w:pStyle w:val="Heading4"/>
        <w:ind w:left="360"/>
      </w:pPr>
      <w:r>
        <w:t>Tips</w:t>
      </w:r>
    </w:p>
    <w:p w14:paraId="4F997BEC" w14:textId="708FB446" w:rsidR="00EA1129" w:rsidRDefault="005355E8" w:rsidP="00EA1129">
      <w:pPr>
        <w:ind w:left="360"/>
      </w:pPr>
      <w:r>
        <w:t>S</w:t>
      </w:r>
      <w:r w:rsidR="00C168F0">
        <w:t>it babies face to face with you and gently bou</w:t>
      </w:r>
      <w:r>
        <w:t>n</w:t>
      </w:r>
      <w:r w:rsidR="00C168F0">
        <w:t xml:space="preserve">ce them on your knee as the </w:t>
      </w:r>
      <w:r w:rsidR="00B97A7B">
        <w:t>r</w:t>
      </w:r>
      <w:r w:rsidR="00C168F0">
        <w:t xml:space="preserve">eindeer trots, then gently lift them in the air as the </w:t>
      </w:r>
      <w:r w:rsidR="00B97A7B">
        <w:t>r</w:t>
      </w:r>
      <w:r w:rsidR="00C168F0">
        <w:t xml:space="preserve">eindeer take to the sky. Toddlers and older children can move around the room </w:t>
      </w:r>
      <w:r w:rsidR="00C55008">
        <w:t xml:space="preserve">trotting like Santa’s </w:t>
      </w:r>
      <w:r w:rsidR="00B97A7B">
        <w:t>r</w:t>
      </w:r>
      <w:r w:rsidR="00C55008">
        <w:t>eindeer.</w:t>
      </w:r>
    </w:p>
    <w:p w14:paraId="3DF3880E" w14:textId="6E57C014" w:rsidR="00864966" w:rsidRDefault="00864966" w:rsidP="00EA1129">
      <w:pPr>
        <w:ind w:left="360"/>
      </w:pPr>
    </w:p>
    <w:p w14:paraId="2B506438" w14:textId="77777777" w:rsidR="00C55008" w:rsidRDefault="00C55008" w:rsidP="00C55008">
      <w:pPr>
        <w:pStyle w:val="Heading2"/>
        <w:numPr>
          <w:ilvl w:val="0"/>
          <w:numId w:val="2"/>
        </w:numPr>
      </w:pPr>
      <w:r>
        <w:t>Transition song</w:t>
      </w:r>
    </w:p>
    <w:p w14:paraId="286D2667" w14:textId="0D6626E4" w:rsidR="00B97A7B" w:rsidRDefault="00C55008" w:rsidP="00C55008">
      <w:pPr>
        <w:pStyle w:val="Heading3"/>
        <w:rPr>
          <w:rStyle w:val="Hyperlink"/>
        </w:rPr>
      </w:pPr>
      <w:r>
        <w:rPr>
          <w:rStyle w:val="Hyperlink"/>
        </w:rPr>
        <w:t xml:space="preserve">I wonder what’s in my bag </w:t>
      </w:r>
      <w:proofErr w:type="gramStart"/>
      <w:r>
        <w:rPr>
          <w:rStyle w:val="Hyperlink"/>
        </w:rPr>
        <w:t>today?</w:t>
      </w:r>
      <w:proofErr w:type="gramEnd"/>
    </w:p>
    <w:p w14:paraId="22EEC34F" w14:textId="77777777" w:rsidR="00B97A7B" w:rsidRPr="00B97A7B" w:rsidRDefault="00B97A7B" w:rsidP="00B97A7B"/>
    <w:p w14:paraId="455AC135" w14:textId="77777777" w:rsidR="00B97A7B" w:rsidRDefault="00B97A7B" w:rsidP="00B97A7B">
      <w:pPr>
        <w:ind w:left="360"/>
      </w:pPr>
      <w:r>
        <w:t>Sing the song to the tune of “Here We Go Round the Mulberry Bush”</w:t>
      </w:r>
    </w:p>
    <w:p w14:paraId="45B2E339" w14:textId="77777777" w:rsidR="00B97A7B" w:rsidRPr="00144103" w:rsidRDefault="00B97A7B" w:rsidP="00B97A7B">
      <w:pPr>
        <w:ind w:left="360"/>
        <w:rPr>
          <w:i/>
        </w:rPr>
      </w:pPr>
      <w:r w:rsidRPr="00144103">
        <w:rPr>
          <w:i/>
        </w:rPr>
        <w:t>“I wonder what’s in my bag today, bag today, bag today</w:t>
      </w:r>
    </w:p>
    <w:p w14:paraId="7AC3DACB" w14:textId="77777777" w:rsidR="00B97A7B" w:rsidRPr="00144103" w:rsidRDefault="00B97A7B" w:rsidP="00B97A7B">
      <w:pPr>
        <w:ind w:left="360"/>
        <w:rPr>
          <w:i/>
        </w:rPr>
      </w:pPr>
      <w:r w:rsidRPr="00144103">
        <w:rPr>
          <w:i/>
        </w:rPr>
        <w:t>I wonder what’s in my bag today, come and take a look</w:t>
      </w:r>
      <w:r>
        <w:rPr>
          <w:i/>
        </w:rPr>
        <w:t>,</w:t>
      </w:r>
    </w:p>
    <w:p w14:paraId="46AD9CD3" w14:textId="77777777" w:rsidR="00B97A7B" w:rsidRPr="00144103" w:rsidRDefault="00B97A7B" w:rsidP="00B97A7B">
      <w:pPr>
        <w:ind w:left="360"/>
        <w:rPr>
          <w:i/>
        </w:rPr>
      </w:pPr>
      <w:r w:rsidRPr="00144103">
        <w:rPr>
          <w:i/>
        </w:rPr>
        <w:t xml:space="preserve">At </w:t>
      </w:r>
      <w:proofErr w:type="spellStart"/>
      <w:r>
        <w:rPr>
          <w:i/>
        </w:rPr>
        <w:t>B</w:t>
      </w:r>
      <w:r w:rsidRPr="00144103">
        <w:rPr>
          <w:i/>
        </w:rPr>
        <w:t>ookbug’s</w:t>
      </w:r>
      <w:proofErr w:type="spellEnd"/>
      <w:r w:rsidRPr="00144103">
        <w:rPr>
          <w:i/>
        </w:rPr>
        <w:t xml:space="preserve"> favourite book”</w:t>
      </w:r>
    </w:p>
    <w:p w14:paraId="46217E7A" w14:textId="01DD78BA" w:rsidR="00C55008" w:rsidRPr="00B34CD0" w:rsidRDefault="00C55008" w:rsidP="003F731F">
      <w:pPr>
        <w:rPr>
          <w:rStyle w:val="Hyperlink"/>
        </w:rPr>
      </w:pPr>
      <w:r>
        <w:rPr>
          <w:rStyle w:val="Hyperlink"/>
        </w:rPr>
        <w:fldChar w:fldCharType="begin"/>
      </w:r>
      <w:r>
        <w:rPr>
          <w:rStyle w:val="Hyperlink"/>
        </w:rPr>
        <w:instrText>HYPERLINK "https://www.scottishbooktrust.com/songs-and-rhymes/when-i-was-one"</w:instrText>
      </w:r>
      <w:r>
        <w:rPr>
          <w:rStyle w:val="Hyperlink"/>
        </w:rPr>
      </w:r>
      <w:r>
        <w:rPr>
          <w:rStyle w:val="Hyperlink"/>
        </w:rPr>
        <w:fldChar w:fldCharType="separate"/>
      </w:r>
    </w:p>
    <w:p w14:paraId="0DFDE8C3" w14:textId="77777777" w:rsidR="00C55008" w:rsidRDefault="00C55008" w:rsidP="00C55008">
      <w:pPr>
        <w:pStyle w:val="Heading4"/>
        <w:ind w:left="360"/>
      </w:pPr>
      <w:r>
        <w:rPr>
          <w:rStyle w:val="Hyperlink"/>
          <w:b w:val="0"/>
          <w:sz w:val="28"/>
          <w:szCs w:val="28"/>
        </w:rPr>
        <w:fldChar w:fldCharType="end"/>
      </w:r>
      <w:r>
        <w:t>Benefits</w:t>
      </w:r>
    </w:p>
    <w:p w14:paraId="60D73D88" w14:textId="77777777" w:rsidR="00C55008" w:rsidRDefault="00C55008" w:rsidP="00C55008">
      <w:pPr>
        <w:ind w:left="360"/>
      </w:pPr>
      <w:r>
        <w:t>Builds anticipation and captures the attention of the children.</w:t>
      </w:r>
    </w:p>
    <w:p w14:paraId="3C606931" w14:textId="77777777" w:rsidR="00C55008" w:rsidRDefault="00C55008" w:rsidP="00C55008">
      <w:pPr>
        <w:pStyle w:val="Heading4"/>
        <w:ind w:left="360"/>
      </w:pPr>
      <w:r>
        <w:t>Tips</w:t>
      </w:r>
    </w:p>
    <w:p w14:paraId="59B04E06" w14:textId="77777777" w:rsidR="00C55008" w:rsidRDefault="00C55008" w:rsidP="00C55008">
      <w:pPr>
        <w:ind w:left="360"/>
      </w:pPr>
      <w:r>
        <w:t>Use Bookbug to help engage the children in singing the “I wonder what’s in my bag song”.  Use Makaton to support different communication needs.</w:t>
      </w:r>
    </w:p>
    <w:p w14:paraId="4E33DA36" w14:textId="77777777" w:rsidR="00A97EF6" w:rsidRDefault="00A97EF6" w:rsidP="00A97EF6">
      <w:pPr>
        <w:rPr>
          <w:rFonts w:cs="Arial"/>
          <w:szCs w:val="24"/>
        </w:rPr>
      </w:pPr>
    </w:p>
    <w:p w14:paraId="36471C6A" w14:textId="7065E72C" w:rsidR="00EA1129" w:rsidRDefault="00B34CD0" w:rsidP="00EA1129">
      <w:pPr>
        <w:pStyle w:val="Heading2"/>
        <w:numPr>
          <w:ilvl w:val="0"/>
          <w:numId w:val="2"/>
        </w:numPr>
      </w:pPr>
      <w:r>
        <w:t>Book</w:t>
      </w:r>
    </w:p>
    <w:p w14:paraId="6119DD55" w14:textId="580C8569" w:rsidR="00EA1129" w:rsidRDefault="00000000" w:rsidP="00EA1129">
      <w:pPr>
        <w:pStyle w:val="Heading3"/>
        <w:rPr>
          <w:rStyle w:val="Hyperlink"/>
        </w:rPr>
      </w:pPr>
      <w:hyperlink r:id="rId14" w:history="1">
        <w:r w:rsidR="00EA470C" w:rsidRPr="00EA470C">
          <w:rPr>
            <w:rStyle w:val="Hyperlink"/>
          </w:rPr>
          <w:t xml:space="preserve">The Jolly Christmas Postman by Allan </w:t>
        </w:r>
        <w:proofErr w:type="spellStart"/>
        <w:r w:rsidR="00EA470C" w:rsidRPr="00EA470C">
          <w:rPr>
            <w:rStyle w:val="Hyperlink"/>
          </w:rPr>
          <w:t>Ahlberg</w:t>
        </w:r>
        <w:proofErr w:type="spellEnd"/>
        <w:r w:rsidR="00EA470C" w:rsidRPr="00EA470C">
          <w:rPr>
            <w:rStyle w:val="Hyperlink"/>
          </w:rPr>
          <w:t xml:space="preserve"> and Janet </w:t>
        </w:r>
        <w:proofErr w:type="spellStart"/>
        <w:r w:rsidR="00EA470C" w:rsidRPr="00EA470C">
          <w:rPr>
            <w:rStyle w:val="Hyperlink"/>
          </w:rPr>
          <w:t>Ahlberg</w:t>
        </w:r>
        <w:proofErr w:type="spellEnd"/>
      </w:hyperlink>
    </w:p>
    <w:p w14:paraId="5105FD47" w14:textId="6DD261AF" w:rsidR="00EA470C" w:rsidRDefault="00EA470C" w:rsidP="00EA470C"/>
    <w:p w14:paraId="41BD3F88" w14:textId="05545FAC" w:rsidR="003E7BC4" w:rsidRPr="00EA470C" w:rsidRDefault="00EA470C" w:rsidP="003F731F">
      <w:pPr>
        <w:rPr>
          <w:b/>
          <w:bCs/>
        </w:rPr>
      </w:pPr>
      <w:r w:rsidRPr="00EA470C">
        <w:t xml:space="preserve">An absolute classic for the festive season! Join the Jolly Postman as he sets off to deliver Christmas mail to a host of nursery rhyme characters and </w:t>
      </w:r>
      <w:r w:rsidR="00B97A7B" w:rsidRPr="00EA470C">
        <w:t>fairy</w:t>
      </w:r>
      <w:r w:rsidR="00B97A7B">
        <w:t>-</w:t>
      </w:r>
      <w:r w:rsidR="00B97A7B" w:rsidRPr="00EA470C">
        <w:t>tale</w:t>
      </w:r>
      <w:r w:rsidRPr="00EA470C">
        <w:t xml:space="preserve"> friends. With detailed illustrations</w:t>
      </w:r>
      <w:r w:rsidR="00B97A7B">
        <w:t xml:space="preserve"> </w:t>
      </w:r>
      <w:r w:rsidRPr="00EA470C">
        <w:t xml:space="preserve">and actual letters, cards and games to share on each page, this is a book that </w:t>
      </w:r>
      <w:r w:rsidRPr="00EA470C">
        <w:lastRenderedPageBreak/>
        <w:t>will keep little ones engaged for days on end. The glorious rhyme and use of dialogue beg for it be read aloud, with as many different voices as you can manage</w:t>
      </w:r>
      <w:r>
        <w:t>.</w:t>
      </w:r>
    </w:p>
    <w:p w14:paraId="3BC1E006" w14:textId="77777777" w:rsidR="00A97EF6" w:rsidRDefault="00A97EF6" w:rsidP="00A97EF6">
      <w:pPr>
        <w:rPr>
          <w:rFonts w:cs="Arial"/>
          <w:szCs w:val="24"/>
        </w:rPr>
      </w:pPr>
    </w:p>
    <w:p w14:paraId="17BC1C20" w14:textId="4070F1E0" w:rsidR="00EA1129" w:rsidRDefault="00C55008" w:rsidP="00EA1129">
      <w:pPr>
        <w:pStyle w:val="Heading2"/>
        <w:numPr>
          <w:ilvl w:val="0"/>
          <w:numId w:val="2"/>
        </w:numPr>
      </w:pPr>
      <w:r>
        <w:t xml:space="preserve">Familiar </w:t>
      </w:r>
      <w:r w:rsidR="000C7148">
        <w:t>s</w:t>
      </w:r>
      <w:r>
        <w:t>ong</w:t>
      </w:r>
    </w:p>
    <w:p w14:paraId="6A7A9DAC" w14:textId="10E6EFDA" w:rsidR="00B27E9B" w:rsidRPr="00C55008" w:rsidRDefault="00C55008" w:rsidP="00B27E9B">
      <w:pPr>
        <w:pStyle w:val="Heading3"/>
        <w:rPr>
          <w:rStyle w:val="Hyperlink"/>
        </w:rPr>
      </w:pPr>
      <w:r w:rsidRPr="00C55008">
        <w:rPr>
          <w:rStyle w:val="Hyperlink"/>
        </w:rPr>
        <w:t>Rudolf the Red Nose</w:t>
      </w:r>
      <w:r w:rsidR="00B97A7B">
        <w:rPr>
          <w:rStyle w:val="Hyperlink"/>
        </w:rPr>
        <w:t>d</w:t>
      </w:r>
      <w:r w:rsidRPr="00C55008">
        <w:rPr>
          <w:rStyle w:val="Hyperlink"/>
        </w:rPr>
        <w:t xml:space="preserve"> Reindeer</w:t>
      </w:r>
    </w:p>
    <w:p w14:paraId="729ADF7B" w14:textId="29A8FD18" w:rsidR="004A1107" w:rsidRPr="0056172C" w:rsidRDefault="0056172C" w:rsidP="0056172C">
      <w:pPr>
        <w:pStyle w:val="Heading4"/>
        <w:ind w:firstLine="360"/>
        <w:rPr>
          <w:b w:val="0"/>
          <w:bCs w:val="0"/>
        </w:rPr>
      </w:pPr>
      <w:r>
        <w:t>Benefits</w:t>
      </w:r>
    </w:p>
    <w:p w14:paraId="3A7C7928" w14:textId="65E788EB" w:rsidR="00EA1129" w:rsidRDefault="00C55008" w:rsidP="00EA1129">
      <w:pPr>
        <w:ind w:left="360"/>
      </w:pPr>
      <w:r>
        <w:t xml:space="preserve">A festive favourite about everyone’s favourite </w:t>
      </w:r>
      <w:r w:rsidR="00B97A7B">
        <w:t>r</w:t>
      </w:r>
      <w:r>
        <w:t>eindeer</w:t>
      </w:r>
      <w:r w:rsidR="00B97A7B">
        <w:t>.</w:t>
      </w:r>
    </w:p>
    <w:p w14:paraId="5440B697" w14:textId="77777777" w:rsidR="004A1107" w:rsidRDefault="004A1107" w:rsidP="004A1107">
      <w:pPr>
        <w:pStyle w:val="Heading4"/>
        <w:ind w:firstLine="360"/>
      </w:pPr>
      <w:r>
        <w:t>Tips</w:t>
      </w:r>
    </w:p>
    <w:p w14:paraId="51A9AE7F" w14:textId="7E7C93F5" w:rsidR="00EA1129" w:rsidRPr="004554B8" w:rsidRDefault="00C55008" w:rsidP="00EA1129">
      <w:pPr>
        <w:ind w:left="360"/>
      </w:pPr>
      <w:r>
        <w:t>Encourage everyone to join in with the words and the actions</w:t>
      </w:r>
      <w:r w:rsidR="00B97A7B">
        <w:t>.</w:t>
      </w:r>
    </w:p>
    <w:p w14:paraId="759830B3" w14:textId="77777777" w:rsidR="00041E56" w:rsidRDefault="00041E56" w:rsidP="00041E56"/>
    <w:p w14:paraId="6A9138D0" w14:textId="545C9297" w:rsidR="00EA1129" w:rsidRDefault="00B34CD0" w:rsidP="00EA1129">
      <w:pPr>
        <w:pStyle w:val="Heading2"/>
        <w:numPr>
          <w:ilvl w:val="0"/>
          <w:numId w:val="2"/>
        </w:numPr>
      </w:pPr>
      <w:r>
        <w:t xml:space="preserve">Familiar </w:t>
      </w:r>
      <w:r w:rsidR="000C7148">
        <w:t>s</w:t>
      </w:r>
      <w:r>
        <w:t>ong</w:t>
      </w:r>
    </w:p>
    <w:p w14:paraId="603D7215" w14:textId="7F2D7A85" w:rsidR="00EA1129" w:rsidRPr="00C55008" w:rsidRDefault="00C55008" w:rsidP="00EA1129">
      <w:pPr>
        <w:pStyle w:val="Heading3"/>
        <w:rPr>
          <w:rStyle w:val="Hyperlink"/>
        </w:rPr>
      </w:pPr>
      <w:r w:rsidRPr="00C55008">
        <w:rPr>
          <w:rStyle w:val="Hyperlink"/>
        </w:rPr>
        <w:t>When Santa got stuck up the Chimney</w:t>
      </w:r>
    </w:p>
    <w:p w14:paraId="304E6666" w14:textId="247A3419" w:rsidR="004A1107" w:rsidRDefault="004A1107" w:rsidP="00EA1129">
      <w:pPr>
        <w:pStyle w:val="Heading4"/>
        <w:ind w:firstLine="360"/>
      </w:pPr>
      <w:r>
        <w:t>Benefits</w:t>
      </w:r>
    </w:p>
    <w:p w14:paraId="4ABB1791" w14:textId="0C451020" w:rsidR="00EA1129" w:rsidRDefault="00C55008" w:rsidP="00EA1129">
      <w:pPr>
        <w:ind w:firstLine="360"/>
      </w:pPr>
      <w:r>
        <w:t>Familiar Christmas song that everyone can join in with</w:t>
      </w:r>
      <w:r w:rsidR="00B97A7B">
        <w:t>.</w:t>
      </w:r>
    </w:p>
    <w:p w14:paraId="0683FE94" w14:textId="77777777" w:rsidR="004A1107" w:rsidRDefault="004A1107" w:rsidP="004A1107">
      <w:pPr>
        <w:pStyle w:val="Heading4"/>
        <w:ind w:firstLine="360"/>
      </w:pPr>
      <w:r>
        <w:t>Tips</w:t>
      </w:r>
    </w:p>
    <w:p w14:paraId="10CA32A2" w14:textId="50884150" w:rsidR="00EA1129" w:rsidRDefault="00C55008" w:rsidP="00EA1129">
      <w:pPr>
        <w:ind w:left="360"/>
      </w:pPr>
      <w:r>
        <w:t>Use actions to support the song and add in some playful sounds when Santa sneezes</w:t>
      </w:r>
      <w:r w:rsidR="00B97A7B">
        <w:t>.</w:t>
      </w:r>
    </w:p>
    <w:p w14:paraId="47260AA3" w14:textId="1972FA11" w:rsidR="00C55008" w:rsidRDefault="00C55008" w:rsidP="00EA1129">
      <w:pPr>
        <w:ind w:left="360"/>
      </w:pPr>
    </w:p>
    <w:p w14:paraId="16FEC40D" w14:textId="6E92C313" w:rsidR="00C55008" w:rsidRDefault="00C55008" w:rsidP="00C55008">
      <w:pPr>
        <w:pStyle w:val="Heading2"/>
        <w:numPr>
          <w:ilvl w:val="0"/>
          <w:numId w:val="2"/>
        </w:numPr>
      </w:pPr>
      <w:r>
        <w:t xml:space="preserve">Familiar </w:t>
      </w:r>
      <w:r w:rsidR="000C7148">
        <w:t>s</w:t>
      </w:r>
      <w:r>
        <w:t>ong</w:t>
      </w:r>
    </w:p>
    <w:p w14:paraId="46B3D6E7" w14:textId="2CF2D326" w:rsidR="00C55008" w:rsidRPr="00B64DEC" w:rsidRDefault="00C55008" w:rsidP="00C55008">
      <w:pPr>
        <w:pStyle w:val="Heading3"/>
        <w:rPr>
          <w:rStyle w:val="Hyperlink"/>
        </w:rPr>
      </w:pPr>
      <w:r w:rsidRPr="00B64DEC">
        <w:rPr>
          <w:rStyle w:val="Hyperlink"/>
        </w:rPr>
        <w:t xml:space="preserve">We Wish You </w:t>
      </w:r>
      <w:proofErr w:type="gramStart"/>
      <w:r w:rsidRPr="00B64DEC">
        <w:rPr>
          <w:rStyle w:val="Hyperlink"/>
        </w:rPr>
        <w:t>A</w:t>
      </w:r>
      <w:proofErr w:type="gramEnd"/>
      <w:r w:rsidRPr="00B64DEC">
        <w:rPr>
          <w:rStyle w:val="Hyperlink"/>
        </w:rPr>
        <w:t xml:space="preserve"> Merry Christmas</w:t>
      </w:r>
    </w:p>
    <w:p w14:paraId="7C482DE3" w14:textId="095C1734" w:rsidR="00C55008" w:rsidRDefault="00C55008" w:rsidP="00C55008">
      <w:pPr>
        <w:pStyle w:val="Heading4"/>
        <w:ind w:firstLine="360"/>
      </w:pPr>
      <w:r>
        <w:t>Benefits</w:t>
      </w:r>
    </w:p>
    <w:p w14:paraId="781552B9" w14:textId="163E81EA" w:rsidR="00C55008" w:rsidRDefault="00C55008" w:rsidP="00C55008">
      <w:pPr>
        <w:ind w:firstLine="360"/>
      </w:pPr>
      <w:r>
        <w:t>Familiar Christmas song that everyone can join in with</w:t>
      </w:r>
      <w:r w:rsidR="00B97A7B">
        <w:t>.</w:t>
      </w:r>
    </w:p>
    <w:p w14:paraId="65138DBF" w14:textId="77777777" w:rsidR="00C55008" w:rsidRDefault="00C55008" w:rsidP="00C55008">
      <w:pPr>
        <w:pStyle w:val="Heading4"/>
        <w:ind w:firstLine="360"/>
      </w:pPr>
      <w:r>
        <w:t>Tips</w:t>
      </w:r>
    </w:p>
    <w:p w14:paraId="3A31D30C" w14:textId="770ABE67" w:rsidR="00C55008" w:rsidRPr="004554B8" w:rsidRDefault="00C55008" w:rsidP="00C55008">
      <w:pPr>
        <w:ind w:left="360"/>
      </w:pPr>
      <w:r>
        <w:t>Use Makaton to help support communication and understanding</w:t>
      </w:r>
      <w:r w:rsidR="00B97A7B">
        <w:t>.</w:t>
      </w:r>
    </w:p>
    <w:p w14:paraId="6AF01266" w14:textId="77777777" w:rsidR="00C55008" w:rsidRPr="004554B8" w:rsidRDefault="00C55008" w:rsidP="00EA1129">
      <w:pPr>
        <w:ind w:left="360"/>
      </w:pPr>
    </w:p>
    <w:p w14:paraId="3805338A" w14:textId="77777777" w:rsidR="00A97EF6" w:rsidRDefault="00A97EF6" w:rsidP="00A97EF6">
      <w:pPr>
        <w:rPr>
          <w:rFonts w:cs="Arial"/>
          <w:szCs w:val="24"/>
        </w:rPr>
      </w:pPr>
    </w:p>
    <w:p w14:paraId="3A9701EF" w14:textId="70B3DF24" w:rsidR="004A1107" w:rsidRDefault="00B34CD0" w:rsidP="0071109B">
      <w:pPr>
        <w:pStyle w:val="Heading2"/>
        <w:numPr>
          <w:ilvl w:val="0"/>
          <w:numId w:val="2"/>
        </w:numPr>
      </w:pPr>
      <w:r>
        <w:t xml:space="preserve">Final </w:t>
      </w:r>
      <w:r w:rsidR="000C7148">
        <w:t>s</w:t>
      </w:r>
      <w:r>
        <w:t>ong</w:t>
      </w:r>
    </w:p>
    <w:p w14:paraId="4E320EA2" w14:textId="5AC6C3B5" w:rsidR="00EA1129" w:rsidRPr="00B34CD0" w:rsidRDefault="00B34CD0" w:rsidP="00EA1129">
      <w:pPr>
        <w:pStyle w:val="Heading3"/>
        <w:rPr>
          <w:rStyle w:val="Hyperlink"/>
        </w:rPr>
      </w:pPr>
      <w:r>
        <w:rPr>
          <w:rStyle w:val="Hyperlink"/>
        </w:rPr>
        <w:fldChar w:fldCharType="begin"/>
      </w:r>
      <w:r>
        <w:rPr>
          <w:rStyle w:val="Hyperlink"/>
        </w:rPr>
        <w:instrText xml:space="preserve"> HYPERLINK "https://www.scottishbooktrust.com/songs-and-rhymes/the-goodbye-song" </w:instrText>
      </w:r>
      <w:r>
        <w:rPr>
          <w:rStyle w:val="Hyperlink"/>
        </w:rPr>
      </w:r>
      <w:r>
        <w:rPr>
          <w:rStyle w:val="Hyperlink"/>
        </w:rPr>
        <w:fldChar w:fldCharType="separate"/>
      </w:r>
      <w:r>
        <w:rPr>
          <w:rStyle w:val="Hyperlink"/>
        </w:rPr>
        <w:t>Goodbye Song</w:t>
      </w:r>
    </w:p>
    <w:p w14:paraId="71682A66" w14:textId="4033EC1D" w:rsidR="004A1107" w:rsidRDefault="00B34CD0" w:rsidP="00EA1129">
      <w:pPr>
        <w:pStyle w:val="Heading4"/>
        <w:ind w:firstLine="360"/>
      </w:pPr>
      <w:r>
        <w:rPr>
          <w:rStyle w:val="Hyperlink"/>
          <w:b w:val="0"/>
          <w:sz w:val="28"/>
          <w:szCs w:val="28"/>
        </w:rPr>
        <w:fldChar w:fldCharType="end"/>
      </w:r>
      <w:r w:rsidR="004A1107">
        <w:t>Benefits</w:t>
      </w:r>
      <w:r w:rsidR="00A97EF6">
        <w:t xml:space="preserve"> </w:t>
      </w:r>
    </w:p>
    <w:p w14:paraId="442F8B2F" w14:textId="723771CC" w:rsidR="00EA1129" w:rsidRDefault="00B34CD0" w:rsidP="00EA1129">
      <w:pPr>
        <w:ind w:firstLine="360"/>
      </w:pPr>
      <w:r>
        <w:t>Tells everyone the session is coming to an end</w:t>
      </w:r>
      <w:r w:rsidR="00B97A7B">
        <w:t>.</w:t>
      </w:r>
    </w:p>
    <w:p w14:paraId="6EFB54ED" w14:textId="77777777" w:rsidR="004A1107" w:rsidRDefault="004A1107" w:rsidP="004A1107">
      <w:pPr>
        <w:pStyle w:val="Heading4"/>
        <w:ind w:firstLine="360"/>
      </w:pPr>
      <w:r>
        <w:t>Tips</w:t>
      </w:r>
    </w:p>
    <w:p w14:paraId="3AF5F38C" w14:textId="5302472D" w:rsidR="00EA1129" w:rsidRPr="004554B8" w:rsidRDefault="00B34CD0" w:rsidP="00EA1129">
      <w:pPr>
        <w:ind w:left="360"/>
      </w:pPr>
      <w:r>
        <w:t xml:space="preserve">Wave, smile and use names if you know them. If you know </w:t>
      </w:r>
      <w:proofErr w:type="gramStart"/>
      <w:r>
        <w:t>Makaton</w:t>
      </w:r>
      <w:proofErr w:type="gramEnd"/>
      <w:r>
        <w:t xml:space="preserve"> you can support this song with signs.</w:t>
      </w:r>
    </w:p>
    <w:p w14:paraId="088D079F" w14:textId="77777777" w:rsidR="00A97EF6" w:rsidRDefault="00A97EF6" w:rsidP="00A97EF6">
      <w:pPr>
        <w:rPr>
          <w:rFonts w:cs="Arial"/>
          <w:szCs w:val="24"/>
        </w:rPr>
      </w:pPr>
    </w:p>
    <w:p w14:paraId="256A165C" w14:textId="77777777" w:rsidR="004A1107" w:rsidRDefault="004A1107" w:rsidP="004A1107">
      <w:pPr>
        <w:pStyle w:val="Heading2"/>
      </w:pPr>
      <w:r>
        <w:t>Permissions</w:t>
      </w:r>
    </w:p>
    <w:p w14:paraId="63F202CB" w14:textId="1846E88F" w:rsidR="00A97EF6" w:rsidRDefault="00A97EF6" w:rsidP="00A97EF6">
      <w:pPr>
        <w:rPr>
          <w:rFonts w:cs="Arial"/>
          <w:szCs w:val="24"/>
        </w:rPr>
      </w:pPr>
      <w:r w:rsidRPr="0071109B">
        <w:rPr>
          <w:rFonts w:cs="Arial"/>
        </w:rPr>
        <w:t xml:space="preserve">Please read our guide on </w:t>
      </w:r>
      <w:hyperlink r:id="rId15"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56621A53" w14:textId="77777777" w:rsidR="00A97EF6" w:rsidRPr="00A97EF6" w:rsidRDefault="00A97EF6" w:rsidP="00A97EF6"/>
    <w:sectPr w:rsidR="00A97EF6" w:rsidRPr="00A97EF6" w:rsidSect="003C388C">
      <w:headerReference w:type="first" r:id="rId16"/>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3DFFF" w14:textId="77777777" w:rsidR="003D4DFC" w:rsidRDefault="003D4DFC" w:rsidP="0003056A">
      <w:r>
        <w:separator/>
      </w:r>
    </w:p>
  </w:endnote>
  <w:endnote w:type="continuationSeparator" w:id="0">
    <w:p w14:paraId="3FD46FEC" w14:textId="77777777" w:rsidR="003D4DFC" w:rsidRDefault="003D4DFC" w:rsidP="0003056A">
      <w:r>
        <w:continuationSeparator/>
      </w:r>
    </w:p>
  </w:endnote>
  <w:endnote w:type="continuationNotice" w:id="1">
    <w:p w14:paraId="677547BF" w14:textId="77777777" w:rsidR="003D4DFC" w:rsidRDefault="003D4D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A7BFD" w14:textId="77777777" w:rsidR="003D4DFC" w:rsidRDefault="003D4DFC" w:rsidP="0003056A">
      <w:r>
        <w:separator/>
      </w:r>
    </w:p>
  </w:footnote>
  <w:footnote w:type="continuationSeparator" w:id="0">
    <w:p w14:paraId="47386951" w14:textId="77777777" w:rsidR="003D4DFC" w:rsidRDefault="003D4DFC" w:rsidP="0003056A">
      <w:r>
        <w:continuationSeparator/>
      </w:r>
    </w:p>
  </w:footnote>
  <w:footnote w:type="continuationNotice" w:id="1">
    <w:p w14:paraId="0E607535" w14:textId="77777777" w:rsidR="003D4DFC" w:rsidRDefault="003D4DF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38C2" w14:textId="77777777" w:rsidR="0056172C" w:rsidRDefault="0056172C" w:rsidP="0003056A">
    <w:pPr>
      <w:pStyle w:val="Header"/>
    </w:pPr>
    <w:r>
      <w:rPr>
        <w:noProof/>
        <w:lang w:eastAsia="en-GB"/>
      </w:rPr>
      <w:drawing>
        <wp:anchor distT="0" distB="0" distL="114300" distR="114300" simplePos="0" relativeHeight="251658241" behindDoc="0" locked="0" layoutInCell="1" allowOverlap="1" wp14:anchorId="41DDFB4B" wp14:editId="7BFE3F1D">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63C837B1" wp14:editId="130D5A65">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8625717">
    <w:abstractNumId w:val="0"/>
  </w:num>
  <w:num w:numId="2" w16cid:durableId="1236819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FB"/>
    <w:rsid w:val="00000E68"/>
    <w:rsid w:val="00007DFB"/>
    <w:rsid w:val="0002551F"/>
    <w:rsid w:val="0003056A"/>
    <w:rsid w:val="00041E56"/>
    <w:rsid w:val="000A0FBE"/>
    <w:rsid w:val="000C7148"/>
    <w:rsid w:val="00142803"/>
    <w:rsid w:val="001C6856"/>
    <w:rsid w:val="00243183"/>
    <w:rsid w:val="00313DDF"/>
    <w:rsid w:val="003C388C"/>
    <w:rsid w:val="003D4DFC"/>
    <w:rsid w:val="003E7BC4"/>
    <w:rsid w:val="003F731F"/>
    <w:rsid w:val="004554B8"/>
    <w:rsid w:val="004611B6"/>
    <w:rsid w:val="004847B8"/>
    <w:rsid w:val="004A1107"/>
    <w:rsid w:val="004B0236"/>
    <w:rsid w:val="004E1DFA"/>
    <w:rsid w:val="004F425F"/>
    <w:rsid w:val="005355E8"/>
    <w:rsid w:val="00550AE8"/>
    <w:rsid w:val="0056172C"/>
    <w:rsid w:val="00565E5E"/>
    <w:rsid w:val="005876E9"/>
    <w:rsid w:val="00590EBB"/>
    <w:rsid w:val="005C2576"/>
    <w:rsid w:val="006207CD"/>
    <w:rsid w:val="00645CD5"/>
    <w:rsid w:val="0064616A"/>
    <w:rsid w:val="00650F0C"/>
    <w:rsid w:val="00674D2F"/>
    <w:rsid w:val="00675C29"/>
    <w:rsid w:val="0069294E"/>
    <w:rsid w:val="0069552C"/>
    <w:rsid w:val="006B4540"/>
    <w:rsid w:val="006D1986"/>
    <w:rsid w:val="006E11B9"/>
    <w:rsid w:val="0071109B"/>
    <w:rsid w:val="00721C41"/>
    <w:rsid w:val="007403A8"/>
    <w:rsid w:val="00753A38"/>
    <w:rsid w:val="007C34AA"/>
    <w:rsid w:val="007C7E5F"/>
    <w:rsid w:val="00822BA9"/>
    <w:rsid w:val="008416C4"/>
    <w:rsid w:val="00860635"/>
    <w:rsid w:val="00864966"/>
    <w:rsid w:val="008677DC"/>
    <w:rsid w:val="008E58F7"/>
    <w:rsid w:val="008E7E6A"/>
    <w:rsid w:val="00917624"/>
    <w:rsid w:val="009215B2"/>
    <w:rsid w:val="00934DB9"/>
    <w:rsid w:val="009716C8"/>
    <w:rsid w:val="009720A8"/>
    <w:rsid w:val="0099246E"/>
    <w:rsid w:val="009F65D7"/>
    <w:rsid w:val="00A36CCE"/>
    <w:rsid w:val="00A450F1"/>
    <w:rsid w:val="00A9630F"/>
    <w:rsid w:val="00A97EF6"/>
    <w:rsid w:val="00B1598C"/>
    <w:rsid w:val="00B27E9B"/>
    <w:rsid w:val="00B34CD0"/>
    <w:rsid w:val="00B50DF6"/>
    <w:rsid w:val="00B64DEC"/>
    <w:rsid w:val="00B91E50"/>
    <w:rsid w:val="00B97A7B"/>
    <w:rsid w:val="00BC788D"/>
    <w:rsid w:val="00BD3272"/>
    <w:rsid w:val="00BE52F2"/>
    <w:rsid w:val="00C079BC"/>
    <w:rsid w:val="00C168F0"/>
    <w:rsid w:val="00C17AC5"/>
    <w:rsid w:val="00C2184C"/>
    <w:rsid w:val="00C35EFE"/>
    <w:rsid w:val="00C45EEF"/>
    <w:rsid w:val="00C52225"/>
    <w:rsid w:val="00C55008"/>
    <w:rsid w:val="00C648CA"/>
    <w:rsid w:val="00CA7502"/>
    <w:rsid w:val="00D042CD"/>
    <w:rsid w:val="00D14436"/>
    <w:rsid w:val="00D33D1E"/>
    <w:rsid w:val="00D40B9E"/>
    <w:rsid w:val="00D70BB6"/>
    <w:rsid w:val="00E232FB"/>
    <w:rsid w:val="00E90442"/>
    <w:rsid w:val="00EA1129"/>
    <w:rsid w:val="00EA2147"/>
    <w:rsid w:val="00EA470C"/>
    <w:rsid w:val="00EA7A9D"/>
    <w:rsid w:val="00EE285A"/>
    <w:rsid w:val="00F81E01"/>
    <w:rsid w:val="00F82644"/>
    <w:rsid w:val="00F928FA"/>
    <w:rsid w:val="00F96334"/>
    <w:rsid w:val="00F97225"/>
    <w:rsid w:val="00FC0D98"/>
    <w:rsid w:val="00FD085D"/>
    <w:rsid w:val="00FE1987"/>
    <w:rsid w:val="011F715F"/>
    <w:rsid w:val="0DE4CC0A"/>
    <w:rsid w:val="16DC18FE"/>
    <w:rsid w:val="36FEAD9F"/>
    <w:rsid w:val="41914E1D"/>
    <w:rsid w:val="7F83A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68D3C"/>
  <w15:chartTrackingRefBased/>
  <w15:docId w15:val="{67DD9159-D6A1-4254-B10E-BA5FAB3A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EA47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horsey-horse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two-little-dicky-bird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reading-and-stories/bookbug/online-bookbug-sessions-recommendations-and-permission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book-lists/12-festive-books-for-christm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McKinnon\OneDrive%20-%20Scottish%20Book%20Trust\Documents\accessible%20doc%20info\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Props1.xml><?xml version="1.0" encoding="utf-8"?>
<ds:datastoreItem xmlns:ds="http://schemas.openxmlformats.org/officeDocument/2006/customXml" ds:itemID="{AFE944B6-526F-4E98-AA95-8D4701E4D40E}">
  <ds:schemaRefs>
    <ds:schemaRef ds:uri="http://schemas.microsoft.com/sharepoint/v3/contenttype/forms"/>
  </ds:schemaRefs>
</ds:datastoreItem>
</file>

<file path=customXml/itemProps2.xml><?xml version="1.0" encoding="utf-8"?>
<ds:datastoreItem xmlns:ds="http://schemas.openxmlformats.org/officeDocument/2006/customXml" ds:itemID="{4E4A8344-BE54-46F1-8AAF-72B3B76BE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AEE492-711A-4249-96DE-4868219D08D7}">
  <ds:schemaRefs>
    <ds:schemaRef ds:uri="http://schemas.openxmlformats.org/officeDocument/2006/bibliography"/>
  </ds:schemaRefs>
</ds:datastoreItem>
</file>

<file path=customXml/itemProps4.xml><?xml version="1.0" encoding="utf-8"?>
<ds:datastoreItem xmlns:ds="http://schemas.openxmlformats.org/officeDocument/2006/customXml" ds:itemID="{0E51C4BE-DE95-4A33-B1CB-EDFBF8E88ED3}">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138</TotalTime>
  <Pages>1</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Festive</dc:title>
  <dc:subject/>
  <dc:creator>Emma McKinnon</dc:creator>
  <cp:keywords/>
  <dc:description/>
  <cp:lastModifiedBy>Becky McRitchie</cp:lastModifiedBy>
  <cp:revision>18</cp:revision>
  <cp:lastPrinted>2022-11-28T16:33:00Z</cp:lastPrinted>
  <dcterms:created xsi:type="dcterms:W3CDTF">2022-11-18T12:57:00Z</dcterms:created>
  <dcterms:modified xsi:type="dcterms:W3CDTF">2022-11-28T16:33:00Z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ies>
</file>