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6CC007" w14:textId="77777777" w:rsidR="00944AB9" w:rsidRDefault="000102FB" w:rsidP="00DA087C">
      <w:pPr>
        <w:rPr>
          <w:noProof/>
          <w:lang w:eastAsia="en-GB"/>
        </w:rPr>
      </w:pPr>
      <w:r w:rsidRPr="00954D67">
        <w:rPr>
          <w:noProof/>
          <w:lang w:eastAsia="en-GB"/>
        </w:rPr>
        <w:drawing>
          <wp:anchor distT="0" distB="0" distL="114300" distR="114300" simplePos="0" relativeHeight="251686912" behindDoc="1" locked="0" layoutInCell="1" allowOverlap="1" wp14:anchorId="49490AB9" wp14:editId="122D3D37">
            <wp:simplePos x="0" y="0"/>
            <wp:positionH relativeFrom="column">
              <wp:posOffset>-510540</wp:posOffset>
            </wp:positionH>
            <wp:positionV relativeFrom="page">
              <wp:posOffset>432435</wp:posOffset>
            </wp:positionV>
            <wp:extent cx="1440000" cy="973589"/>
            <wp:effectExtent l="0" t="0" r="8255" b="0"/>
            <wp:wrapSquare wrapText="bothSides"/>
            <wp:docPr id="16" name="Picture 16" descr="Scottish Book Trust logo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973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0FCE9E" w14:textId="77777777" w:rsidR="00CC54BB" w:rsidRDefault="006F5773" w:rsidP="00DA087C">
      <w:r>
        <w:rPr>
          <w:noProof/>
          <w:lang w:eastAsia="en-GB"/>
        </w:rPr>
        <w:drawing>
          <wp:anchor distT="0" distB="0" distL="114300" distR="114300" simplePos="0" relativeHeight="251658240" behindDoc="1" locked="1" layoutInCell="1" allowOverlap="1" wp14:anchorId="6C9230EF" wp14:editId="4FA90509">
            <wp:simplePos x="0" y="0"/>
            <wp:positionH relativeFrom="page">
              <wp:posOffset>-1238250</wp:posOffset>
            </wp:positionH>
            <wp:positionV relativeFrom="page">
              <wp:posOffset>-80010</wp:posOffset>
            </wp:positionV>
            <wp:extent cx="9456420" cy="531876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6420" cy="531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7669D4" w14:textId="77777777" w:rsidR="00CC54BB" w:rsidRPr="00CC54BB" w:rsidRDefault="00CC54BB" w:rsidP="00DA087C"/>
    <w:p w14:paraId="7BC6A91A" w14:textId="77777777" w:rsidR="00CC54BB" w:rsidRPr="00CC54BB" w:rsidRDefault="00CC54BB" w:rsidP="00DA087C"/>
    <w:p w14:paraId="0F524867" w14:textId="77777777" w:rsidR="00CC54BB" w:rsidRPr="00CC54BB" w:rsidRDefault="00CC54BB" w:rsidP="00DA087C"/>
    <w:p w14:paraId="62B057EE" w14:textId="77777777" w:rsidR="00CC54BB" w:rsidRPr="00CC54BB" w:rsidRDefault="00CC54BB" w:rsidP="00DA087C"/>
    <w:p w14:paraId="222A2E5D" w14:textId="77777777" w:rsidR="00CC54BB" w:rsidRPr="00CC54BB" w:rsidRDefault="00CC54BB" w:rsidP="00DA087C"/>
    <w:p w14:paraId="474164A6" w14:textId="77777777" w:rsidR="00CC54BB" w:rsidRPr="00CC54BB" w:rsidRDefault="00CC54BB" w:rsidP="00DA087C"/>
    <w:p w14:paraId="32BF1D5B" w14:textId="77777777" w:rsidR="00CC54BB" w:rsidRPr="00CC54BB" w:rsidRDefault="00CC54BB" w:rsidP="00DA087C"/>
    <w:p w14:paraId="68D5F8DC" w14:textId="77777777" w:rsidR="00CC54BB" w:rsidRPr="00CC54BB" w:rsidRDefault="00CC54BB" w:rsidP="00DA087C"/>
    <w:p w14:paraId="73B8F0BA" w14:textId="77777777" w:rsidR="00CC54BB" w:rsidRPr="00180989" w:rsidRDefault="00CC54BB" w:rsidP="00DA087C"/>
    <w:p w14:paraId="7DAA85E2" w14:textId="77777777" w:rsidR="00DA087C" w:rsidRDefault="00DA087C" w:rsidP="00DA087C"/>
    <w:p w14:paraId="7546A565" w14:textId="77777777" w:rsidR="00310051" w:rsidRDefault="00310051" w:rsidP="00DA087C"/>
    <w:p w14:paraId="11DF2724" w14:textId="01604E49" w:rsidR="00CC54BB" w:rsidRPr="00C05AD3" w:rsidRDefault="00C05AD3" w:rsidP="00D41F46">
      <w:pPr>
        <w:pStyle w:val="Heading1"/>
        <w:spacing w:line="276" w:lineRule="auto"/>
      </w:pPr>
      <w:bookmarkStart w:id="0" w:name="_Toc138083031"/>
      <w:r>
        <w:rPr>
          <w:i/>
          <w:iCs/>
        </w:rPr>
        <w:t>What the Ladybird Heard</w:t>
      </w:r>
      <w:r>
        <w:t xml:space="preserve"> learning activities</w:t>
      </w:r>
      <w:bookmarkEnd w:id="0"/>
    </w:p>
    <w:p w14:paraId="38ED4341" w14:textId="0545A0D2" w:rsidR="00D41F46" w:rsidRPr="006D101B" w:rsidRDefault="00C05AD3" w:rsidP="00D41F46">
      <w:pPr>
        <w:spacing w:line="276" w:lineRule="auto"/>
      </w:pPr>
      <w:r>
        <w:t>Ideas and activities to support using Julia Donaldson’s book in class</w:t>
      </w:r>
    </w:p>
    <w:p w14:paraId="0139F0C7" w14:textId="77777777" w:rsidR="00DA087C" w:rsidRDefault="00DA087C" w:rsidP="00D41F46"/>
    <w:p w14:paraId="26D6C5CE" w14:textId="53901FDB" w:rsidR="00DA087C" w:rsidRPr="00DA087C" w:rsidRDefault="00C05AD3" w:rsidP="00D41F46">
      <w:pPr>
        <w:pStyle w:val="Heading2"/>
        <w:spacing w:line="276" w:lineRule="auto"/>
      </w:pPr>
      <w:bookmarkStart w:id="1" w:name="_Toc138083032"/>
      <w:r>
        <w:t>Age 3</w:t>
      </w:r>
      <w:r w:rsidR="000A7F0F" w:rsidRPr="000A7F0F">
        <w:t>–</w:t>
      </w:r>
      <w:r>
        <w:t>8</w:t>
      </w:r>
      <w:bookmarkEnd w:id="1"/>
    </w:p>
    <w:p w14:paraId="186F3C91" w14:textId="65DE2F86" w:rsidR="00DA087C" w:rsidRDefault="00C05AD3" w:rsidP="00D41F46">
      <w:pPr>
        <w:pStyle w:val="Heading2"/>
        <w:spacing w:line="276" w:lineRule="auto"/>
      </w:pPr>
      <w:bookmarkStart w:id="2" w:name="_Toc138083033"/>
      <w:r>
        <w:t>CFE Levels Early to First</w:t>
      </w:r>
      <w:bookmarkEnd w:id="2"/>
    </w:p>
    <w:p w14:paraId="758D7EBF" w14:textId="0558A787" w:rsidR="00D41F46" w:rsidRPr="00C05AD3" w:rsidRDefault="0067572D" w:rsidP="00C05AD3">
      <w:pPr>
        <w:pStyle w:val="Heading2"/>
        <w:spacing w:line="276" w:lineRule="auto"/>
      </w:pPr>
      <w:bookmarkStart w:id="3" w:name="_Toc138083034"/>
      <w:r w:rsidRPr="00954D67">
        <w:rPr>
          <w:noProof/>
          <w:lang w:eastAsia="en-GB"/>
        </w:rPr>
        <w:drawing>
          <wp:anchor distT="0" distB="0" distL="114300" distR="114300" simplePos="0" relativeHeight="251685888" behindDoc="1" locked="0" layoutInCell="1" allowOverlap="1" wp14:anchorId="32E2CB16" wp14:editId="4195E475">
            <wp:simplePos x="0" y="0"/>
            <wp:positionH relativeFrom="page">
              <wp:posOffset>3331210</wp:posOffset>
            </wp:positionH>
            <wp:positionV relativeFrom="paragraph">
              <wp:posOffset>273685</wp:posOffset>
            </wp:positionV>
            <wp:extent cx="4220210" cy="3107690"/>
            <wp:effectExtent l="0" t="0" r="8890" b="0"/>
            <wp:wrapNone/>
            <wp:docPr id="4" name="Picture 4" descr="Decorative image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10"/>
                    <a:stretch/>
                  </pic:blipFill>
                  <pic:spPr bwMode="auto">
                    <a:xfrm>
                      <a:off x="0" y="0"/>
                      <a:ext cx="4220210" cy="3107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087C" w:rsidRPr="006D101B">
        <w:t>R</w:t>
      </w:r>
      <w:r w:rsidR="00DA087C">
        <w:t>e</w:t>
      </w:r>
      <w:r w:rsidR="00C05AD3">
        <w:t>source</w:t>
      </w:r>
      <w:r w:rsidR="00DA087C" w:rsidRPr="006D101B">
        <w:t xml:space="preserve"> created by</w:t>
      </w:r>
      <w:r w:rsidR="00DA087C" w:rsidRPr="006D101B">
        <w:rPr>
          <w:sz w:val="40"/>
        </w:rPr>
        <w:t xml:space="preserve"> </w:t>
      </w:r>
      <w:r w:rsidR="00DA087C" w:rsidRPr="006D101B">
        <w:rPr>
          <w:szCs w:val="24"/>
        </w:rPr>
        <w:t>Scottish Book Trust</w:t>
      </w:r>
      <w:bookmarkEnd w:id="3"/>
      <w:r w:rsidR="00C05AD3">
        <w:rPr>
          <w:szCs w:val="24"/>
        </w:rPr>
        <w:br/>
      </w:r>
    </w:p>
    <w:p w14:paraId="50445D6C" w14:textId="77777777" w:rsidR="00954D67" w:rsidRPr="000B26C7" w:rsidRDefault="000B26C7" w:rsidP="00D41F46">
      <w:pPr>
        <w:spacing w:line="276" w:lineRule="auto"/>
        <w:rPr>
          <w:rFonts w:ascii="Altis ScotBook Bold" w:hAnsi="Altis ScotBook Bold"/>
          <w:sz w:val="36"/>
        </w:rPr>
      </w:pPr>
      <w:r w:rsidRPr="000B26C7">
        <w:rPr>
          <w:rFonts w:ascii="Altis ScotBook Bold" w:hAnsi="Altis ScotBook Bold"/>
          <w:sz w:val="36"/>
        </w:rPr>
        <w:t>scottishbooktrust.com</w:t>
      </w:r>
    </w:p>
    <w:p w14:paraId="69C0D1C5" w14:textId="77777777" w:rsidR="000B26C7" w:rsidRDefault="00DA087C" w:rsidP="00D41F46">
      <w:pPr>
        <w:spacing w:line="276" w:lineRule="auto"/>
      </w:pPr>
      <w:r w:rsidRPr="00EB7E89">
        <w:rPr>
          <w:noProof/>
          <w:lang w:eastAsia="en-GB"/>
        </w:rPr>
        <w:drawing>
          <wp:inline distT="0" distB="0" distL="0" distR="0" wp14:anchorId="2E6A31B3" wp14:editId="3B0167A9">
            <wp:extent cx="1162050" cy="357505"/>
            <wp:effectExtent l="0" t="0" r="0" b="4445"/>
            <wp:docPr id="20" name="Picture 20" descr="Facebook, Twitter and Instagram logos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35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C7518" w14:textId="77777777" w:rsidR="000B26C7" w:rsidRDefault="000B26C7" w:rsidP="00D41F46">
      <w:pPr>
        <w:pStyle w:val="Subtitle"/>
        <w:spacing w:line="276" w:lineRule="auto"/>
      </w:pPr>
      <w:r w:rsidRPr="000B26C7">
        <w:t>Scottish Book Trust is a registered company (SC184248)</w:t>
      </w:r>
    </w:p>
    <w:p w14:paraId="0787ED2A" w14:textId="17C03E69" w:rsidR="00D41F46" w:rsidRPr="00D41F46" w:rsidRDefault="000B26C7" w:rsidP="00C05AD3">
      <w:pPr>
        <w:pStyle w:val="Subtitle"/>
        <w:spacing w:line="276" w:lineRule="auto"/>
        <w:sectPr w:rsidR="00D41F46" w:rsidRPr="00D41F46" w:rsidSect="00BE0E7D">
          <w:footerReference w:type="default" r:id="rId12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  <w:r w:rsidRPr="000B26C7">
        <w:t>and a Scottish charity (SC027669).</w:t>
      </w:r>
    </w:p>
    <w:p w14:paraId="04A217BD" w14:textId="77777777" w:rsidR="00111E61" w:rsidRDefault="00111E61" w:rsidP="00111E61">
      <w:pPr>
        <w:pStyle w:val="Heading2"/>
      </w:pPr>
      <w:bookmarkStart w:id="4" w:name="_Toc82071283"/>
      <w:bookmarkStart w:id="5" w:name="_Toc82071415"/>
      <w:bookmarkStart w:id="6" w:name="_Toc138083035"/>
      <w:r>
        <w:lastRenderedPageBreak/>
        <w:t>Contents</w:t>
      </w:r>
      <w:bookmarkEnd w:id="4"/>
      <w:bookmarkEnd w:id="5"/>
      <w:bookmarkEnd w:id="6"/>
    </w:p>
    <w:p w14:paraId="0BE4BF3E" w14:textId="4FEE68A9" w:rsidR="000F0EDE" w:rsidRDefault="000F0EDE" w:rsidP="000F0EDE">
      <w:pPr>
        <w:pStyle w:val="TOC1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en-GB"/>
          <w14:ligatures w14:val="standardContextual"/>
        </w:rPr>
      </w:pPr>
      <w:r>
        <w:fldChar w:fldCharType="begin"/>
      </w:r>
      <w:r>
        <w:instrText xml:space="preserve"> TOC \o "1-2" \h \z \u </w:instrText>
      </w:r>
      <w:r>
        <w:fldChar w:fldCharType="separate"/>
      </w:r>
      <w:hyperlink w:anchor="_Toc138083036" w:history="1">
        <w:r w:rsidRPr="004530F2">
          <w:rPr>
            <w:rStyle w:val="Hyperlink"/>
            <w:noProof/>
          </w:rPr>
          <w:t>About this resource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_Toc138083036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6189777A" w14:textId="422C3175" w:rsidR="000F0EDE" w:rsidRDefault="00C97D9F" w:rsidP="000F0EDE">
      <w:pPr>
        <w:pStyle w:val="TOC2"/>
        <w:tabs>
          <w:tab w:val="right" w:leader="dot" w:pos="9016"/>
        </w:tabs>
        <w:ind w:left="0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en-GB"/>
          <w14:ligatures w14:val="standardContextual"/>
        </w:rPr>
      </w:pPr>
      <w:hyperlink w:anchor="_Toc138083037" w:history="1">
        <w:r w:rsidR="000F0EDE" w:rsidRPr="004530F2">
          <w:rPr>
            <w:rStyle w:val="Hyperlink"/>
            <w:noProof/>
          </w:rPr>
          <w:t>Learning activities</w:t>
        </w:r>
        <w:r w:rsidR="000F0EDE">
          <w:rPr>
            <w:noProof/>
            <w:webHidden/>
          </w:rPr>
          <w:tab/>
        </w:r>
        <w:r w:rsidR="000F0EDE">
          <w:rPr>
            <w:noProof/>
            <w:webHidden/>
          </w:rPr>
          <w:fldChar w:fldCharType="begin"/>
        </w:r>
        <w:r w:rsidR="000F0EDE">
          <w:rPr>
            <w:noProof/>
            <w:webHidden/>
          </w:rPr>
          <w:instrText xml:space="preserve"> PAGEREF _Toc138083037 \h </w:instrText>
        </w:r>
        <w:r w:rsidR="000F0EDE">
          <w:rPr>
            <w:noProof/>
            <w:webHidden/>
          </w:rPr>
        </w:r>
        <w:r w:rsidR="000F0EDE">
          <w:rPr>
            <w:noProof/>
            <w:webHidden/>
          </w:rPr>
          <w:fldChar w:fldCharType="separate"/>
        </w:r>
        <w:r w:rsidR="000F0EDE">
          <w:rPr>
            <w:noProof/>
            <w:webHidden/>
          </w:rPr>
          <w:t>2</w:t>
        </w:r>
        <w:r w:rsidR="000F0EDE">
          <w:rPr>
            <w:noProof/>
            <w:webHidden/>
          </w:rPr>
          <w:fldChar w:fldCharType="end"/>
        </w:r>
      </w:hyperlink>
    </w:p>
    <w:p w14:paraId="71B967DF" w14:textId="45521884" w:rsidR="000F0EDE" w:rsidRDefault="00C97D9F" w:rsidP="000F0EDE">
      <w:pPr>
        <w:pStyle w:val="TOC2"/>
        <w:tabs>
          <w:tab w:val="right" w:leader="dot" w:pos="9016"/>
        </w:tabs>
        <w:ind w:left="0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en-GB"/>
          <w14:ligatures w14:val="standardContextual"/>
        </w:rPr>
      </w:pPr>
      <w:hyperlink w:anchor="_Toc138083038" w:history="1">
        <w:r w:rsidR="000F0EDE" w:rsidRPr="004530F2">
          <w:rPr>
            <w:rStyle w:val="Hyperlink"/>
            <w:noProof/>
          </w:rPr>
          <w:t>Further resources</w:t>
        </w:r>
        <w:r w:rsidR="000F0EDE">
          <w:rPr>
            <w:noProof/>
            <w:webHidden/>
          </w:rPr>
          <w:tab/>
        </w:r>
        <w:r w:rsidR="000F0EDE">
          <w:rPr>
            <w:noProof/>
            <w:webHidden/>
          </w:rPr>
          <w:fldChar w:fldCharType="begin"/>
        </w:r>
        <w:r w:rsidR="000F0EDE">
          <w:rPr>
            <w:noProof/>
            <w:webHidden/>
          </w:rPr>
          <w:instrText xml:space="preserve"> PAGEREF _Toc138083038 \h </w:instrText>
        </w:r>
        <w:r w:rsidR="000F0EDE">
          <w:rPr>
            <w:noProof/>
            <w:webHidden/>
          </w:rPr>
        </w:r>
        <w:r w:rsidR="000F0EDE">
          <w:rPr>
            <w:noProof/>
            <w:webHidden/>
          </w:rPr>
          <w:fldChar w:fldCharType="separate"/>
        </w:r>
        <w:r w:rsidR="000F0EDE">
          <w:rPr>
            <w:noProof/>
            <w:webHidden/>
          </w:rPr>
          <w:t>7</w:t>
        </w:r>
        <w:r w:rsidR="000F0EDE">
          <w:rPr>
            <w:noProof/>
            <w:webHidden/>
          </w:rPr>
          <w:fldChar w:fldCharType="end"/>
        </w:r>
      </w:hyperlink>
    </w:p>
    <w:p w14:paraId="58393B8A" w14:textId="1955F5C4" w:rsidR="00AC5469" w:rsidRDefault="000F0EDE" w:rsidP="00571F75">
      <w:pPr>
        <w:spacing w:line="259" w:lineRule="auto"/>
      </w:pPr>
      <w:r>
        <w:fldChar w:fldCharType="end"/>
      </w:r>
    </w:p>
    <w:p w14:paraId="6C78980B" w14:textId="0F614909" w:rsidR="00310051" w:rsidRDefault="00196387" w:rsidP="00310051">
      <w:pPr>
        <w:pStyle w:val="Heading2"/>
      </w:pPr>
      <w:bookmarkStart w:id="7" w:name="_Toc138083036"/>
      <w:r>
        <w:t>About this resource</w:t>
      </w:r>
      <w:bookmarkEnd w:id="7"/>
    </w:p>
    <w:p w14:paraId="40752D69" w14:textId="149FF1CF" w:rsidR="00310051" w:rsidRDefault="00310051" w:rsidP="00310051">
      <w:r>
        <w:t xml:space="preserve">This resource contains learning activities </w:t>
      </w:r>
      <w:r w:rsidR="00726C2D">
        <w:t xml:space="preserve">for class use of the book </w:t>
      </w:r>
      <w:r w:rsidR="00726C2D">
        <w:rPr>
          <w:i/>
          <w:iCs/>
        </w:rPr>
        <w:t>What the Ladybird Heard</w:t>
      </w:r>
      <w:r w:rsidR="00196387">
        <w:t xml:space="preserve"> which can be adapted to suit the children you work with. For further ideas to use with this book, see:</w:t>
      </w:r>
    </w:p>
    <w:p w14:paraId="0C5B5537" w14:textId="73A74817" w:rsidR="00196387" w:rsidRDefault="00C97D9F" w:rsidP="00196387">
      <w:pPr>
        <w:pStyle w:val="ListParagraph"/>
        <w:numPr>
          <w:ilvl w:val="0"/>
          <w:numId w:val="22"/>
        </w:numPr>
      </w:pPr>
      <w:hyperlink r:id="rId13" w:history="1">
        <w:r w:rsidR="00B87B30" w:rsidRPr="00B87B30">
          <w:rPr>
            <w:rStyle w:val="Hyperlink"/>
          </w:rPr>
          <w:t>10 things to do with any book (primary)</w:t>
        </w:r>
      </w:hyperlink>
    </w:p>
    <w:p w14:paraId="5CAE5FC0" w14:textId="33D247BA" w:rsidR="00B87B30" w:rsidRPr="00726C2D" w:rsidRDefault="00C97D9F" w:rsidP="00196387">
      <w:pPr>
        <w:pStyle w:val="ListParagraph"/>
        <w:numPr>
          <w:ilvl w:val="0"/>
          <w:numId w:val="22"/>
        </w:numPr>
      </w:pPr>
      <w:hyperlink r:id="rId14" w:history="1">
        <w:r w:rsidR="00B87B30" w:rsidRPr="00B87B30">
          <w:rPr>
            <w:rStyle w:val="Hyperlink"/>
          </w:rPr>
          <w:t>10 things to do with any book outdoors</w:t>
        </w:r>
      </w:hyperlink>
    </w:p>
    <w:p w14:paraId="68128633" w14:textId="77777777" w:rsidR="00310051" w:rsidRDefault="00310051" w:rsidP="00571F75">
      <w:pPr>
        <w:spacing w:line="259" w:lineRule="auto"/>
      </w:pPr>
    </w:p>
    <w:p w14:paraId="641342B6" w14:textId="5CECEB2A" w:rsidR="002A2863" w:rsidRDefault="00F25D6E" w:rsidP="002A2863">
      <w:pPr>
        <w:pStyle w:val="Heading2"/>
      </w:pPr>
      <w:bookmarkStart w:id="8" w:name="_Toc138083037"/>
      <w:r>
        <w:t>Learning activities</w:t>
      </w:r>
      <w:bookmarkEnd w:id="8"/>
    </w:p>
    <w:p w14:paraId="7CBBC81D" w14:textId="4C880307" w:rsidR="00F25D6E" w:rsidRDefault="00F25D6E" w:rsidP="00F25D6E">
      <w:pPr>
        <w:pStyle w:val="Heading3"/>
      </w:pPr>
      <w:r>
        <w:t>Activity 1: Learning to look</w:t>
      </w:r>
    </w:p>
    <w:p w14:paraId="0D33B571" w14:textId="413A9BAA" w:rsidR="00F25D6E" w:rsidRDefault="00F25D6E" w:rsidP="00F25D6E">
      <w:r w:rsidRPr="00B828C2">
        <w:rPr>
          <w:color w:val="767171" w:themeColor="background2" w:themeShade="80"/>
        </w:rPr>
        <w:t>ENG 1-17a</w:t>
      </w:r>
      <w:r w:rsidRPr="00B828C2">
        <w:rPr>
          <w:color w:val="767171" w:themeColor="background2" w:themeShade="80"/>
        </w:rPr>
        <w:br/>
      </w:r>
      <w:r>
        <w:t>Read the book together as a class. This activity will take you through the book, its cover and pages, to prompt discussion about the story and artwork.</w:t>
      </w:r>
      <w:r w:rsidR="001F365C">
        <w:t xml:space="preserve"> We’ve broken down the book into </w:t>
      </w:r>
      <w:r w:rsidR="009F420C">
        <w:t xml:space="preserve">different sections with questions for you to use </w:t>
      </w:r>
      <w:r w:rsidR="00484CD2" w:rsidRPr="00484CD2">
        <w:t>–</w:t>
      </w:r>
      <w:r>
        <w:br/>
      </w:r>
    </w:p>
    <w:p w14:paraId="041F257A" w14:textId="77777777" w:rsidR="00F25D6E" w:rsidRDefault="00F25D6E" w:rsidP="00F25D6E">
      <w:pPr>
        <w:pStyle w:val="Heading4"/>
      </w:pPr>
      <w:r>
        <w:t>Cover</w:t>
      </w:r>
    </w:p>
    <w:p w14:paraId="667EC83E" w14:textId="35CBA803" w:rsidR="00F25D6E" w:rsidRDefault="001F365C" w:rsidP="00681D71">
      <w:pPr>
        <w:pStyle w:val="ListParagraph"/>
        <w:numPr>
          <w:ilvl w:val="0"/>
          <w:numId w:val="3"/>
        </w:numPr>
      </w:pPr>
      <w:r>
        <w:t>How does the cover show us what the book is about?</w:t>
      </w:r>
    </w:p>
    <w:p w14:paraId="57560A7A" w14:textId="29801ED5" w:rsidR="001F365C" w:rsidRDefault="001F365C" w:rsidP="00681D71">
      <w:pPr>
        <w:pStyle w:val="ListParagraph"/>
        <w:numPr>
          <w:ilvl w:val="0"/>
          <w:numId w:val="3"/>
        </w:numPr>
      </w:pPr>
      <w:r>
        <w:t>What kind of animals can you see on the cover?</w:t>
      </w:r>
    </w:p>
    <w:p w14:paraId="1C3E11B9" w14:textId="42CA46C1" w:rsidR="009F420C" w:rsidRDefault="009F420C" w:rsidP="00681D71">
      <w:pPr>
        <w:pStyle w:val="ListParagraph"/>
        <w:numPr>
          <w:ilvl w:val="0"/>
          <w:numId w:val="3"/>
        </w:numPr>
      </w:pPr>
      <w:r>
        <w:t>What do you think the animals are up to?</w:t>
      </w:r>
    </w:p>
    <w:p w14:paraId="1EA75DE7" w14:textId="7C9DD612" w:rsidR="009F420C" w:rsidRDefault="009F420C" w:rsidP="00681D71">
      <w:pPr>
        <w:pStyle w:val="ListParagraph"/>
        <w:numPr>
          <w:ilvl w:val="0"/>
          <w:numId w:val="3"/>
        </w:numPr>
      </w:pPr>
      <w:r>
        <w:t>There are two names on the cover – one is an author, one is an illustrator. Does anyone know the difference?</w:t>
      </w:r>
      <w:r w:rsidR="00E25C75">
        <w:br/>
      </w:r>
    </w:p>
    <w:p w14:paraId="442ABDA1" w14:textId="280378F1" w:rsidR="009F420C" w:rsidRDefault="009F420C" w:rsidP="009F420C">
      <w:pPr>
        <w:pStyle w:val="Heading4"/>
      </w:pPr>
      <w:r>
        <w:t>Endpapers</w:t>
      </w:r>
    </w:p>
    <w:p w14:paraId="0CD806E1" w14:textId="462ED831" w:rsidR="009F420C" w:rsidRDefault="009F420C" w:rsidP="00681D71">
      <w:pPr>
        <w:pStyle w:val="ListParagraph"/>
        <w:numPr>
          <w:ilvl w:val="0"/>
          <w:numId w:val="4"/>
        </w:numPr>
      </w:pPr>
      <w:r>
        <w:t>What do you notice about the leaves?</w:t>
      </w:r>
    </w:p>
    <w:p w14:paraId="7FCCFD20" w14:textId="039655FF" w:rsidR="00151C90" w:rsidRDefault="00151C90" w:rsidP="00681D71">
      <w:pPr>
        <w:pStyle w:val="ListParagraph"/>
        <w:numPr>
          <w:ilvl w:val="0"/>
          <w:numId w:val="4"/>
        </w:numPr>
      </w:pPr>
      <w:r>
        <w:t>Can you spot the collaged artwork?</w:t>
      </w:r>
    </w:p>
    <w:p w14:paraId="466BCE4F" w14:textId="45BED46A" w:rsidR="00151C90" w:rsidRDefault="00151C90" w:rsidP="00681D71">
      <w:pPr>
        <w:pStyle w:val="ListParagraph"/>
        <w:numPr>
          <w:ilvl w:val="0"/>
          <w:numId w:val="4"/>
        </w:numPr>
      </w:pPr>
      <w:r>
        <w:lastRenderedPageBreak/>
        <w:t>Who can you see on the farm? Who is in the trailer?</w:t>
      </w:r>
    </w:p>
    <w:p w14:paraId="085DD86F" w14:textId="77777777" w:rsidR="00151C90" w:rsidRDefault="00151C90" w:rsidP="00151C90"/>
    <w:p w14:paraId="0A2B300F" w14:textId="6D7F1E6C" w:rsidR="00151C90" w:rsidRDefault="00151C90" w:rsidP="00CA77F4">
      <w:pPr>
        <w:pStyle w:val="Heading4"/>
      </w:pPr>
      <w:r>
        <w:t>Title page</w:t>
      </w:r>
    </w:p>
    <w:p w14:paraId="54A6C97F" w14:textId="4107F5B5" w:rsidR="00151C90" w:rsidRDefault="00AF3A96" w:rsidP="00681D71">
      <w:pPr>
        <w:pStyle w:val="ListParagraph"/>
        <w:numPr>
          <w:ilvl w:val="0"/>
          <w:numId w:val="5"/>
        </w:numPr>
      </w:pPr>
      <w:r>
        <w:t>There are</w:t>
      </w:r>
      <w:r w:rsidR="00CA77F4">
        <w:t xml:space="preserve"> some dedications at the start of the book. Does anyone know what those are?</w:t>
      </w:r>
    </w:p>
    <w:p w14:paraId="7BB4F1E1" w14:textId="1DAF5454" w:rsidR="00CA77F4" w:rsidRDefault="00CA77F4" w:rsidP="00681D71">
      <w:pPr>
        <w:pStyle w:val="ListParagraph"/>
        <w:numPr>
          <w:ilvl w:val="0"/>
          <w:numId w:val="5"/>
        </w:numPr>
      </w:pPr>
      <w:r>
        <w:t>Can anyone find where the book was printed?</w:t>
      </w:r>
    </w:p>
    <w:p w14:paraId="237D3190" w14:textId="77777777" w:rsidR="00CA77F4" w:rsidRDefault="00CA77F4" w:rsidP="00CA77F4"/>
    <w:p w14:paraId="4EE92C20" w14:textId="0228730F" w:rsidR="00CA77F4" w:rsidRDefault="00CA77F4" w:rsidP="0061555C">
      <w:pPr>
        <w:pStyle w:val="Heading4"/>
      </w:pPr>
      <w:r>
        <w:t>Pages 1 and 2</w:t>
      </w:r>
    </w:p>
    <w:p w14:paraId="7D33684C" w14:textId="3263F750" w:rsidR="00CA77F4" w:rsidRDefault="0061555C" w:rsidP="00681D71">
      <w:pPr>
        <w:pStyle w:val="ListParagraph"/>
        <w:numPr>
          <w:ilvl w:val="0"/>
          <w:numId w:val="6"/>
        </w:numPr>
      </w:pPr>
      <w:r>
        <w:t>Talk about the fact that the story involves rhyming.</w:t>
      </w:r>
    </w:p>
    <w:p w14:paraId="04BD590F" w14:textId="6035972C" w:rsidR="0061555C" w:rsidRDefault="0061555C" w:rsidP="00681D71">
      <w:pPr>
        <w:pStyle w:val="ListParagraph"/>
        <w:numPr>
          <w:ilvl w:val="0"/>
          <w:numId w:val="6"/>
        </w:numPr>
      </w:pPr>
      <w:r>
        <w:t>Can anyone find the ladybird?</w:t>
      </w:r>
    </w:p>
    <w:p w14:paraId="17910C54" w14:textId="7322863D" w:rsidR="0061555C" w:rsidRDefault="0061555C" w:rsidP="00681D71">
      <w:pPr>
        <w:pStyle w:val="ListParagraph"/>
        <w:numPr>
          <w:ilvl w:val="0"/>
          <w:numId w:val="6"/>
        </w:numPr>
      </w:pPr>
      <w:r>
        <w:t>Does anyone know why the cow is wearing a rosette?</w:t>
      </w:r>
    </w:p>
    <w:p w14:paraId="1775F7BF" w14:textId="77777777" w:rsidR="0061555C" w:rsidRDefault="0061555C" w:rsidP="0061555C"/>
    <w:p w14:paraId="196B30AF" w14:textId="695090BF" w:rsidR="0061555C" w:rsidRDefault="0061555C" w:rsidP="00377672">
      <w:pPr>
        <w:pStyle w:val="Heading4"/>
      </w:pPr>
      <w:r>
        <w:t>Pages 3 and 4</w:t>
      </w:r>
    </w:p>
    <w:p w14:paraId="28CE1851" w14:textId="411FBC8B" w:rsidR="0061555C" w:rsidRDefault="0061555C" w:rsidP="00681D71">
      <w:pPr>
        <w:pStyle w:val="ListParagraph"/>
        <w:numPr>
          <w:ilvl w:val="0"/>
          <w:numId w:val="7"/>
        </w:numPr>
      </w:pPr>
      <w:r>
        <w:t>Which animal says which animal noise?</w:t>
      </w:r>
    </w:p>
    <w:p w14:paraId="0756ECEB" w14:textId="04C49363" w:rsidR="00377672" w:rsidRDefault="00377672" w:rsidP="00681D71">
      <w:pPr>
        <w:pStyle w:val="ListParagraph"/>
        <w:numPr>
          <w:ilvl w:val="0"/>
          <w:numId w:val="7"/>
        </w:numPr>
      </w:pPr>
      <w:r>
        <w:t>Why is the text not in a straight line?</w:t>
      </w:r>
    </w:p>
    <w:p w14:paraId="174A259A" w14:textId="44C48D63" w:rsidR="00377672" w:rsidRDefault="00377672" w:rsidP="00681D71">
      <w:pPr>
        <w:pStyle w:val="ListParagraph"/>
        <w:numPr>
          <w:ilvl w:val="0"/>
          <w:numId w:val="7"/>
        </w:numPr>
      </w:pPr>
      <w:r>
        <w:t>Why are the sounds in capital letters?</w:t>
      </w:r>
    </w:p>
    <w:p w14:paraId="3F5E744C" w14:textId="77777777" w:rsidR="006531A7" w:rsidRDefault="006531A7" w:rsidP="006531A7"/>
    <w:p w14:paraId="5887DB01" w14:textId="00CF9768" w:rsidR="006531A7" w:rsidRDefault="006531A7" w:rsidP="006531A7">
      <w:pPr>
        <w:pStyle w:val="Heading4"/>
      </w:pPr>
      <w:r>
        <w:t>Pages 5 and 6</w:t>
      </w:r>
    </w:p>
    <w:p w14:paraId="12AE7DFA" w14:textId="4D25DB14" w:rsidR="006531A7" w:rsidRDefault="006531A7" w:rsidP="00681D71">
      <w:pPr>
        <w:pStyle w:val="ListParagraph"/>
        <w:numPr>
          <w:ilvl w:val="0"/>
          <w:numId w:val="8"/>
        </w:numPr>
      </w:pPr>
      <w:r>
        <w:t>Why do all of the animals seem much bigger?</w:t>
      </w:r>
    </w:p>
    <w:p w14:paraId="36C0CAD7" w14:textId="3D352CD7" w:rsidR="006531A7" w:rsidRDefault="006531A7" w:rsidP="00681D71">
      <w:pPr>
        <w:pStyle w:val="ListParagraph"/>
        <w:numPr>
          <w:ilvl w:val="0"/>
          <w:numId w:val="8"/>
        </w:numPr>
      </w:pPr>
      <w:r>
        <w:t>Why are they staring at the ladybird?</w:t>
      </w:r>
    </w:p>
    <w:p w14:paraId="4DDEFF45" w14:textId="4FB1B316" w:rsidR="006531A7" w:rsidRDefault="006531A7" w:rsidP="00681D71">
      <w:pPr>
        <w:pStyle w:val="ListParagraph"/>
        <w:numPr>
          <w:ilvl w:val="0"/>
          <w:numId w:val="8"/>
        </w:numPr>
      </w:pPr>
      <w:r>
        <w:t>What do you think they might be thinking about?</w:t>
      </w:r>
    </w:p>
    <w:p w14:paraId="25EFBC28" w14:textId="77777777" w:rsidR="006531A7" w:rsidRDefault="006531A7" w:rsidP="006531A7"/>
    <w:p w14:paraId="409A6BC4" w14:textId="752DBAF7" w:rsidR="006531A7" w:rsidRDefault="006531A7" w:rsidP="006531A7">
      <w:pPr>
        <w:pStyle w:val="Heading4"/>
      </w:pPr>
      <w:r>
        <w:t>Pages 7 and 8</w:t>
      </w:r>
    </w:p>
    <w:p w14:paraId="4B54E3F9" w14:textId="1FE308B0" w:rsidR="006531A7" w:rsidRDefault="006531A7" w:rsidP="00681D71">
      <w:pPr>
        <w:pStyle w:val="ListParagraph"/>
        <w:numPr>
          <w:ilvl w:val="0"/>
          <w:numId w:val="9"/>
        </w:numPr>
      </w:pPr>
      <w:r>
        <w:t>What time of day is it? How can you tell?</w:t>
      </w:r>
    </w:p>
    <w:p w14:paraId="64F90FC7" w14:textId="7198ECB7" w:rsidR="006531A7" w:rsidRDefault="006531A7" w:rsidP="00681D71">
      <w:pPr>
        <w:pStyle w:val="ListParagraph"/>
        <w:numPr>
          <w:ilvl w:val="0"/>
          <w:numId w:val="9"/>
        </w:numPr>
      </w:pPr>
      <w:r>
        <w:t>Who’s in the van? What do they have in front of them?</w:t>
      </w:r>
    </w:p>
    <w:p w14:paraId="3AE01CAE" w14:textId="7D8779DA" w:rsidR="006531A7" w:rsidRDefault="006531A7" w:rsidP="00681D71">
      <w:pPr>
        <w:pStyle w:val="ListParagraph"/>
        <w:numPr>
          <w:ilvl w:val="0"/>
          <w:numId w:val="9"/>
        </w:numPr>
      </w:pPr>
      <w:r>
        <w:t>Discuss nocturnal animals. Does anyone know what “nocturnal” mean</w:t>
      </w:r>
      <w:r w:rsidR="006B7324">
        <w:t>s</w:t>
      </w:r>
      <w:r>
        <w:t>, or know of any nocturnal animals?</w:t>
      </w:r>
    </w:p>
    <w:p w14:paraId="15C20123" w14:textId="77777777" w:rsidR="006531A7" w:rsidRDefault="006531A7" w:rsidP="006531A7"/>
    <w:p w14:paraId="2D37846A" w14:textId="229BB2A0" w:rsidR="006531A7" w:rsidRDefault="006531A7" w:rsidP="006531A7">
      <w:pPr>
        <w:pStyle w:val="Heading4"/>
      </w:pPr>
      <w:r>
        <w:lastRenderedPageBreak/>
        <w:t xml:space="preserve">Pages 9 </w:t>
      </w:r>
      <w:r w:rsidR="00C97D9F">
        <w:t>and</w:t>
      </w:r>
      <w:r>
        <w:t xml:space="preserve"> 10</w:t>
      </w:r>
    </w:p>
    <w:p w14:paraId="39F55AF6" w14:textId="6359D78D" w:rsidR="006531A7" w:rsidRDefault="006531A7" w:rsidP="00681D71">
      <w:pPr>
        <w:pStyle w:val="ListParagraph"/>
        <w:numPr>
          <w:ilvl w:val="0"/>
          <w:numId w:val="10"/>
        </w:numPr>
      </w:pPr>
      <w:r>
        <w:t>Discuss the map and directions. Which animal is asleep on the map? How can you tell? What are the brown marks?</w:t>
      </w:r>
    </w:p>
    <w:p w14:paraId="25672B1B" w14:textId="31447D2C" w:rsidR="006531A7" w:rsidRDefault="006531A7" w:rsidP="00681D71">
      <w:pPr>
        <w:pStyle w:val="ListParagraph"/>
        <w:numPr>
          <w:ilvl w:val="0"/>
          <w:numId w:val="10"/>
        </w:numPr>
      </w:pPr>
      <w:r>
        <w:t>Where’s the ladybird? What do you think he might be doing?</w:t>
      </w:r>
    </w:p>
    <w:p w14:paraId="52E706CB" w14:textId="1B08CA49" w:rsidR="006531A7" w:rsidRDefault="006531A7" w:rsidP="00681D71">
      <w:pPr>
        <w:pStyle w:val="ListParagraph"/>
        <w:numPr>
          <w:ilvl w:val="0"/>
          <w:numId w:val="10"/>
        </w:numPr>
      </w:pPr>
      <w:r>
        <w:t>Why is there a big red cross above the cow?</w:t>
      </w:r>
    </w:p>
    <w:p w14:paraId="6303ADCC" w14:textId="77777777" w:rsidR="006531A7" w:rsidRDefault="006531A7" w:rsidP="006531A7"/>
    <w:p w14:paraId="4650FDB2" w14:textId="0DE12151" w:rsidR="004E173E" w:rsidRDefault="004E173E" w:rsidP="00B97B7B">
      <w:pPr>
        <w:pStyle w:val="Heading4"/>
      </w:pPr>
      <w:r>
        <w:t xml:space="preserve">Pages 11 </w:t>
      </w:r>
      <w:r w:rsidR="00C97D9F">
        <w:t>and</w:t>
      </w:r>
      <w:r>
        <w:t xml:space="preserve"> 12</w:t>
      </w:r>
    </w:p>
    <w:p w14:paraId="036EAE5B" w14:textId="03B12726" w:rsidR="00B97B7B" w:rsidRDefault="00B97B7B" w:rsidP="00681D71">
      <w:pPr>
        <w:pStyle w:val="ListParagraph"/>
        <w:numPr>
          <w:ilvl w:val="0"/>
          <w:numId w:val="11"/>
        </w:numPr>
      </w:pPr>
      <w:r>
        <w:t>What do you think the ladybird is doing? What are the lines around its head for?</w:t>
      </w:r>
    </w:p>
    <w:p w14:paraId="71A76E5B" w14:textId="23765B81" w:rsidR="00B97B7B" w:rsidRDefault="00B97B7B" w:rsidP="00681D71">
      <w:pPr>
        <w:pStyle w:val="ListParagraph"/>
        <w:numPr>
          <w:ilvl w:val="0"/>
          <w:numId w:val="11"/>
        </w:numPr>
      </w:pPr>
      <w:r>
        <w:t>What do you think the other animals are thinking?</w:t>
      </w:r>
    </w:p>
    <w:p w14:paraId="46BE4666" w14:textId="6DB38E58" w:rsidR="00234AA9" w:rsidRDefault="00234AA9" w:rsidP="00681D71">
      <w:pPr>
        <w:pStyle w:val="ListParagraph"/>
        <w:numPr>
          <w:ilvl w:val="0"/>
          <w:numId w:val="11"/>
        </w:numPr>
      </w:pPr>
      <w:r>
        <w:t>Why is the phrase “being careful not to wake the dog” in brackets?</w:t>
      </w:r>
    </w:p>
    <w:p w14:paraId="7770F24C" w14:textId="77777777" w:rsidR="00234AA9" w:rsidRDefault="00234AA9" w:rsidP="00234AA9"/>
    <w:p w14:paraId="6984F43D" w14:textId="5C1D7CD9" w:rsidR="00234AA9" w:rsidRDefault="00234AA9" w:rsidP="005070ED">
      <w:pPr>
        <w:pStyle w:val="Heading4"/>
      </w:pPr>
      <w:r>
        <w:t xml:space="preserve">Pages 13 </w:t>
      </w:r>
      <w:r w:rsidR="00C97D9F">
        <w:t>and</w:t>
      </w:r>
      <w:r>
        <w:t xml:space="preserve"> 14</w:t>
      </w:r>
    </w:p>
    <w:p w14:paraId="14137F5C" w14:textId="085512AE" w:rsidR="007A07F2" w:rsidRDefault="007A07F2" w:rsidP="00681D71">
      <w:pPr>
        <w:pStyle w:val="ListParagraph"/>
        <w:numPr>
          <w:ilvl w:val="0"/>
          <w:numId w:val="12"/>
        </w:numPr>
      </w:pPr>
      <w:r>
        <w:t>Why are the animals all “talking” on this page?</w:t>
      </w:r>
    </w:p>
    <w:p w14:paraId="01ECB3A5" w14:textId="52827076" w:rsidR="007A07F2" w:rsidRDefault="007A07F2" w:rsidP="00681D71">
      <w:pPr>
        <w:pStyle w:val="ListParagraph"/>
        <w:numPr>
          <w:ilvl w:val="0"/>
          <w:numId w:val="12"/>
        </w:numPr>
      </w:pPr>
      <w:r>
        <w:t>Who else is in the picture?</w:t>
      </w:r>
    </w:p>
    <w:p w14:paraId="214FF786" w14:textId="6AE2A9F8" w:rsidR="007A07F2" w:rsidRDefault="001F3FB8" w:rsidP="00681D71">
      <w:pPr>
        <w:pStyle w:val="ListParagraph"/>
        <w:numPr>
          <w:ilvl w:val="0"/>
          <w:numId w:val="12"/>
        </w:numPr>
      </w:pPr>
      <w:r>
        <w:t>Which other animals can you spot?</w:t>
      </w:r>
    </w:p>
    <w:p w14:paraId="447AB41F" w14:textId="77777777" w:rsidR="001F3FB8" w:rsidRDefault="001F3FB8" w:rsidP="001F3FB8"/>
    <w:p w14:paraId="4B456229" w14:textId="44E5F886" w:rsidR="001F3FB8" w:rsidRDefault="001F3FB8" w:rsidP="001F3FB8">
      <w:pPr>
        <w:pStyle w:val="Heading4"/>
      </w:pPr>
      <w:r>
        <w:t xml:space="preserve">Pages 15 </w:t>
      </w:r>
      <w:r w:rsidR="00C97D9F">
        <w:t>and</w:t>
      </w:r>
      <w:r>
        <w:t xml:space="preserve"> 16</w:t>
      </w:r>
    </w:p>
    <w:p w14:paraId="32D0DEE5" w14:textId="169B1745" w:rsidR="001F3FB8" w:rsidRDefault="001F3FB8" w:rsidP="00681D71">
      <w:pPr>
        <w:pStyle w:val="ListParagraph"/>
        <w:numPr>
          <w:ilvl w:val="0"/>
          <w:numId w:val="13"/>
        </w:numPr>
      </w:pPr>
      <w:r>
        <w:t>What does the dotty, sparkly red line represent?</w:t>
      </w:r>
    </w:p>
    <w:p w14:paraId="686B31B2" w14:textId="00C92354" w:rsidR="005822AE" w:rsidRDefault="005822AE" w:rsidP="00681D71">
      <w:pPr>
        <w:pStyle w:val="ListParagraph"/>
        <w:numPr>
          <w:ilvl w:val="0"/>
          <w:numId w:val="13"/>
        </w:numPr>
      </w:pPr>
      <w:r>
        <w:t>What do you notice about the animals?</w:t>
      </w:r>
    </w:p>
    <w:p w14:paraId="6ADFA5C4" w14:textId="77777777" w:rsidR="005822AE" w:rsidRDefault="005822AE" w:rsidP="005822AE"/>
    <w:p w14:paraId="443B9299" w14:textId="6037AA63" w:rsidR="005822AE" w:rsidRDefault="005822AE" w:rsidP="005822AE">
      <w:pPr>
        <w:pStyle w:val="Heading4"/>
      </w:pPr>
      <w:r>
        <w:t xml:space="preserve">Pages 17 </w:t>
      </w:r>
      <w:r w:rsidR="00C97D9F">
        <w:t>and</w:t>
      </w:r>
      <w:r>
        <w:t xml:space="preserve"> 18</w:t>
      </w:r>
    </w:p>
    <w:p w14:paraId="79B860E5" w14:textId="5BC3D6DD" w:rsidR="009D264E" w:rsidRDefault="005822AE" w:rsidP="00681D71">
      <w:pPr>
        <w:pStyle w:val="ListParagraph"/>
        <w:numPr>
          <w:ilvl w:val="0"/>
          <w:numId w:val="14"/>
        </w:numPr>
      </w:pPr>
      <w:r>
        <w:t>What’s happening in these pictures?</w:t>
      </w:r>
    </w:p>
    <w:p w14:paraId="1B04E7E7" w14:textId="3D142682" w:rsidR="009D264E" w:rsidRDefault="009D264E" w:rsidP="00681D71">
      <w:pPr>
        <w:pStyle w:val="ListParagraph"/>
        <w:numPr>
          <w:ilvl w:val="0"/>
          <w:numId w:val="14"/>
        </w:numPr>
      </w:pPr>
      <w:r>
        <w:t>What has Hefty Hugh stood on?</w:t>
      </w:r>
    </w:p>
    <w:p w14:paraId="6DDDEC51" w14:textId="47EC6B60" w:rsidR="009D264E" w:rsidRDefault="009D264E" w:rsidP="00681D71">
      <w:pPr>
        <w:pStyle w:val="ListParagraph"/>
        <w:numPr>
          <w:ilvl w:val="0"/>
          <w:numId w:val="14"/>
        </w:numPr>
      </w:pPr>
      <w:r>
        <w:t>Who’s keeping watch?</w:t>
      </w:r>
    </w:p>
    <w:p w14:paraId="585A643A" w14:textId="0FBEEA30" w:rsidR="009D264E" w:rsidRDefault="009D264E" w:rsidP="00681D71">
      <w:pPr>
        <w:pStyle w:val="ListParagraph"/>
        <w:numPr>
          <w:ilvl w:val="0"/>
          <w:numId w:val="14"/>
        </w:numPr>
      </w:pPr>
      <w:r>
        <w:t>Where’s the ladybird?</w:t>
      </w:r>
    </w:p>
    <w:p w14:paraId="4A7F1577" w14:textId="1DC87DF0" w:rsidR="009D264E" w:rsidRDefault="009D264E" w:rsidP="00681D71">
      <w:pPr>
        <w:pStyle w:val="ListParagraph"/>
        <w:numPr>
          <w:ilvl w:val="0"/>
          <w:numId w:val="14"/>
        </w:numPr>
      </w:pPr>
      <w:r>
        <w:t>What are Lanky Len and Hefty Hugh holding?</w:t>
      </w:r>
    </w:p>
    <w:p w14:paraId="5EE5B0E0" w14:textId="77777777" w:rsidR="009D264E" w:rsidRDefault="009D264E" w:rsidP="009D264E"/>
    <w:p w14:paraId="5B3757E9" w14:textId="7396E10A" w:rsidR="009D264E" w:rsidRDefault="009D264E" w:rsidP="009D264E">
      <w:pPr>
        <w:pStyle w:val="Heading4"/>
      </w:pPr>
      <w:r>
        <w:lastRenderedPageBreak/>
        <w:t xml:space="preserve">Pages 19 </w:t>
      </w:r>
      <w:r w:rsidR="00C97D9F">
        <w:t>and</w:t>
      </w:r>
      <w:r>
        <w:t xml:space="preserve"> 20</w:t>
      </w:r>
    </w:p>
    <w:p w14:paraId="643AB24C" w14:textId="1F0314A6" w:rsidR="009D264E" w:rsidRDefault="009D264E" w:rsidP="00681D71">
      <w:pPr>
        <w:pStyle w:val="ListParagraph"/>
        <w:numPr>
          <w:ilvl w:val="0"/>
          <w:numId w:val="15"/>
        </w:numPr>
      </w:pPr>
      <w:r>
        <w:t>How are the animals managing to trick the two men?</w:t>
      </w:r>
    </w:p>
    <w:p w14:paraId="1A4CFD3D" w14:textId="4949AD74" w:rsidR="009D264E" w:rsidRDefault="009D264E" w:rsidP="00681D71">
      <w:pPr>
        <w:pStyle w:val="ListParagraph"/>
        <w:numPr>
          <w:ilvl w:val="0"/>
          <w:numId w:val="15"/>
        </w:numPr>
      </w:pPr>
      <w:r>
        <w:t>Where’s the ladybird?</w:t>
      </w:r>
    </w:p>
    <w:p w14:paraId="72DE05BC" w14:textId="61088722" w:rsidR="009D264E" w:rsidRDefault="009D264E" w:rsidP="00681D71">
      <w:pPr>
        <w:pStyle w:val="ListParagraph"/>
        <w:numPr>
          <w:ilvl w:val="0"/>
          <w:numId w:val="15"/>
        </w:numPr>
      </w:pPr>
      <w:r>
        <w:t>What is Lanky Len standing in?</w:t>
      </w:r>
    </w:p>
    <w:p w14:paraId="52F2A3A8" w14:textId="77777777" w:rsidR="009D264E" w:rsidRDefault="009D264E" w:rsidP="009D264E"/>
    <w:p w14:paraId="2FB19B42" w14:textId="4CCAF661" w:rsidR="009D264E" w:rsidRDefault="009D264E" w:rsidP="009D264E">
      <w:pPr>
        <w:pStyle w:val="Heading4"/>
      </w:pPr>
      <w:r>
        <w:t xml:space="preserve">Pages 21 </w:t>
      </w:r>
      <w:r w:rsidR="00C97D9F">
        <w:t>and</w:t>
      </w:r>
      <w:r>
        <w:t xml:space="preserve"> 22</w:t>
      </w:r>
    </w:p>
    <w:p w14:paraId="1E4DF568" w14:textId="506EF525" w:rsidR="009D264E" w:rsidRDefault="00E91CFF" w:rsidP="00681D71">
      <w:pPr>
        <w:pStyle w:val="ListParagraph"/>
        <w:numPr>
          <w:ilvl w:val="0"/>
          <w:numId w:val="16"/>
        </w:numPr>
      </w:pPr>
      <w:r>
        <w:t>Oh no! What’s happened? What’s the ladybird doing?</w:t>
      </w:r>
    </w:p>
    <w:p w14:paraId="07C0F579" w14:textId="64FB2761" w:rsidR="00E91CFF" w:rsidRDefault="00E91CFF" w:rsidP="00681D71">
      <w:pPr>
        <w:pStyle w:val="ListParagraph"/>
        <w:numPr>
          <w:ilvl w:val="0"/>
          <w:numId w:val="16"/>
        </w:numPr>
      </w:pPr>
      <w:r>
        <w:t>Look at the fish – how do you think they are feeling?</w:t>
      </w:r>
    </w:p>
    <w:p w14:paraId="552F8A3A" w14:textId="008F4EB5" w:rsidR="00E91CFF" w:rsidRDefault="00E91CFF" w:rsidP="00681D71">
      <w:pPr>
        <w:pStyle w:val="ListParagraph"/>
        <w:numPr>
          <w:ilvl w:val="0"/>
          <w:numId w:val="16"/>
        </w:numPr>
      </w:pPr>
      <w:r>
        <w:t>What’s Lanky Len got his head into?</w:t>
      </w:r>
    </w:p>
    <w:p w14:paraId="74B26316" w14:textId="2D330536" w:rsidR="00E91CFF" w:rsidRDefault="00E91CFF" w:rsidP="00681D71">
      <w:pPr>
        <w:pStyle w:val="ListParagraph"/>
        <w:numPr>
          <w:ilvl w:val="0"/>
          <w:numId w:val="16"/>
        </w:numPr>
      </w:pPr>
      <w:r>
        <w:t>How is the farmer feeling? How are Lanky Len and Hefty Hugh feeling?</w:t>
      </w:r>
    </w:p>
    <w:p w14:paraId="6B604C4D" w14:textId="77777777" w:rsidR="00E91CFF" w:rsidRDefault="00E91CFF" w:rsidP="00E91CFF"/>
    <w:p w14:paraId="3F80EACB" w14:textId="4FE9315D" w:rsidR="00E91CFF" w:rsidRDefault="00E91CFF" w:rsidP="00E91CFF">
      <w:pPr>
        <w:pStyle w:val="Heading4"/>
      </w:pPr>
      <w:r>
        <w:t xml:space="preserve">Pages 23 </w:t>
      </w:r>
      <w:r w:rsidR="00C97D9F">
        <w:t>and</w:t>
      </w:r>
      <w:r>
        <w:t xml:space="preserve"> 24</w:t>
      </w:r>
    </w:p>
    <w:p w14:paraId="03A047DA" w14:textId="0EB8EF6A" w:rsidR="00E91CFF" w:rsidRDefault="00E91CFF" w:rsidP="00681D71">
      <w:pPr>
        <w:pStyle w:val="ListParagraph"/>
        <w:numPr>
          <w:ilvl w:val="0"/>
          <w:numId w:val="17"/>
        </w:numPr>
      </w:pPr>
      <w:r>
        <w:t>What is everyone doing?</w:t>
      </w:r>
    </w:p>
    <w:p w14:paraId="1A387A38" w14:textId="497A621D" w:rsidR="00E91CFF" w:rsidRDefault="00E91CFF" w:rsidP="00681D71">
      <w:pPr>
        <w:pStyle w:val="ListParagraph"/>
        <w:numPr>
          <w:ilvl w:val="0"/>
          <w:numId w:val="17"/>
        </w:numPr>
      </w:pPr>
      <w:r>
        <w:t>How do they feel?</w:t>
      </w:r>
    </w:p>
    <w:p w14:paraId="289320E6" w14:textId="77777777" w:rsidR="00E91CFF" w:rsidRDefault="00E91CFF" w:rsidP="00E91CFF"/>
    <w:p w14:paraId="59AE8A6F" w14:textId="6C63412E" w:rsidR="00E91CFF" w:rsidRDefault="00E91CFF" w:rsidP="00E91CFF">
      <w:pPr>
        <w:pStyle w:val="Heading4"/>
      </w:pPr>
      <w:r>
        <w:t>Endpapers</w:t>
      </w:r>
    </w:p>
    <w:p w14:paraId="0179B58A" w14:textId="77777777" w:rsidR="00E91CFF" w:rsidRDefault="00E91CFF" w:rsidP="00681D71">
      <w:pPr>
        <w:pStyle w:val="ListParagraph"/>
        <w:numPr>
          <w:ilvl w:val="0"/>
          <w:numId w:val="18"/>
        </w:numPr>
      </w:pPr>
      <w:r>
        <w:t>How does this endpaper compare with the one at the beginning of the book?</w:t>
      </w:r>
    </w:p>
    <w:p w14:paraId="444115E6" w14:textId="2D88E5E9" w:rsidR="00E91CFF" w:rsidRDefault="00E91CFF" w:rsidP="00681D71">
      <w:pPr>
        <w:pStyle w:val="ListParagraph"/>
        <w:numPr>
          <w:ilvl w:val="0"/>
          <w:numId w:val="18"/>
        </w:numPr>
      </w:pPr>
      <w:r>
        <w:t>Can you spot the differences?</w:t>
      </w:r>
    </w:p>
    <w:p w14:paraId="3F2FA6F1" w14:textId="77777777" w:rsidR="00E91CFF" w:rsidRDefault="00E91CFF" w:rsidP="00E91CFF"/>
    <w:p w14:paraId="64270DCB" w14:textId="7C524F10" w:rsidR="00292796" w:rsidRDefault="00400F8B" w:rsidP="00400F8B">
      <w:pPr>
        <w:pStyle w:val="Heading3"/>
      </w:pPr>
      <w:r>
        <w:t xml:space="preserve">Activity 2: </w:t>
      </w:r>
      <w:r>
        <w:rPr>
          <w:i/>
          <w:iCs/>
        </w:rPr>
        <w:t>What the Ladybird Heard</w:t>
      </w:r>
      <w:r>
        <w:t xml:space="preserve"> party</w:t>
      </w:r>
    </w:p>
    <w:p w14:paraId="00CE611F" w14:textId="2E43A5D5" w:rsidR="00715AB5" w:rsidRDefault="00C80FA2" w:rsidP="00400F8B">
      <w:r w:rsidRPr="00B828C2">
        <w:rPr>
          <w:color w:val="767171" w:themeColor="background2" w:themeShade="80"/>
        </w:rPr>
        <w:t>TCH 0-14a, TCH 1-04b, EXA 0-02a, EXA 1-02a</w:t>
      </w:r>
      <w:r w:rsidR="00E25C75">
        <w:br/>
      </w:r>
      <w:r w:rsidR="00715AB5">
        <w:t xml:space="preserve">Throw a party based on the book, putting the pupils in charge of preparation. Start by reading the book together </w:t>
      </w:r>
      <w:r w:rsidR="00E25C75">
        <w:t>and asking the children for their party ideas.</w:t>
      </w:r>
      <w:r w:rsidR="00F661B5">
        <w:t xml:space="preserve"> You could also:</w:t>
      </w:r>
    </w:p>
    <w:p w14:paraId="7D3F82A0" w14:textId="0C80BE93" w:rsidR="00F661B5" w:rsidRDefault="00F661B5" w:rsidP="00681D71">
      <w:pPr>
        <w:pStyle w:val="ListParagraph"/>
        <w:numPr>
          <w:ilvl w:val="0"/>
          <w:numId w:val="19"/>
        </w:numPr>
      </w:pPr>
      <w:r>
        <w:t>Make ladybird posters and invitations to the event</w:t>
      </w:r>
    </w:p>
    <w:p w14:paraId="3F7B15A0" w14:textId="00E8AB05" w:rsidR="00F661B5" w:rsidRDefault="00F661B5" w:rsidP="00681D71">
      <w:pPr>
        <w:pStyle w:val="ListParagraph"/>
        <w:numPr>
          <w:ilvl w:val="0"/>
          <w:numId w:val="19"/>
        </w:numPr>
      </w:pPr>
      <w:r>
        <w:t>Make ladybird biscuits by baking or buying biscuits then decorating them with red icing and raisins or chocolate chips</w:t>
      </w:r>
    </w:p>
    <w:p w14:paraId="18600FAD" w14:textId="19AA6BCA" w:rsidR="00C334DA" w:rsidRDefault="00F661B5" w:rsidP="00F661B5">
      <w:pPr>
        <w:pStyle w:val="ListParagraph"/>
        <w:numPr>
          <w:ilvl w:val="0"/>
          <w:numId w:val="19"/>
        </w:numPr>
      </w:pPr>
      <w:r>
        <w:t>Make antennae with hair bands and pipe cleaners</w:t>
      </w:r>
    </w:p>
    <w:p w14:paraId="2D7C2324" w14:textId="5904633D" w:rsidR="00F661B5" w:rsidRDefault="00F661B5" w:rsidP="00F661B5">
      <w:r>
        <w:lastRenderedPageBreak/>
        <w:br/>
        <w:t>On the day, why not:</w:t>
      </w:r>
    </w:p>
    <w:p w14:paraId="210CF398" w14:textId="020F22D6" w:rsidR="00C334DA" w:rsidRDefault="00C334DA" w:rsidP="00681D71">
      <w:pPr>
        <w:pStyle w:val="ListParagraph"/>
        <w:numPr>
          <w:ilvl w:val="0"/>
          <w:numId w:val="20"/>
        </w:numPr>
      </w:pPr>
      <w:r>
        <w:t xml:space="preserve">Have a picnic! (See our </w:t>
      </w:r>
      <w:hyperlink r:id="rId15" w:history="1">
        <w:r w:rsidRPr="00B30C4A">
          <w:rPr>
            <w:rStyle w:val="Hyperlink"/>
          </w:rPr>
          <w:t>10 things to do with any book outdoors resource</w:t>
        </w:r>
      </w:hyperlink>
      <w:r>
        <w:t xml:space="preserve"> for inspiration)</w:t>
      </w:r>
    </w:p>
    <w:p w14:paraId="38A08733" w14:textId="46B4CC43" w:rsidR="00F661B5" w:rsidRDefault="00F661B5" w:rsidP="00681D71">
      <w:pPr>
        <w:pStyle w:val="ListParagraph"/>
        <w:numPr>
          <w:ilvl w:val="0"/>
          <w:numId w:val="20"/>
        </w:numPr>
      </w:pPr>
      <w:r>
        <w:t>Dress up as different animals, insects or farmers or do face painting</w:t>
      </w:r>
    </w:p>
    <w:p w14:paraId="200EBB10" w14:textId="70A8659B" w:rsidR="00F661B5" w:rsidRDefault="00F661B5" w:rsidP="00681D71">
      <w:pPr>
        <w:pStyle w:val="ListParagraph"/>
        <w:numPr>
          <w:ilvl w:val="0"/>
          <w:numId w:val="20"/>
        </w:numPr>
      </w:pPr>
      <w:r>
        <w:t>Make and decorate different animals masks</w:t>
      </w:r>
    </w:p>
    <w:p w14:paraId="7A406BD0" w14:textId="0BAB7C98" w:rsidR="00F661B5" w:rsidRDefault="004F73AB" w:rsidP="00681D71">
      <w:pPr>
        <w:pStyle w:val="ListParagraph"/>
        <w:numPr>
          <w:ilvl w:val="0"/>
          <w:numId w:val="20"/>
        </w:numPr>
      </w:pPr>
      <w:r>
        <w:t>Make a playlist and d</w:t>
      </w:r>
      <w:r w:rsidR="00F661B5">
        <w:t xml:space="preserve">ance </w:t>
      </w:r>
      <w:hyperlink r:id="rId16" w:history="1">
        <w:r w:rsidR="00F661B5" w:rsidRPr="004F73AB">
          <w:rPr>
            <w:rStyle w:val="Hyperlink"/>
          </w:rPr>
          <w:t>the jitter bug</w:t>
        </w:r>
      </w:hyperlink>
    </w:p>
    <w:p w14:paraId="3CDE0109" w14:textId="6E566818" w:rsidR="00F661B5" w:rsidRDefault="00F661B5" w:rsidP="00681D71">
      <w:pPr>
        <w:pStyle w:val="ListParagraph"/>
        <w:numPr>
          <w:ilvl w:val="0"/>
          <w:numId w:val="20"/>
        </w:numPr>
      </w:pPr>
      <w:r>
        <w:t xml:space="preserve">Play a </w:t>
      </w:r>
      <w:hyperlink r:id="rId17" w:history="1">
        <w:r w:rsidRPr="00AA2653">
          <w:rPr>
            <w:rStyle w:val="Hyperlink"/>
          </w:rPr>
          <w:t>ladybird drive</w:t>
        </w:r>
      </w:hyperlink>
    </w:p>
    <w:p w14:paraId="682B34BA" w14:textId="2AA35E22" w:rsidR="008A0CE2" w:rsidRDefault="008A0CE2" w:rsidP="00681D71">
      <w:pPr>
        <w:pStyle w:val="ListParagraph"/>
        <w:numPr>
          <w:ilvl w:val="0"/>
          <w:numId w:val="20"/>
        </w:numPr>
      </w:pPr>
      <w:r>
        <w:t>Play games like “The Farmers in the Den”, “Duck, Duck, Goose” or “Moosical Statues”</w:t>
      </w:r>
    </w:p>
    <w:p w14:paraId="3223CB81" w14:textId="4A9DD3CF" w:rsidR="0008320A" w:rsidRDefault="008A0CE2" w:rsidP="00681D71">
      <w:pPr>
        <w:pStyle w:val="ListParagraph"/>
        <w:numPr>
          <w:ilvl w:val="0"/>
          <w:numId w:val="20"/>
        </w:numPr>
      </w:pPr>
      <w:r>
        <w:t>Play stick the antennae and spots on the ladybird (Pin the Tail on the Donkey)!</w:t>
      </w:r>
    </w:p>
    <w:p w14:paraId="083DCA08" w14:textId="77777777" w:rsidR="00C334DA" w:rsidRDefault="00C334DA" w:rsidP="00C334DA"/>
    <w:p w14:paraId="053FDA02" w14:textId="16D7A533" w:rsidR="0008320A" w:rsidRDefault="006639BF" w:rsidP="007A6E22">
      <w:pPr>
        <w:pStyle w:val="Heading3"/>
      </w:pPr>
      <w:r>
        <w:t xml:space="preserve">Activity 3: </w:t>
      </w:r>
      <w:r w:rsidR="007A6E22">
        <w:t>Wall display</w:t>
      </w:r>
    </w:p>
    <w:p w14:paraId="62B01F20" w14:textId="77777777" w:rsidR="00A06809" w:rsidRDefault="00EE0928" w:rsidP="006639BF">
      <w:r w:rsidRPr="00B828C2">
        <w:rPr>
          <w:color w:val="767171" w:themeColor="background2" w:themeShade="80"/>
        </w:rPr>
        <w:t>EXA 0-02, EXA 1-02a</w:t>
      </w:r>
      <w:r w:rsidRPr="00B828C2">
        <w:rPr>
          <w:color w:val="767171" w:themeColor="background2" w:themeShade="80"/>
        </w:rPr>
        <w:br/>
      </w:r>
      <w:r w:rsidR="007A6E22">
        <w:t xml:space="preserve">Make </w:t>
      </w:r>
      <w:r w:rsidR="00B10DEF" w:rsidRPr="00B10DEF">
        <w:t xml:space="preserve">a farmyard scene on your classroom wall – use the book as a guide for creating your farm. Use different collage materials to make the animals hairy, woolly etc. </w:t>
      </w:r>
      <w:r w:rsidR="006639BF">
        <w:br/>
      </w:r>
    </w:p>
    <w:p w14:paraId="77BA7C3D" w14:textId="7E3F6FC7" w:rsidR="00A06809" w:rsidRPr="00A06809" w:rsidRDefault="006639BF" w:rsidP="00A06809">
      <w:pPr>
        <w:pStyle w:val="Heading3"/>
      </w:pPr>
      <w:r>
        <w:rPr>
          <w:rStyle w:val="Heading3Char"/>
        </w:rPr>
        <w:t xml:space="preserve">Activity 4: </w:t>
      </w:r>
      <w:r w:rsidRPr="006639BF">
        <w:rPr>
          <w:rStyle w:val="Heading3Char"/>
        </w:rPr>
        <w:t>News reader</w:t>
      </w:r>
      <w:r w:rsidRPr="006639BF">
        <w:rPr>
          <w:b/>
        </w:rPr>
        <w:t xml:space="preserve"> </w:t>
      </w:r>
    </w:p>
    <w:p w14:paraId="3EA04592" w14:textId="332F2D16" w:rsidR="00D2293D" w:rsidRDefault="006639BF" w:rsidP="006639BF">
      <w:r w:rsidRPr="00B828C2">
        <w:rPr>
          <w:color w:val="767171" w:themeColor="background2" w:themeShade="80"/>
        </w:rPr>
        <w:t>EXA 0-12a, EXA 1-14a</w:t>
      </w:r>
      <w:r>
        <w:br/>
      </w:r>
      <w:r w:rsidRPr="006639BF">
        <w:t xml:space="preserve">Work with the pupils to write a news report of the events, then film the child reading it behind a mock news desk. You could interview the farmer and the </w:t>
      </w:r>
      <w:r>
        <w:t>police</w:t>
      </w:r>
      <w:r w:rsidRPr="006639BF">
        <w:t xml:space="preserve">, perhaps even Hugh and Len from behind bars. You could even interview the animals, and decide whether they can talk or not, perhaps explore using gestures to convey what happened. </w:t>
      </w:r>
      <w:r>
        <w:br/>
      </w:r>
    </w:p>
    <w:p w14:paraId="54887F0C" w14:textId="137ED68A" w:rsidR="0049590B" w:rsidRDefault="005404C7" w:rsidP="0049590B">
      <w:pPr>
        <w:pStyle w:val="Heading3"/>
      </w:pPr>
      <w:r w:rsidRPr="005404C7">
        <w:rPr>
          <w:rStyle w:val="Heading3Char"/>
        </w:rPr>
        <w:t>Activity 5: Criminal mastermind!</w:t>
      </w:r>
      <w:r w:rsidRPr="005404C7">
        <w:t xml:space="preserve"> </w:t>
      </w:r>
    </w:p>
    <w:p w14:paraId="487B120C" w14:textId="6C6407B4" w:rsidR="006639BF" w:rsidRDefault="005404C7" w:rsidP="006639BF">
      <w:r w:rsidRPr="00B828C2">
        <w:rPr>
          <w:color w:val="767171" w:themeColor="background2" w:themeShade="80"/>
        </w:rPr>
        <w:t>MTH 1-17a</w:t>
      </w:r>
      <w:r>
        <w:br/>
      </w:r>
      <w:r w:rsidRPr="005404C7">
        <w:t xml:space="preserve">Use the map and farmyard in </w:t>
      </w:r>
      <w:r w:rsidRPr="005404C7">
        <w:rPr>
          <w:i/>
        </w:rPr>
        <w:t>What the Ladybird Heard</w:t>
      </w:r>
      <w:r w:rsidRPr="005404C7">
        <w:t xml:space="preserve"> to map out your own. Use </w:t>
      </w:r>
      <w:r w:rsidRPr="005404C7">
        <w:lastRenderedPageBreak/>
        <w:t xml:space="preserve">coordinates and square paper to draw a map using the robber’s plan. Now use the map to write clearer instructions to give better directions to the robbers. Do you think your directions could outsmart the animals? </w:t>
      </w:r>
      <w:r w:rsidR="00ED612D">
        <w:br/>
      </w:r>
    </w:p>
    <w:p w14:paraId="6566B116" w14:textId="5345F0EA" w:rsidR="00ED612D" w:rsidRDefault="00ED612D" w:rsidP="00ED612D">
      <w:pPr>
        <w:pStyle w:val="Heading3"/>
      </w:pPr>
      <w:r>
        <w:t>Activity 6: Morals of the story</w:t>
      </w:r>
    </w:p>
    <w:p w14:paraId="41F31FC4" w14:textId="2A6C88B2" w:rsidR="00AB27E9" w:rsidRPr="00AB27E9" w:rsidRDefault="00AB27E9" w:rsidP="00AB27E9">
      <w:r w:rsidRPr="00B828C2">
        <w:rPr>
          <w:color w:val="767171" w:themeColor="background2" w:themeShade="80"/>
        </w:rPr>
        <w:t>HWB 0-14a, HWB 1-14b</w:t>
      </w:r>
      <w:r>
        <w:br/>
      </w:r>
      <w:r w:rsidRPr="00AB27E9">
        <w:t>Discuss:</w:t>
      </w:r>
    </w:p>
    <w:p w14:paraId="27167DD8" w14:textId="77777777" w:rsidR="00AB27E9" w:rsidRPr="00AB27E9" w:rsidRDefault="00AB27E9" w:rsidP="00681D71">
      <w:pPr>
        <w:numPr>
          <w:ilvl w:val="0"/>
          <w:numId w:val="21"/>
        </w:numPr>
      </w:pPr>
      <w:r w:rsidRPr="00AB27E9">
        <w:t>Does a hero need to be big?</w:t>
      </w:r>
    </w:p>
    <w:p w14:paraId="667E60F6" w14:textId="77777777" w:rsidR="00D11E32" w:rsidRDefault="00AB27E9" w:rsidP="00681D71">
      <w:pPr>
        <w:numPr>
          <w:ilvl w:val="0"/>
          <w:numId w:val="21"/>
        </w:numPr>
      </w:pPr>
      <w:r w:rsidRPr="00AB27E9">
        <w:t>What would happen if you always make a noise and never listen?</w:t>
      </w:r>
    </w:p>
    <w:p w14:paraId="508D055B" w14:textId="3193F890" w:rsidR="006639BF" w:rsidRDefault="00AB27E9" w:rsidP="00681D71">
      <w:pPr>
        <w:numPr>
          <w:ilvl w:val="0"/>
          <w:numId w:val="21"/>
        </w:numPr>
      </w:pPr>
      <w:r w:rsidRPr="00AB27E9">
        <w:t xml:space="preserve">Complete the sentence: </w:t>
      </w:r>
      <w:r w:rsidR="004E72FC" w:rsidRPr="00AB27E9">
        <w:t>So,</w:t>
      </w:r>
      <w:r w:rsidRPr="00AB27E9">
        <w:t xml:space="preserve"> the moral of the story is</w:t>
      </w:r>
      <w:r w:rsidR="00086041">
        <w:t>. . .</w:t>
      </w:r>
    </w:p>
    <w:p w14:paraId="4A07FCB2" w14:textId="77777777" w:rsidR="00B30C4A" w:rsidRDefault="00B30C4A" w:rsidP="00B30C4A"/>
    <w:p w14:paraId="5EA9FDF0" w14:textId="1A826269" w:rsidR="00B30C4A" w:rsidRDefault="00B30C4A" w:rsidP="00B30C4A">
      <w:pPr>
        <w:pStyle w:val="Heading2"/>
      </w:pPr>
      <w:bookmarkStart w:id="9" w:name="_Toc138083038"/>
      <w:r>
        <w:t>Further resources</w:t>
      </w:r>
      <w:bookmarkEnd w:id="9"/>
    </w:p>
    <w:p w14:paraId="1176D56F" w14:textId="5084FA50" w:rsidR="004A1FAC" w:rsidRDefault="004A1FAC" w:rsidP="00B30C4A">
      <w:pPr>
        <w:pStyle w:val="ListParagraph"/>
        <w:numPr>
          <w:ilvl w:val="0"/>
          <w:numId w:val="23"/>
        </w:numPr>
      </w:pPr>
      <w:r>
        <w:t xml:space="preserve">You can filter all our </w:t>
      </w:r>
      <w:hyperlink r:id="rId18" w:history="1">
        <w:r w:rsidRPr="00842D85">
          <w:rPr>
            <w:rStyle w:val="Hyperlink"/>
          </w:rPr>
          <w:t>Learning resources</w:t>
        </w:r>
      </w:hyperlink>
      <w:r>
        <w:t xml:space="preserve"> by topic, including </w:t>
      </w:r>
      <w:hyperlink r:id="rId19" w:history="1">
        <w:r w:rsidRPr="004A1FAC">
          <w:rPr>
            <w:rStyle w:val="Hyperlink"/>
          </w:rPr>
          <w:t>animals</w:t>
        </w:r>
      </w:hyperlink>
      <w:r w:rsidR="00842D85">
        <w:t xml:space="preserve"> and</w:t>
      </w:r>
      <w:r>
        <w:t xml:space="preserve"> </w:t>
      </w:r>
      <w:hyperlink r:id="rId20" w:history="1">
        <w:r w:rsidR="00227022" w:rsidRPr="00227022">
          <w:rPr>
            <w:rStyle w:val="Hyperlink"/>
          </w:rPr>
          <w:t>nature</w:t>
        </w:r>
      </w:hyperlink>
      <w:r w:rsidR="00842D85">
        <w:t xml:space="preserve"> as well as our </w:t>
      </w:r>
      <w:hyperlink r:id="rId21" w:history="1">
        <w:r w:rsidR="00842D85" w:rsidRPr="00FA6F0D">
          <w:rPr>
            <w:rStyle w:val="Hyperlink"/>
          </w:rPr>
          <w:t xml:space="preserve">Authors Live </w:t>
        </w:r>
        <w:r w:rsidR="00FA6F0D" w:rsidRPr="00FA6F0D">
          <w:rPr>
            <w:rStyle w:val="Hyperlink"/>
          </w:rPr>
          <w:t>on Demand</w:t>
        </w:r>
      </w:hyperlink>
      <w:r w:rsidR="00FA6F0D">
        <w:t xml:space="preserve"> </w:t>
      </w:r>
      <w:r w:rsidR="00842D85">
        <w:t>broadcasts</w:t>
      </w:r>
    </w:p>
    <w:p w14:paraId="5371D4CC" w14:textId="49F32F9F" w:rsidR="00B30C4A" w:rsidRDefault="00486175" w:rsidP="00B30C4A">
      <w:pPr>
        <w:pStyle w:val="ListParagraph"/>
        <w:numPr>
          <w:ilvl w:val="0"/>
          <w:numId w:val="23"/>
        </w:numPr>
      </w:pPr>
      <w:r>
        <w:t>Our book lists suggest more picture books</w:t>
      </w:r>
      <w:r w:rsidR="00A671A2">
        <w:t xml:space="preserve"> that</w:t>
      </w:r>
      <w:r>
        <w:t xml:space="preserve"> </w:t>
      </w:r>
      <w:hyperlink r:id="rId22" w:history="1">
        <w:r w:rsidRPr="00A671A2">
          <w:rPr>
            <w:rStyle w:val="Hyperlink"/>
          </w:rPr>
          <w:t>celebrate friendship</w:t>
        </w:r>
      </w:hyperlink>
      <w:r>
        <w:t xml:space="preserve">, </w:t>
      </w:r>
      <w:hyperlink r:id="rId23" w:history="1">
        <w:r w:rsidRPr="00A671A2">
          <w:rPr>
            <w:rStyle w:val="Hyperlink"/>
          </w:rPr>
          <w:t>explore animals and our environment</w:t>
        </w:r>
      </w:hyperlink>
      <w:r>
        <w:t xml:space="preserve"> and </w:t>
      </w:r>
      <w:hyperlink r:id="rId24" w:history="1">
        <w:r w:rsidRPr="002C77EE">
          <w:rPr>
            <w:rStyle w:val="Hyperlink"/>
          </w:rPr>
          <w:t>books for outdoor learning</w:t>
        </w:r>
      </w:hyperlink>
    </w:p>
    <w:p w14:paraId="1C27BA2B" w14:textId="0516042C" w:rsidR="00AC5469" w:rsidRPr="00B30C4A" w:rsidRDefault="00AC5469" w:rsidP="00B30C4A">
      <w:pPr>
        <w:pStyle w:val="ListParagraph"/>
        <w:numPr>
          <w:ilvl w:val="0"/>
          <w:numId w:val="23"/>
        </w:numPr>
      </w:pPr>
      <w:r>
        <w:t xml:space="preserve">Visit </w:t>
      </w:r>
      <w:hyperlink r:id="rId25" w:history="1">
        <w:r w:rsidRPr="00AC5469">
          <w:rPr>
            <w:rStyle w:val="Hyperlink"/>
          </w:rPr>
          <w:t>Julia Donaldson’s website</w:t>
        </w:r>
      </w:hyperlink>
      <w:r>
        <w:t xml:space="preserve"> to learn more about her other books, songs and plays</w:t>
      </w:r>
    </w:p>
    <w:p w14:paraId="5C5D656D" w14:textId="77777777" w:rsidR="00310051" w:rsidRDefault="00310051" w:rsidP="00310051"/>
    <w:p w14:paraId="21DE2917" w14:textId="77777777" w:rsidR="00310051" w:rsidRPr="007A6E22" w:rsidRDefault="00310051" w:rsidP="00310051"/>
    <w:sectPr w:rsidR="00310051" w:rsidRPr="007A6E22" w:rsidSect="00BE0E7D">
      <w:pgSz w:w="11906" w:h="16838"/>
      <w:pgMar w:top="1440" w:right="1440" w:bottom="1440" w:left="1440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5CD515" w14:textId="77777777" w:rsidR="00371B63" w:rsidRDefault="00371B63" w:rsidP="00DA087C">
      <w:r>
        <w:separator/>
      </w:r>
    </w:p>
    <w:p w14:paraId="3A673F6D" w14:textId="77777777" w:rsidR="00371B63" w:rsidRDefault="00371B63" w:rsidP="00DA087C"/>
    <w:p w14:paraId="25F9064D" w14:textId="77777777" w:rsidR="00371B63" w:rsidRDefault="00371B63" w:rsidP="00DA087C"/>
  </w:endnote>
  <w:endnote w:type="continuationSeparator" w:id="0">
    <w:p w14:paraId="3201B486" w14:textId="77777777" w:rsidR="00371B63" w:rsidRDefault="00371B63" w:rsidP="00DA087C">
      <w:r>
        <w:continuationSeparator/>
      </w:r>
    </w:p>
    <w:p w14:paraId="067756F1" w14:textId="77777777" w:rsidR="00371B63" w:rsidRDefault="00371B63" w:rsidP="00DA087C"/>
    <w:p w14:paraId="2B4F225C" w14:textId="77777777" w:rsidR="00371B63" w:rsidRDefault="00371B63" w:rsidP="00DA087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tis ScotBook Bold">
    <w:altName w:val="Segoe UI Semibold"/>
    <w:panose1 w:val="020B0803030000000003"/>
    <w:charset w:val="00"/>
    <w:family w:val="swiss"/>
    <w:notTrueType/>
    <w:pitch w:val="variable"/>
    <w:sig w:usb0="A00000BF" w:usb1="4000647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312261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E3CDBB6" w14:textId="77777777" w:rsidR="00BE0E7D" w:rsidRDefault="00BE0E7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E09E1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2FC5CBA8" w14:textId="77777777" w:rsidR="00BE0E7D" w:rsidRDefault="00BE0E7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59987A" w14:textId="77777777" w:rsidR="00371B63" w:rsidRDefault="00371B63" w:rsidP="00DA087C">
      <w:r>
        <w:separator/>
      </w:r>
    </w:p>
    <w:p w14:paraId="753B57FC" w14:textId="77777777" w:rsidR="00371B63" w:rsidRDefault="00371B63" w:rsidP="00DA087C"/>
    <w:p w14:paraId="00AB4C52" w14:textId="77777777" w:rsidR="00371B63" w:rsidRDefault="00371B63" w:rsidP="00DA087C"/>
  </w:footnote>
  <w:footnote w:type="continuationSeparator" w:id="0">
    <w:p w14:paraId="5AEED064" w14:textId="77777777" w:rsidR="00371B63" w:rsidRDefault="00371B63" w:rsidP="00DA087C">
      <w:r>
        <w:continuationSeparator/>
      </w:r>
    </w:p>
    <w:p w14:paraId="16BD78D4" w14:textId="77777777" w:rsidR="00371B63" w:rsidRDefault="00371B63" w:rsidP="00DA087C"/>
    <w:p w14:paraId="7DD11116" w14:textId="77777777" w:rsidR="00371B63" w:rsidRDefault="00371B63" w:rsidP="00DA087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4CA4AAA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B05ECA"/>
    <w:multiLevelType w:val="hybridMultilevel"/>
    <w:tmpl w:val="57721D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5F3F76"/>
    <w:multiLevelType w:val="hybridMultilevel"/>
    <w:tmpl w:val="BC8C01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22CDE"/>
    <w:multiLevelType w:val="hybridMultilevel"/>
    <w:tmpl w:val="F21483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0C59E3"/>
    <w:multiLevelType w:val="hybridMultilevel"/>
    <w:tmpl w:val="4F0044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4F020A"/>
    <w:multiLevelType w:val="hybridMultilevel"/>
    <w:tmpl w:val="B8D08A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DA40E4"/>
    <w:multiLevelType w:val="hybridMultilevel"/>
    <w:tmpl w:val="416413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C15A3F"/>
    <w:multiLevelType w:val="hybridMultilevel"/>
    <w:tmpl w:val="D0CE2C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AB3AF7"/>
    <w:multiLevelType w:val="hybridMultilevel"/>
    <w:tmpl w:val="B866D7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5535E5"/>
    <w:multiLevelType w:val="hybridMultilevel"/>
    <w:tmpl w:val="7DAA56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034FDB"/>
    <w:multiLevelType w:val="hybridMultilevel"/>
    <w:tmpl w:val="974A9BC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4E2E7C"/>
    <w:multiLevelType w:val="hybridMultilevel"/>
    <w:tmpl w:val="150832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F262FD"/>
    <w:multiLevelType w:val="hybridMultilevel"/>
    <w:tmpl w:val="16505D5C"/>
    <w:lvl w:ilvl="0" w:tplc="30360696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4D5A11"/>
    <w:multiLevelType w:val="hybridMultilevel"/>
    <w:tmpl w:val="01E652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AE0696"/>
    <w:multiLevelType w:val="hybridMultilevel"/>
    <w:tmpl w:val="B31A6E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6E512D"/>
    <w:multiLevelType w:val="hybridMultilevel"/>
    <w:tmpl w:val="E514BB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6D1160"/>
    <w:multiLevelType w:val="hybridMultilevel"/>
    <w:tmpl w:val="96F0F8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C3542"/>
    <w:multiLevelType w:val="hybridMultilevel"/>
    <w:tmpl w:val="CEA639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2F7464"/>
    <w:multiLevelType w:val="hybridMultilevel"/>
    <w:tmpl w:val="E36A14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371608"/>
    <w:multiLevelType w:val="hybridMultilevel"/>
    <w:tmpl w:val="C87489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3C4A40"/>
    <w:multiLevelType w:val="hybridMultilevel"/>
    <w:tmpl w:val="961656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DF37C2"/>
    <w:multiLevelType w:val="hybridMultilevel"/>
    <w:tmpl w:val="9A88D8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CB0C81"/>
    <w:multiLevelType w:val="hybridMultilevel"/>
    <w:tmpl w:val="B08EEB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5838769">
    <w:abstractNumId w:val="0"/>
  </w:num>
  <w:num w:numId="2" w16cid:durableId="1314793721">
    <w:abstractNumId w:val="12"/>
  </w:num>
  <w:num w:numId="3" w16cid:durableId="415439701">
    <w:abstractNumId w:val="16"/>
  </w:num>
  <w:num w:numId="4" w16cid:durableId="540017443">
    <w:abstractNumId w:val="22"/>
  </w:num>
  <w:num w:numId="5" w16cid:durableId="1140657879">
    <w:abstractNumId w:val="1"/>
  </w:num>
  <w:num w:numId="6" w16cid:durableId="851070611">
    <w:abstractNumId w:val="7"/>
  </w:num>
  <w:num w:numId="7" w16cid:durableId="19863645">
    <w:abstractNumId w:val="20"/>
  </w:num>
  <w:num w:numId="8" w16cid:durableId="49767052">
    <w:abstractNumId w:val="18"/>
  </w:num>
  <w:num w:numId="9" w16cid:durableId="2037852256">
    <w:abstractNumId w:val="8"/>
  </w:num>
  <w:num w:numId="10" w16cid:durableId="1712194399">
    <w:abstractNumId w:val="2"/>
  </w:num>
  <w:num w:numId="11" w16cid:durableId="514154390">
    <w:abstractNumId w:val="15"/>
  </w:num>
  <w:num w:numId="12" w16cid:durableId="1967737365">
    <w:abstractNumId w:val="13"/>
  </w:num>
  <w:num w:numId="13" w16cid:durableId="1499923165">
    <w:abstractNumId w:val="21"/>
  </w:num>
  <w:num w:numId="14" w16cid:durableId="942886430">
    <w:abstractNumId w:val="6"/>
  </w:num>
  <w:num w:numId="15" w16cid:durableId="1713919084">
    <w:abstractNumId w:val="19"/>
  </w:num>
  <w:num w:numId="16" w16cid:durableId="706488219">
    <w:abstractNumId w:val="3"/>
  </w:num>
  <w:num w:numId="17" w16cid:durableId="369037426">
    <w:abstractNumId w:val="5"/>
  </w:num>
  <w:num w:numId="18" w16cid:durableId="72241622">
    <w:abstractNumId w:val="9"/>
  </w:num>
  <w:num w:numId="19" w16cid:durableId="1885866338">
    <w:abstractNumId w:val="4"/>
  </w:num>
  <w:num w:numId="20" w16cid:durableId="1638485462">
    <w:abstractNumId w:val="17"/>
  </w:num>
  <w:num w:numId="21" w16cid:durableId="579801246">
    <w:abstractNumId w:val="10"/>
  </w:num>
  <w:num w:numId="22" w16cid:durableId="378020093">
    <w:abstractNumId w:val="14"/>
  </w:num>
  <w:num w:numId="23" w16cid:durableId="827941258">
    <w:abstractNumId w:val="11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5AD3"/>
    <w:rsid w:val="000102FB"/>
    <w:rsid w:val="000204A3"/>
    <w:rsid w:val="00025A26"/>
    <w:rsid w:val="0003618E"/>
    <w:rsid w:val="00065DEE"/>
    <w:rsid w:val="0008320A"/>
    <w:rsid w:val="00086041"/>
    <w:rsid w:val="000955C7"/>
    <w:rsid w:val="000A7F0F"/>
    <w:rsid w:val="000B26C7"/>
    <w:rsid w:val="000F0EDE"/>
    <w:rsid w:val="000F611D"/>
    <w:rsid w:val="00111E61"/>
    <w:rsid w:val="00151C90"/>
    <w:rsid w:val="00180989"/>
    <w:rsid w:val="001868E3"/>
    <w:rsid w:val="001933F6"/>
    <w:rsid w:val="00196387"/>
    <w:rsid w:val="0019780B"/>
    <w:rsid w:val="001D263C"/>
    <w:rsid w:val="001F365C"/>
    <w:rsid w:val="001F3FB8"/>
    <w:rsid w:val="00200CC9"/>
    <w:rsid w:val="00227022"/>
    <w:rsid w:val="00234AA9"/>
    <w:rsid w:val="002500A1"/>
    <w:rsid w:val="00264E31"/>
    <w:rsid w:val="00292796"/>
    <w:rsid w:val="002A2863"/>
    <w:rsid w:val="002C77EE"/>
    <w:rsid w:val="00307D13"/>
    <w:rsid w:val="00310051"/>
    <w:rsid w:val="00371B63"/>
    <w:rsid w:val="00373623"/>
    <w:rsid w:val="00377672"/>
    <w:rsid w:val="003A42DD"/>
    <w:rsid w:val="00400F8B"/>
    <w:rsid w:val="00407351"/>
    <w:rsid w:val="00432721"/>
    <w:rsid w:val="00484CD2"/>
    <w:rsid w:val="00486175"/>
    <w:rsid w:val="0049590B"/>
    <w:rsid w:val="004A1FAC"/>
    <w:rsid w:val="004B5F44"/>
    <w:rsid w:val="004E173E"/>
    <w:rsid w:val="004E505B"/>
    <w:rsid w:val="004E72FC"/>
    <w:rsid w:val="004F73AB"/>
    <w:rsid w:val="005070ED"/>
    <w:rsid w:val="00520212"/>
    <w:rsid w:val="005267EB"/>
    <w:rsid w:val="00532F6B"/>
    <w:rsid w:val="00540017"/>
    <w:rsid w:val="005404C7"/>
    <w:rsid w:val="00541B5B"/>
    <w:rsid w:val="00571F75"/>
    <w:rsid w:val="005822AE"/>
    <w:rsid w:val="005E67F3"/>
    <w:rsid w:val="0061555C"/>
    <w:rsid w:val="00640876"/>
    <w:rsid w:val="006531A7"/>
    <w:rsid w:val="006639BF"/>
    <w:rsid w:val="0067572D"/>
    <w:rsid w:val="00681D71"/>
    <w:rsid w:val="006B7324"/>
    <w:rsid w:val="006D101B"/>
    <w:rsid w:val="006F5773"/>
    <w:rsid w:val="00715AB5"/>
    <w:rsid w:val="00726C2D"/>
    <w:rsid w:val="0073000F"/>
    <w:rsid w:val="00731D07"/>
    <w:rsid w:val="00742EC4"/>
    <w:rsid w:val="007A07F2"/>
    <w:rsid w:val="007A6E22"/>
    <w:rsid w:val="007C3D9A"/>
    <w:rsid w:val="007D02B4"/>
    <w:rsid w:val="00804ACE"/>
    <w:rsid w:val="00831342"/>
    <w:rsid w:val="00842D85"/>
    <w:rsid w:val="00850C6D"/>
    <w:rsid w:val="00854F77"/>
    <w:rsid w:val="008A0CE2"/>
    <w:rsid w:val="008A70D4"/>
    <w:rsid w:val="008B1FC9"/>
    <w:rsid w:val="008E3D90"/>
    <w:rsid w:val="00944AB9"/>
    <w:rsid w:val="00954D67"/>
    <w:rsid w:val="00985D35"/>
    <w:rsid w:val="00997294"/>
    <w:rsid w:val="009A708D"/>
    <w:rsid w:val="009D0EDB"/>
    <w:rsid w:val="009D264E"/>
    <w:rsid w:val="009F420C"/>
    <w:rsid w:val="00A06809"/>
    <w:rsid w:val="00A35E25"/>
    <w:rsid w:val="00A5115F"/>
    <w:rsid w:val="00A671A2"/>
    <w:rsid w:val="00A92EB0"/>
    <w:rsid w:val="00AA2653"/>
    <w:rsid w:val="00AB27E9"/>
    <w:rsid w:val="00AC5469"/>
    <w:rsid w:val="00AD76EA"/>
    <w:rsid w:val="00AF3A96"/>
    <w:rsid w:val="00B10DEF"/>
    <w:rsid w:val="00B30C4A"/>
    <w:rsid w:val="00B828C2"/>
    <w:rsid w:val="00B8746A"/>
    <w:rsid w:val="00B87B30"/>
    <w:rsid w:val="00B97B7B"/>
    <w:rsid w:val="00BE0E7D"/>
    <w:rsid w:val="00BE3A88"/>
    <w:rsid w:val="00C05AD3"/>
    <w:rsid w:val="00C0660F"/>
    <w:rsid w:val="00C103FB"/>
    <w:rsid w:val="00C334DA"/>
    <w:rsid w:val="00C5703E"/>
    <w:rsid w:val="00C66C6B"/>
    <w:rsid w:val="00C80BAF"/>
    <w:rsid w:val="00C80FA2"/>
    <w:rsid w:val="00C84DF2"/>
    <w:rsid w:val="00C97D9F"/>
    <w:rsid w:val="00CA22ED"/>
    <w:rsid w:val="00CA2FEB"/>
    <w:rsid w:val="00CA77F4"/>
    <w:rsid w:val="00CC54BB"/>
    <w:rsid w:val="00D11E32"/>
    <w:rsid w:val="00D179A0"/>
    <w:rsid w:val="00D2293D"/>
    <w:rsid w:val="00D41F46"/>
    <w:rsid w:val="00D81B78"/>
    <w:rsid w:val="00DA087C"/>
    <w:rsid w:val="00DC5F66"/>
    <w:rsid w:val="00DE7587"/>
    <w:rsid w:val="00E00455"/>
    <w:rsid w:val="00E25C75"/>
    <w:rsid w:val="00E407DD"/>
    <w:rsid w:val="00E91CFF"/>
    <w:rsid w:val="00EB7E89"/>
    <w:rsid w:val="00ED612D"/>
    <w:rsid w:val="00EE019F"/>
    <w:rsid w:val="00EE0928"/>
    <w:rsid w:val="00EE5184"/>
    <w:rsid w:val="00F25D6E"/>
    <w:rsid w:val="00F45462"/>
    <w:rsid w:val="00F46ADF"/>
    <w:rsid w:val="00F661B5"/>
    <w:rsid w:val="00FA6F0D"/>
    <w:rsid w:val="00FB194A"/>
    <w:rsid w:val="00FB6395"/>
    <w:rsid w:val="00FE0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778E72"/>
  <w15:chartTrackingRefBased/>
  <w15:docId w15:val="{D7B51135-174F-406C-A603-0A7707846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087C"/>
    <w:rPr>
      <w:rFonts w:ascii="Arial" w:hAnsi="Arial" w:cs="Arial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A708D"/>
    <w:pPr>
      <w:spacing w:after="0"/>
      <w:outlineLvl w:val="0"/>
    </w:pPr>
    <w:rPr>
      <w:b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A708D"/>
    <w:pPr>
      <w:spacing w:after="0"/>
      <w:outlineLvl w:val="1"/>
    </w:pPr>
    <w:rPr>
      <w:b/>
      <w:bCs/>
      <w:sz w:val="32"/>
      <w:szCs w:val="32"/>
    </w:rPr>
  </w:style>
  <w:style w:type="paragraph" w:styleId="Heading3">
    <w:name w:val="heading 3"/>
    <w:basedOn w:val="Heading2"/>
    <w:next w:val="Normal"/>
    <w:link w:val="Heading3Char"/>
    <w:autoRedefine/>
    <w:uiPriority w:val="9"/>
    <w:unhideWhenUsed/>
    <w:qFormat/>
    <w:rsid w:val="00D41F46"/>
    <w:pPr>
      <w:outlineLvl w:val="2"/>
    </w:pPr>
    <w:rPr>
      <w:b w:val="0"/>
      <w:sz w:val="28"/>
      <w:szCs w:val="28"/>
      <w:u w:val="singl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A708D"/>
    <w:pPr>
      <w:spacing w:after="0"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A708D"/>
    <w:pPr>
      <w:spacing w:after="0"/>
      <w:outlineLvl w:val="4"/>
    </w:pPr>
    <w:rPr>
      <w:b/>
      <w:bCs/>
      <w:i/>
      <w:iCs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9A708D"/>
    <w:pPr>
      <w:spacing w:after="0"/>
      <w:outlineLvl w:val="5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54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54BB"/>
  </w:style>
  <w:style w:type="paragraph" w:styleId="Footer">
    <w:name w:val="footer"/>
    <w:basedOn w:val="Normal"/>
    <w:link w:val="FooterChar"/>
    <w:uiPriority w:val="99"/>
    <w:unhideWhenUsed/>
    <w:rsid w:val="00CC54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54BB"/>
  </w:style>
  <w:style w:type="paragraph" w:styleId="ListParagraph">
    <w:name w:val="List Paragraph"/>
    <w:basedOn w:val="Normal"/>
    <w:uiPriority w:val="34"/>
    <w:qFormat/>
    <w:rsid w:val="00025A26"/>
    <w:pPr>
      <w:numPr>
        <w:numId w:val="2"/>
      </w:numPr>
      <w:suppressAutoHyphens/>
      <w:autoSpaceDN w:val="0"/>
      <w:spacing w:after="80"/>
      <w:textAlignment w:val="baseline"/>
    </w:pPr>
    <w:rPr>
      <w:rFonts w:eastAsia="Calibri"/>
    </w:rPr>
  </w:style>
  <w:style w:type="character" w:styleId="Hyperlink">
    <w:name w:val="Hyperlink"/>
    <w:basedOn w:val="DefaultParagraphFont"/>
    <w:uiPriority w:val="99"/>
    <w:unhideWhenUsed/>
    <w:qFormat/>
    <w:rsid w:val="00D41F46"/>
    <w:rPr>
      <w:color w:val="C31C70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E7587"/>
    <w:rPr>
      <w:sz w:val="16"/>
      <w:szCs w:val="16"/>
    </w:rPr>
  </w:style>
  <w:style w:type="table" w:styleId="TableGrid">
    <w:name w:val="Table Grid"/>
    <w:basedOn w:val="TableNormal"/>
    <w:uiPriority w:val="39"/>
    <w:rsid w:val="00DE7587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E758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lang w:eastAsia="en-GB"/>
    </w:rPr>
  </w:style>
  <w:style w:type="paragraph" w:styleId="ListBullet">
    <w:name w:val="List Bullet"/>
    <w:basedOn w:val="Normal"/>
    <w:uiPriority w:val="99"/>
    <w:unhideWhenUsed/>
    <w:rsid w:val="00292796"/>
    <w:pPr>
      <w:numPr>
        <w:numId w:val="1"/>
      </w:numPr>
      <w:spacing w:after="200"/>
      <w:contextualSpacing/>
    </w:pPr>
    <w:rPr>
      <w:rFonts w:eastAsia="Calibri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9A708D"/>
    <w:rPr>
      <w:rFonts w:ascii="Arial" w:hAnsi="Arial"/>
      <w:b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9A708D"/>
    <w:rPr>
      <w:rFonts w:ascii="Arial" w:hAnsi="Arial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D41F46"/>
    <w:rPr>
      <w:rFonts w:ascii="Arial" w:hAnsi="Arial" w:cs="Arial"/>
      <w:bCs/>
      <w:sz w:val="28"/>
      <w:szCs w:val="28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9A708D"/>
    <w:rPr>
      <w:rFonts w:ascii="Arial" w:hAnsi="Arial"/>
      <w:b/>
      <w:b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9A708D"/>
    <w:rPr>
      <w:rFonts w:ascii="Arial" w:hAnsi="Arial"/>
      <w:b/>
      <w:bCs/>
      <w:i/>
      <w:iCs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9A708D"/>
    <w:rPr>
      <w:rFonts w:ascii="Arial" w:hAnsi="Arial"/>
      <w:i/>
      <w:iCs/>
      <w:sz w:val="24"/>
    </w:rPr>
  </w:style>
  <w:style w:type="paragraph" w:styleId="Title">
    <w:name w:val="Title"/>
    <w:basedOn w:val="Normal"/>
    <w:next w:val="Normal"/>
    <w:link w:val="TitleChar"/>
    <w:uiPriority w:val="10"/>
    <w:rsid w:val="009A708D"/>
    <w:pPr>
      <w:spacing w:after="0" w:line="240" w:lineRule="auto"/>
      <w:contextualSpacing/>
    </w:pPr>
    <w:rPr>
      <w:rFonts w:eastAsiaTheme="majorEastAsia"/>
      <w:b/>
      <w:bCs/>
      <w:spacing w:val="-10"/>
      <w:kern w:val="28"/>
      <w:sz w:val="72"/>
      <w:szCs w:val="7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9A708D"/>
    <w:rPr>
      <w:rFonts w:ascii="Arial" w:eastAsiaTheme="majorEastAsia" w:hAnsi="Arial" w:cs="Arial"/>
      <w:b/>
      <w:bCs/>
      <w:spacing w:val="-10"/>
      <w:kern w:val="28"/>
      <w:sz w:val="72"/>
      <w:szCs w:val="7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9A708D"/>
    <w:pPr>
      <w:spacing w:after="0" w:line="216" w:lineRule="auto"/>
    </w:pPr>
    <w:rPr>
      <w:rFonts w:eastAsiaTheme="minorEastAsia"/>
      <w:noProof/>
      <w:sz w:val="18"/>
      <w:szCs w:val="18"/>
      <w:lang w:val="en-US" w:eastAsia="en-GB"/>
    </w:rPr>
  </w:style>
  <w:style w:type="character" w:customStyle="1" w:styleId="SubtitleChar">
    <w:name w:val="Subtitle Char"/>
    <w:basedOn w:val="DefaultParagraphFont"/>
    <w:link w:val="Subtitle"/>
    <w:uiPriority w:val="11"/>
    <w:rsid w:val="009A708D"/>
    <w:rPr>
      <w:rFonts w:ascii="Arial" w:eastAsiaTheme="minorEastAsia" w:hAnsi="Arial" w:cs="Arial"/>
      <w:noProof/>
      <w:sz w:val="18"/>
      <w:szCs w:val="18"/>
      <w:lang w:val="en-US" w:eastAsia="en-GB"/>
    </w:rPr>
  </w:style>
  <w:style w:type="paragraph" w:styleId="TOC1">
    <w:name w:val="toc 1"/>
    <w:basedOn w:val="Normal"/>
    <w:next w:val="Normal"/>
    <w:autoRedefine/>
    <w:uiPriority w:val="39"/>
    <w:unhideWhenUsed/>
    <w:rsid w:val="00111E61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11E61"/>
    <w:pPr>
      <w:spacing w:after="100"/>
      <w:ind w:left="240"/>
    </w:pPr>
  </w:style>
  <w:style w:type="character" w:styleId="FollowedHyperlink">
    <w:name w:val="FollowedHyperlink"/>
    <w:basedOn w:val="DefaultParagraphFont"/>
    <w:uiPriority w:val="99"/>
    <w:semiHidden/>
    <w:unhideWhenUsed/>
    <w:rsid w:val="00D41F46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A26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719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4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0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scottishbooktrust.com/learning-resources/10-great-activities-to-do-with-any-book" TargetMode="External"/><Relationship Id="rId18" Type="http://schemas.openxmlformats.org/officeDocument/2006/relationships/hyperlink" Target="https://www.scottishbooktrust.com/learning-resources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scottishbooktrust.com/authors-live-on-demand" TargetMode="Externa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s://en.wikipedia.org/wiki/Beetle_(game)" TargetMode="External"/><Relationship Id="rId25" Type="http://schemas.openxmlformats.org/officeDocument/2006/relationships/hyperlink" Target="https://www.juliadonaldson.co.uk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3tRFL4q5m7c" TargetMode="External"/><Relationship Id="rId20" Type="http://schemas.openxmlformats.org/officeDocument/2006/relationships/hyperlink" Target="https://www.scottishbooktrust.com/learning-resources?utf8=%E2%9C%93&amp;filterrific%5Bhas_programme%5D=&amp;filterrific%5Bhas_curriculum_area%5D=&amp;filterrific%5Bhas_genre%5D=nature&amp;filterrific%5Bhas_perfect_for%5D=&amp;filterrific%5Bhas_age_group%5D=&amp;filterrific%5Blearning_search%5D=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scottishbooktrust.com/book-lists/outdoor-learnin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scottishbooktrust.com/learning-resources/10-things-to-do-with-any-book-outdoors" TargetMode="External"/><Relationship Id="rId23" Type="http://schemas.openxmlformats.org/officeDocument/2006/relationships/hyperlink" Target="https://www.scottishbooktrust.com/book-lists/picture-books-exploring-our-environment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www.scottishbooktrust.com/learning-resources?utf8=%E2%9C%93&amp;filterrific%5Bhas_programme%5D=&amp;filterrific%5Bhas_curriculum_area%5D=&amp;filterrific%5Bhas_genre%5D=animals&amp;filterrific%5Bhas_perfect_for%5D=&amp;filterrific%5Bhas_age_group%5D=&amp;filterrific%5Blearning_search%5D=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scottishbooktrust.com/learning-resources/10-things-to-do-with-any-book-outdoors" TargetMode="External"/><Relationship Id="rId22" Type="http://schemas.openxmlformats.org/officeDocument/2006/relationships/hyperlink" Target="https://www.scottishbooktrust.com/book-lists/14-books-that-celebrate-friendship" TargetMode="External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therine.wilson\OneDrive%20-%20SBT\Desktop\Word%20template%20-%20Arial%20-%202022.dotx" TargetMode="External"/></Relationships>
</file>

<file path=word/theme/theme1.xml><?xml version="1.0" encoding="utf-8"?>
<a:theme xmlns:a="http://schemas.openxmlformats.org/drawingml/2006/main" name="Office Theme">
  <a:themeElements>
    <a:clrScheme name="SBT colour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B5D6"/>
      </a:accent1>
      <a:accent2>
        <a:srgbClr val="F77F00"/>
      </a:accent2>
      <a:accent3>
        <a:srgbClr val="5BBF21"/>
      </a:accent3>
      <a:accent4>
        <a:srgbClr val="FFCE00"/>
      </a:accent4>
      <a:accent5>
        <a:srgbClr val="F42582"/>
      </a:accent5>
      <a:accent6>
        <a:srgbClr val="E8112D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65FEAE-DB39-435C-9A8E-BCEBDCB703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 template - Arial - 2022</Template>
  <TotalTime>55</TotalTime>
  <Pages>7</Pages>
  <Words>1143</Words>
  <Characters>6519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What the Ladybird Heard learning activities</dc:title>
  <dc:subject/>
  <dc:creator>Catherine Wilson Garry</dc:creator>
  <cp:keywords/>
  <dc:description/>
  <cp:lastModifiedBy>Catherine Wilson Garry</cp:lastModifiedBy>
  <cp:revision>63</cp:revision>
  <dcterms:created xsi:type="dcterms:W3CDTF">2023-06-19T13:59:00Z</dcterms:created>
  <dcterms:modified xsi:type="dcterms:W3CDTF">2023-07-10T08:44:00Z</dcterms:modified>
</cp:coreProperties>
</file>