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97653" w14:textId="77777777" w:rsidR="00944AB9" w:rsidRDefault="000102FB" w:rsidP="00DA087C">
      <w:pPr>
        <w:rPr>
          <w:noProof/>
          <w:lang w:eastAsia="en-GB"/>
        </w:rPr>
      </w:pPr>
      <w:r w:rsidRPr="00954D6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7EAF7E6E" wp14:editId="2D92410A">
            <wp:simplePos x="0" y="0"/>
            <wp:positionH relativeFrom="column">
              <wp:posOffset>-510540</wp:posOffset>
            </wp:positionH>
            <wp:positionV relativeFrom="page">
              <wp:posOffset>432435</wp:posOffset>
            </wp:positionV>
            <wp:extent cx="1440000" cy="973589"/>
            <wp:effectExtent l="0" t="0" r="8255" b="0"/>
            <wp:wrapSquare wrapText="bothSides"/>
            <wp:docPr id="16" name="Picture 16" descr="Scottish Book Trus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CF38B" w14:textId="77777777" w:rsidR="00CC54BB" w:rsidRDefault="006F5773" w:rsidP="00DA087C">
      <w:r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5ED5F8DE" wp14:editId="2A142911">
            <wp:simplePos x="0" y="0"/>
            <wp:positionH relativeFrom="page">
              <wp:posOffset>-259080</wp:posOffset>
            </wp:positionH>
            <wp:positionV relativeFrom="page">
              <wp:posOffset>-144780</wp:posOffset>
            </wp:positionV>
            <wp:extent cx="8199120" cy="5470525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9120" cy="547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7E77A" w14:textId="77777777" w:rsidR="00CC54BB" w:rsidRPr="00CC54BB" w:rsidRDefault="00CC54BB" w:rsidP="00DA087C"/>
    <w:p w14:paraId="54C7EDD7" w14:textId="77777777" w:rsidR="00CC54BB" w:rsidRPr="00CC54BB" w:rsidRDefault="00CC54BB" w:rsidP="00DA087C"/>
    <w:p w14:paraId="14FC25A1" w14:textId="77777777" w:rsidR="00CC54BB" w:rsidRPr="00CC54BB" w:rsidRDefault="00CC54BB" w:rsidP="00DA087C"/>
    <w:p w14:paraId="283C40C5" w14:textId="77777777" w:rsidR="00CC54BB" w:rsidRPr="00CC54BB" w:rsidRDefault="00CC54BB" w:rsidP="00DA087C"/>
    <w:p w14:paraId="2A8D90A5" w14:textId="77777777" w:rsidR="00CC54BB" w:rsidRPr="00CC54BB" w:rsidRDefault="00CC54BB" w:rsidP="00DA087C"/>
    <w:p w14:paraId="13F2E3EF" w14:textId="77777777" w:rsidR="00CC54BB" w:rsidRPr="00CC54BB" w:rsidRDefault="00CC54BB" w:rsidP="00DA087C"/>
    <w:p w14:paraId="681F0111" w14:textId="77777777" w:rsidR="00CC54BB" w:rsidRPr="00CC54BB" w:rsidRDefault="00CC54BB" w:rsidP="00DA087C"/>
    <w:p w14:paraId="0878E0B1" w14:textId="77777777" w:rsidR="00CC54BB" w:rsidRPr="00CC54BB" w:rsidRDefault="00CC54BB" w:rsidP="00DA087C"/>
    <w:p w14:paraId="20508EEA" w14:textId="77777777" w:rsidR="00CC54BB" w:rsidRPr="00180989" w:rsidRDefault="00CC54BB" w:rsidP="00DA087C"/>
    <w:p w14:paraId="4D876BB7" w14:textId="77777777" w:rsidR="00DA087C" w:rsidRDefault="00DA087C" w:rsidP="00DA087C"/>
    <w:p w14:paraId="5F3C3AF9" w14:textId="77777777" w:rsidR="00DA087C" w:rsidRDefault="00DA087C" w:rsidP="00DA087C"/>
    <w:p w14:paraId="24AF4716" w14:textId="7574D16B" w:rsidR="00CC54BB" w:rsidRPr="00CC54BB" w:rsidRDefault="000A16F8" w:rsidP="00D41F46">
      <w:pPr>
        <w:pStyle w:val="Heading1"/>
        <w:spacing w:line="276" w:lineRule="auto"/>
      </w:pPr>
      <w:bookmarkStart w:id="0" w:name="_Toc159236955"/>
      <w:bookmarkStart w:id="1" w:name="_Toc159247920"/>
      <w:r>
        <w:t>How to make a book trailer</w:t>
      </w:r>
      <w:bookmarkEnd w:id="0"/>
      <w:bookmarkEnd w:id="1"/>
    </w:p>
    <w:p w14:paraId="7346EEA8" w14:textId="7851C349" w:rsidR="00D41F46" w:rsidRPr="006D101B" w:rsidRDefault="000A16F8" w:rsidP="00D41F46">
      <w:pPr>
        <w:spacing w:line="276" w:lineRule="auto"/>
      </w:pPr>
      <w:r>
        <w:t xml:space="preserve">A guide to using filmmaking to explore books and other texts in your </w:t>
      </w:r>
      <w:proofErr w:type="gramStart"/>
      <w:r>
        <w:t>class</w:t>
      </w:r>
      <w:proofErr w:type="gramEnd"/>
    </w:p>
    <w:p w14:paraId="033E90CE" w14:textId="77777777" w:rsidR="00DA087C" w:rsidRDefault="00DA087C" w:rsidP="00D41F46"/>
    <w:p w14:paraId="1EA321C1" w14:textId="3D636B32" w:rsidR="00DA087C" w:rsidRDefault="000A16F8" w:rsidP="00D41F46">
      <w:pPr>
        <w:pStyle w:val="Heading2"/>
        <w:spacing w:line="276" w:lineRule="auto"/>
      </w:pPr>
      <w:bookmarkStart w:id="2" w:name="_Toc159236956"/>
      <w:bookmarkStart w:id="3" w:name="_Toc159247921"/>
      <w:r>
        <w:t>Age 8-18</w:t>
      </w:r>
      <w:r>
        <w:br/>
        <w:t>CFE Levels Second to Senior Phase</w:t>
      </w:r>
      <w:bookmarkEnd w:id="2"/>
      <w:bookmarkEnd w:id="3"/>
    </w:p>
    <w:p w14:paraId="7352BAC8" w14:textId="5FF09F6B" w:rsidR="00DA087C" w:rsidRDefault="00DA087C" w:rsidP="00D41F46">
      <w:pPr>
        <w:pStyle w:val="Heading2"/>
        <w:spacing w:line="276" w:lineRule="auto"/>
      </w:pPr>
      <w:bookmarkStart w:id="4" w:name="_Toc159236957"/>
      <w:bookmarkStart w:id="5" w:name="_Toc159247922"/>
      <w:r w:rsidRPr="006D101B">
        <w:t>R</w:t>
      </w:r>
      <w:r>
        <w:t>e</w:t>
      </w:r>
      <w:r w:rsidR="000A16F8">
        <w:t>source created by Scottish Book Trust</w:t>
      </w:r>
      <w:bookmarkEnd w:id="4"/>
      <w:bookmarkEnd w:id="5"/>
    </w:p>
    <w:p w14:paraId="47D48A69" w14:textId="2D20AC88" w:rsidR="000B26C7" w:rsidRDefault="00D91E49" w:rsidP="00D41F46">
      <w:pPr>
        <w:spacing w:line="276" w:lineRule="auto"/>
      </w:pPr>
      <w:r w:rsidRPr="00954D67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4CDEA361" wp14:editId="40F99CE6">
            <wp:simplePos x="0" y="0"/>
            <wp:positionH relativeFrom="page">
              <wp:posOffset>3331210</wp:posOffset>
            </wp:positionH>
            <wp:positionV relativeFrom="paragraph">
              <wp:posOffset>171768</wp:posOffset>
            </wp:positionV>
            <wp:extent cx="4220210" cy="3107690"/>
            <wp:effectExtent l="0" t="0" r="8890" b="0"/>
            <wp:wrapNone/>
            <wp:docPr id="4" name="Picture 4" descr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EAC72" w14:textId="77777777" w:rsidR="00D41F46" w:rsidRDefault="00D41F46" w:rsidP="00D41F46">
      <w:pPr>
        <w:spacing w:line="276" w:lineRule="auto"/>
        <w:rPr>
          <w:rFonts w:ascii="Altis ScotBook Bold" w:hAnsi="Altis ScotBook Bold"/>
          <w:sz w:val="36"/>
        </w:rPr>
      </w:pPr>
    </w:p>
    <w:p w14:paraId="76BA6422" w14:textId="77777777" w:rsidR="00954D67" w:rsidRPr="000B26C7" w:rsidRDefault="000B26C7" w:rsidP="00D41F46">
      <w:pPr>
        <w:spacing w:line="276" w:lineRule="auto"/>
        <w:rPr>
          <w:rFonts w:ascii="Altis ScotBook Bold" w:hAnsi="Altis ScotBook Bold"/>
          <w:sz w:val="36"/>
        </w:rPr>
      </w:pPr>
      <w:r w:rsidRPr="000B26C7">
        <w:rPr>
          <w:rFonts w:ascii="Altis ScotBook Bold" w:hAnsi="Altis ScotBook Bold"/>
          <w:sz w:val="36"/>
        </w:rPr>
        <w:t>scottishbooktrust.com</w:t>
      </w:r>
    </w:p>
    <w:p w14:paraId="67A05A92" w14:textId="77777777" w:rsidR="000B26C7" w:rsidRDefault="00DA087C" w:rsidP="00D41F46">
      <w:pPr>
        <w:spacing w:line="276" w:lineRule="auto"/>
      </w:pPr>
      <w:r w:rsidRPr="00EB7E89">
        <w:rPr>
          <w:noProof/>
          <w:lang w:eastAsia="en-GB"/>
        </w:rPr>
        <w:drawing>
          <wp:inline distT="0" distB="0" distL="0" distR="0" wp14:anchorId="5AE8224A" wp14:editId="16785C08">
            <wp:extent cx="1162050" cy="357505"/>
            <wp:effectExtent l="0" t="0" r="0" b="4445"/>
            <wp:docPr id="20" name="Picture 20" descr="Facebook, Twitter and Instagram logo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7460" w14:textId="77777777" w:rsidR="000B26C7" w:rsidRDefault="000B26C7" w:rsidP="00D41F46">
      <w:pPr>
        <w:pStyle w:val="Subtitle"/>
        <w:spacing w:line="276" w:lineRule="auto"/>
      </w:pPr>
      <w:r w:rsidRPr="000B26C7">
        <w:t>Scottish Book Trust is a registered company (SC184248)</w:t>
      </w:r>
    </w:p>
    <w:p w14:paraId="04E0387B" w14:textId="77777777" w:rsidR="00854F77" w:rsidRDefault="000B26C7" w:rsidP="00D41F46">
      <w:pPr>
        <w:pStyle w:val="Subtitle"/>
        <w:spacing w:line="276" w:lineRule="auto"/>
      </w:pPr>
      <w:r w:rsidRPr="000B26C7">
        <w:t>and a Scottish charity (SC027669).</w:t>
      </w:r>
    </w:p>
    <w:p w14:paraId="28E3839A" w14:textId="77777777" w:rsidR="00D41F46" w:rsidRPr="00D41F46" w:rsidRDefault="00D41F46" w:rsidP="00D41F46">
      <w:pPr>
        <w:rPr>
          <w:lang w:val="en-US" w:eastAsia="en-GB"/>
        </w:rPr>
        <w:sectPr w:rsidR="00D41F46" w:rsidRPr="00D41F46" w:rsidSect="00A209D9">
          <w:footerReference w:type="defaul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B3C7846" w14:textId="77777777" w:rsidR="00111E61" w:rsidRDefault="00111E61" w:rsidP="00111E61">
      <w:pPr>
        <w:pStyle w:val="Heading2"/>
      </w:pPr>
      <w:bookmarkStart w:id="6" w:name="_Toc82071283"/>
      <w:bookmarkStart w:id="7" w:name="_Toc82071415"/>
      <w:bookmarkStart w:id="8" w:name="_Toc159236958"/>
      <w:bookmarkStart w:id="9" w:name="_Toc159247923"/>
      <w:r>
        <w:lastRenderedPageBreak/>
        <w:t>Contents</w:t>
      </w:r>
      <w:bookmarkEnd w:id="6"/>
      <w:bookmarkEnd w:id="7"/>
      <w:bookmarkEnd w:id="8"/>
      <w:bookmarkEnd w:id="9"/>
    </w:p>
    <w:p w14:paraId="2965E020" w14:textId="500ECCA1" w:rsidR="00DB26E2" w:rsidRDefault="0091442B" w:rsidP="00DB26E2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r>
        <w:rPr>
          <w:highlight w:val="yellow"/>
        </w:rPr>
        <w:fldChar w:fldCharType="begin"/>
      </w:r>
      <w:r>
        <w:rPr>
          <w:highlight w:val="yellow"/>
        </w:rPr>
        <w:instrText xml:space="preserve"> TOC \o "1-2" \h \z \u </w:instrText>
      </w:r>
      <w:r>
        <w:rPr>
          <w:highlight w:val="yellow"/>
        </w:rPr>
        <w:fldChar w:fldCharType="separate"/>
      </w:r>
      <w:hyperlink w:anchor="_Toc159247924" w:history="1">
        <w:r w:rsidR="00DB26E2" w:rsidRPr="00021CFC">
          <w:rPr>
            <w:rStyle w:val="Hyperlink"/>
            <w:noProof/>
          </w:rPr>
          <w:t>About this resource</w:t>
        </w:r>
        <w:r w:rsidR="00DB26E2">
          <w:rPr>
            <w:noProof/>
            <w:webHidden/>
          </w:rPr>
          <w:tab/>
        </w:r>
        <w:r w:rsidR="00DB26E2">
          <w:rPr>
            <w:noProof/>
            <w:webHidden/>
          </w:rPr>
          <w:fldChar w:fldCharType="begin"/>
        </w:r>
        <w:r w:rsidR="00DB26E2">
          <w:rPr>
            <w:noProof/>
            <w:webHidden/>
          </w:rPr>
          <w:instrText xml:space="preserve"> PAGEREF _Toc159247924 \h </w:instrText>
        </w:r>
        <w:r w:rsidR="00DB26E2">
          <w:rPr>
            <w:noProof/>
            <w:webHidden/>
          </w:rPr>
        </w:r>
        <w:r w:rsidR="00DB26E2">
          <w:rPr>
            <w:noProof/>
            <w:webHidden/>
          </w:rPr>
          <w:fldChar w:fldCharType="separate"/>
        </w:r>
        <w:r w:rsidR="00DB26E2">
          <w:rPr>
            <w:noProof/>
            <w:webHidden/>
          </w:rPr>
          <w:t>2</w:t>
        </w:r>
        <w:r w:rsidR="00DB26E2">
          <w:rPr>
            <w:noProof/>
            <w:webHidden/>
          </w:rPr>
          <w:fldChar w:fldCharType="end"/>
        </w:r>
      </w:hyperlink>
    </w:p>
    <w:p w14:paraId="4453EAA4" w14:textId="042BE03B" w:rsidR="00DB26E2" w:rsidRDefault="009C034B" w:rsidP="00DB26E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59247925" w:history="1">
        <w:r w:rsidR="00DB26E2" w:rsidRPr="00021CFC">
          <w:rPr>
            <w:rStyle w:val="Hyperlink"/>
            <w:noProof/>
          </w:rPr>
          <w:t>Learning activities</w:t>
        </w:r>
        <w:r w:rsidR="00DB26E2">
          <w:rPr>
            <w:noProof/>
            <w:webHidden/>
          </w:rPr>
          <w:tab/>
        </w:r>
        <w:r w:rsidR="00DB26E2">
          <w:rPr>
            <w:noProof/>
            <w:webHidden/>
          </w:rPr>
          <w:fldChar w:fldCharType="begin"/>
        </w:r>
        <w:r w:rsidR="00DB26E2">
          <w:rPr>
            <w:noProof/>
            <w:webHidden/>
          </w:rPr>
          <w:instrText xml:space="preserve"> PAGEREF _Toc159247925 \h </w:instrText>
        </w:r>
        <w:r w:rsidR="00DB26E2">
          <w:rPr>
            <w:noProof/>
            <w:webHidden/>
          </w:rPr>
        </w:r>
        <w:r w:rsidR="00DB26E2">
          <w:rPr>
            <w:noProof/>
            <w:webHidden/>
          </w:rPr>
          <w:fldChar w:fldCharType="separate"/>
        </w:r>
        <w:r w:rsidR="00DB26E2">
          <w:rPr>
            <w:noProof/>
            <w:webHidden/>
          </w:rPr>
          <w:t>2</w:t>
        </w:r>
        <w:r w:rsidR="00DB26E2">
          <w:rPr>
            <w:noProof/>
            <w:webHidden/>
          </w:rPr>
          <w:fldChar w:fldCharType="end"/>
        </w:r>
      </w:hyperlink>
    </w:p>
    <w:p w14:paraId="625D6633" w14:textId="0479D317" w:rsidR="00DB26E2" w:rsidRDefault="009C034B" w:rsidP="00DB26E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59247926" w:history="1">
        <w:r w:rsidR="00DB26E2" w:rsidRPr="00021CFC">
          <w:rPr>
            <w:rStyle w:val="Hyperlink"/>
            <w:noProof/>
          </w:rPr>
          <w:t>Further resources</w:t>
        </w:r>
        <w:r w:rsidR="00DB26E2">
          <w:rPr>
            <w:noProof/>
            <w:webHidden/>
          </w:rPr>
          <w:tab/>
        </w:r>
        <w:r w:rsidR="00DB26E2">
          <w:rPr>
            <w:noProof/>
            <w:webHidden/>
          </w:rPr>
          <w:fldChar w:fldCharType="begin"/>
        </w:r>
        <w:r w:rsidR="00DB26E2">
          <w:rPr>
            <w:noProof/>
            <w:webHidden/>
          </w:rPr>
          <w:instrText xml:space="preserve"> PAGEREF _Toc159247926 \h </w:instrText>
        </w:r>
        <w:r w:rsidR="00DB26E2">
          <w:rPr>
            <w:noProof/>
            <w:webHidden/>
          </w:rPr>
        </w:r>
        <w:r w:rsidR="00DB26E2">
          <w:rPr>
            <w:noProof/>
            <w:webHidden/>
          </w:rPr>
          <w:fldChar w:fldCharType="separate"/>
        </w:r>
        <w:r w:rsidR="00DB26E2">
          <w:rPr>
            <w:noProof/>
            <w:webHidden/>
          </w:rPr>
          <w:t>7</w:t>
        </w:r>
        <w:r w:rsidR="00DB26E2">
          <w:rPr>
            <w:noProof/>
            <w:webHidden/>
          </w:rPr>
          <w:fldChar w:fldCharType="end"/>
        </w:r>
      </w:hyperlink>
    </w:p>
    <w:p w14:paraId="34269D73" w14:textId="4C11A12A" w:rsidR="00DB26E2" w:rsidRDefault="009C034B" w:rsidP="00DB26E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59247927" w:history="1">
        <w:r w:rsidR="00DB26E2" w:rsidRPr="00021CFC">
          <w:rPr>
            <w:rStyle w:val="Hyperlink"/>
            <w:noProof/>
          </w:rPr>
          <w:t>For teachers: assessing book trailers</w:t>
        </w:r>
        <w:r w:rsidR="00DB26E2">
          <w:rPr>
            <w:noProof/>
            <w:webHidden/>
          </w:rPr>
          <w:tab/>
        </w:r>
        <w:r w:rsidR="00DB26E2">
          <w:rPr>
            <w:noProof/>
            <w:webHidden/>
          </w:rPr>
          <w:fldChar w:fldCharType="begin"/>
        </w:r>
        <w:r w:rsidR="00DB26E2">
          <w:rPr>
            <w:noProof/>
            <w:webHidden/>
          </w:rPr>
          <w:instrText xml:space="preserve"> PAGEREF _Toc159247927 \h </w:instrText>
        </w:r>
        <w:r w:rsidR="00DB26E2">
          <w:rPr>
            <w:noProof/>
            <w:webHidden/>
          </w:rPr>
        </w:r>
        <w:r w:rsidR="00DB26E2">
          <w:rPr>
            <w:noProof/>
            <w:webHidden/>
          </w:rPr>
          <w:fldChar w:fldCharType="separate"/>
        </w:r>
        <w:r w:rsidR="00DB26E2">
          <w:rPr>
            <w:noProof/>
            <w:webHidden/>
          </w:rPr>
          <w:t>8</w:t>
        </w:r>
        <w:r w:rsidR="00DB26E2">
          <w:rPr>
            <w:noProof/>
            <w:webHidden/>
          </w:rPr>
          <w:fldChar w:fldCharType="end"/>
        </w:r>
      </w:hyperlink>
    </w:p>
    <w:p w14:paraId="48732655" w14:textId="655182C7" w:rsidR="00DB26E2" w:rsidRDefault="009C034B" w:rsidP="00DB26E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59247928" w:history="1">
        <w:r w:rsidR="00DB26E2" w:rsidRPr="00021CFC">
          <w:rPr>
            <w:rStyle w:val="Hyperlink"/>
            <w:noProof/>
          </w:rPr>
          <w:t>Worksheet 1: Mind maps</w:t>
        </w:r>
        <w:r w:rsidR="00DB26E2">
          <w:rPr>
            <w:noProof/>
            <w:webHidden/>
          </w:rPr>
          <w:tab/>
        </w:r>
        <w:r w:rsidR="00DB26E2">
          <w:rPr>
            <w:noProof/>
            <w:webHidden/>
          </w:rPr>
          <w:fldChar w:fldCharType="begin"/>
        </w:r>
        <w:r w:rsidR="00DB26E2">
          <w:rPr>
            <w:noProof/>
            <w:webHidden/>
          </w:rPr>
          <w:instrText xml:space="preserve"> PAGEREF _Toc159247928 \h </w:instrText>
        </w:r>
        <w:r w:rsidR="00DB26E2">
          <w:rPr>
            <w:noProof/>
            <w:webHidden/>
          </w:rPr>
        </w:r>
        <w:r w:rsidR="00DB26E2">
          <w:rPr>
            <w:noProof/>
            <w:webHidden/>
          </w:rPr>
          <w:fldChar w:fldCharType="separate"/>
        </w:r>
        <w:r w:rsidR="00DB26E2">
          <w:rPr>
            <w:noProof/>
            <w:webHidden/>
          </w:rPr>
          <w:t>9</w:t>
        </w:r>
        <w:r w:rsidR="00DB26E2">
          <w:rPr>
            <w:noProof/>
            <w:webHidden/>
          </w:rPr>
          <w:fldChar w:fldCharType="end"/>
        </w:r>
      </w:hyperlink>
    </w:p>
    <w:p w14:paraId="049277C1" w14:textId="6B19D2DC" w:rsidR="00DB26E2" w:rsidRDefault="009C034B" w:rsidP="00DB26E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59247929" w:history="1">
        <w:r w:rsidR="00DB26E2" w:rsidRPr="00021CFC">
          <w:rPr>
            <w:rStyle w:val="Hyperlink"/>
            <w:noProof/>
          </w:rPr>
          <w:t>Worksheet 2: Pupil peer feedback</w:t>
        </w:r>
        <w:r w:rsidR="00DB26E2">
          <w:rPr>
            <w:noProof/>
            <w:webHidden/>
          </w:rPr>
          <w:tab/>
        </w:r>
        <w:r w:rsidR="00DB26E2">
          <w:rPr>
            <w:noProof/>
            <w:webHidden/>
          </w:rPr>
          <w:fldChar w:fldCharType="begin"/>
        </w:r>
        <w:r w:rsidR="00DB26E2">
          <w:rPr>
            <w:noProof/>
            <w:webHidden/>
          </w:rPr>
          <w:instrText xml:space="preserve"> PAGEREF _Toc159247929 \h </w:instrText>
        </w:r>
        <w:r w:rsidR="00DB26E2">
          <w:rPr>
            <w:noProof/>
            <w:webHidden/>
          </w:rPr>
        </w:r>
        <w:r w:rsidR="00DB26E2">
          <w:rPr>
            <w:noProof/>
            <w:webHidden/>
          </w:rPr>
          <w:fldChar w:fldCharType="separate"/>
        </w:r>
        <w:r w:rsidR="00DB26E2">
          <w:rPr>
            <w:noProof/>
            <w:webHidden/>
          </w:rPr>
          <w:t>10</w:t>
        </w:r>
        <w:r w:rsidR="00DB26E2">
          <w:rPr>
            <w:noProof/>
            <w:webHidden/>
          </w:rPr>
          <w:fldChar w:fldCharType="end"/>
        </w:r>
      </w:hyperlink>
    </w:p>
    <w:p w14:paraId="0208D7AC" w14:textId="3EE90674" w:rsidR="00DB26E2" w:rsidRDefault="009C034B" w:rsidP="00DB26E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59247930" w:history="1">
        <w:r w:rsidR="00DB26E2" w:rsidRPr="00021CFC">
          <w:rPr>
            <w:rStyle w:val="Hyperlink"/>
            <w:noProof/>
          </w:rPr>
          <w:t>Worksheet 3: Sounds and images</w:t>
        </w:r>
        <w:r w:rsidR="00DB26E2">
          <w:rPr>
            <w:noProof/>
            <w:webHidden/>
          </w:rPr>
          <w:tab/>
        </w:r>
        <w:r w:rsidR="00DB26E2">
          <w:rPr>
            <w:noProof/>
            <w:webHidden/>
          </w:rPr>
          <w:fldChar w:fldCharType="begin"/>
        </w:r>
        <w:r w:rsidR="00DB26E2">
          <w:rPr>
            <w:noProof/>
            <w:webHidden/>
          </w:rPr>
          <w:instrText xml:space="preserve"> PAGEREF _Toc159247930 \h </w:instrText>
        </w:r>
        <w:r w:rsidR="00DB26E2">
          <w:rPr>
            <w:noProof/>
            <w:webHidden/>
          </w:rPr>
        </w:r>
        <w:r w:rsidR="00DB26E2">
          <w:rPr>
            <w:noProof/>
            <w:webHidden/>
          </w:rPr>
          <w:fldChar w:fldCharType="separate"/>
        </w:r>
        <w:r w:rsidR="00DB26E2">
          <w:rPr>
            <w:noProof/>
            <w:webHidden/>
          </w:rPr>
          <w:t>11</w:t>
        </w:r>
        <w:r w:rsidR="00DB26E2">
          <w:rPr>
            <w:noProof/>
            <w:webHidden/>
          </w:rPr>
          <w:fldChar w:fldCharType="end"/>
        </w:r>
      </w:hyperlink>
    </w:p>
    <w:p w14:paraId="34CED9B6" w14:textId="28468993" w:rsidR="00AD76EA" w:rsidRPr="00DB26E2" w:rsidRDefault="0091442B" w:rsidP="00DB26E2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r>
        <w:rPr>
          <w:highlight w:val="yellow"/>
        </w:rPr>
        <w:fldChar w:fldCharType="end"/>
      </w:r>
    </w:p>
    <w:p w14:paraId="7E82F614" w14:textId="77777777" w:rsidR="00571F75" w:rsidRDefault="00571F75" w:rsidP="00571F75">
      <w:pPr>
        <w:pStyle w:val="Heading2"/>
      </w:pPr>
      <w:bookmarkStart w:id="10" w:name="_Toc159247924"/>
      <w:r>
        <w:t>About this resource</w:t>
      </w:r>
      <w:bookmarkEnd w:id="10"/>
    </w:p>
    <w:p w14:paraId="5B6AF6AC" w14:textId="429C1B04" w:rsidR="00571F75" w:rsidRDefault="00B933D8" w:rsidP="00B933D8">
      <w:r w:rsidRPr="00B933D8">
        <w:t xml:space="preserve">Book trailers are just like movie trailers, giving a </w:t>
      </w:r>
      <w:r>
        <w:t>“</w:t>
      </w:r>
      <w:r w:rsidRPr="00B933D8">
        <w:t>taster</w:t>
      </w:r>
      <w:r>
        <w:t>”</w:t>
      </w:r>
      <w:r w:rsidRPr="00B933D8">
        <w:t xml:space="preserve"> of a book</w:t>
      </w:r>
      <w:r>
        <w:t>’s story but</w:t>
      </w:r>
      <w:r w:rsidRPr="00B933D8">
        <w:t xml:space="preserve"> designed to leave them wanting to </w:t>
      </w:r>
      <w:r>
        <w:t>read on!</w:t>
      </w:r>
      <w:r w:rsidRPr="00B933D8">
        <w:t xml:space="preserve"> They encourage pupils to read a book critically, so they have a strong idea of what their trailer needs to convey. </w:t>
      </w:r>
      <w:r w:rsidR="00442906">
        <w:t>This resource will take you through researching, creating and editing a film trailer for pupils from Second to Senior Phase.</w:t>
      </w:r>
      <w:r>
        <w:br/>
      </w:r>
    </w:p>
    <w:p w14:paraId="662E0DCE" w14:textId="14A3A07D" w:rsidR="00165FBC" w:rsidRDefault="00165FBC" w:rsidP="00165FBC">
      <w:pPr>
        <w:pStyle w:val="Heading2"/>
      </w:pPr>
      <w:bookmarkStart w:id="11" w:name="_Toc159236960"/>
      <w:bookmarkStart w:id="12" w:name="_Toc159247925"/>
      <w:r>
        <w:t>Learning activities</w:t>
      </w:r>
      <w:bookmarkEnd w:id="11"/>
      <w:bookmarkEnd w:id="12"/>
    </w:p>
    <w:p w14:paraId="64B7E468" w14:textId="14DA9BA2" w:rsidR="00165FBC" w:rsidRDefault="00BF3C5C" w:rsidP="00165FBC">
      <w:pPr>
        <w:pStyle w:val="Heading3"/>
      </w:pPr>
      <w:r>
        <w:t>Lesson</w:t>
      </w:r>
      <w:r w:rsidR="00165FBC">
        <w:t xml:space="preserve"> 1: </w:t>
      </w:r>
      <w:r w:rsidR="000368A6">
        <w:t xml:space="preserve">Introducing book </w:t>
      </w:r>
      <w:proofErr w:type="gramStart"/>
      <w:r w:rsidR="000368A6">
        <w:t>trailers</w:t>
      </w:r>
      <w:proofErr w:type="gramEnd"/>
    </w:p>
    <w:p w14:paraId="3457B724" w14:textId="5B174DA3" w:rsidR="00165FBC" w:rsidRDefault="00687DB3" w:rsidP="00165FBC">
      <w:r>
        <w:rPr>
          <w:color w:val="44546A" w:themeColor="text2"/>
        </w:rPr>
        <w:t xml:space="preserve">LIT 2-16a/3-16a/4-16a, </w:t>
      </w:r>
      <w:r w:rsidR="001F0602">
        <w:rPr>
          <w:color w:val="44546A" w:themeColor="text2"/>
        </w:rPr>
        <w:t>LIT 2-25a/3-25a/4-25a, ENG 2-19a/3-19a/4-19a</w:t>
      </w:r>
      <w:r w:rsidR="00165FBC">
        <w:br/>
        <w:t>In pairs, ask the pupils to discuss:</w:t>
      </w:r>
    </w:p>
    <w:p w14:paraId="6359C2EE" w14:textId="3462F8C2" w:rsidR="00165FBC" w:rsidRDefault="00165FBC" w:rsidP="00165FBC">
      <w:pPr>
        <w:pStyle w:val="ListParagraph"/>
        <w:numPr>
          <w:ilvl w:val="0"/>
          <w:numId w:val="37"/>
        </w:numPr>
      </w:pPr>
      <w:r>
        <w:t>What is the purpose of a trailer?</w:t>
      </w:r>
    </w:p>
    <w:p w14:paraId="6C4B130E" w14:textId="715BB84C" w:rsidR="00165FBC" w:rsidRDefault="00165FBC" w:rsidP="00165FBC">
      <w:pPr>
        <w:pStyle w:val="ListParagraph"/>
        <w:numPr>
          <w:ilvl w:val="0"/>
          <w:numId w:val="37"/>
        </w:numPr>
      </w:pPr>
      <w:r>
        <w:t>How long should it be?</w:t>
      </w:r>
    </w:p>
    <w:p w14:paraId="0EC6CCA5" w14:textId="6D3837AE" w:rsidR="00165FBC" w:rsidRDefault="00165FBC" w:rsidP="00165FBC">
      <w:pPr>
        <w:pStyle w:val="ListParagraph"/>
        <w:numPr>
          <w:ilvl w:val="0"/>
          <w:numId w:val="37"/>
        </w:numPr>
      </w:pPr>
      <w:r>
        <w:t>What kind of things will people need to know about the book before they buy or borrow it?</w:t>
      </w:r>
    </w:p>
    <w:p w14:paraId="45AC2AB0" w14:textId="45469FB2" w:rsidR="00165FBC" w:rsidRDefault="00165FBC" w:rsidP="00165FBC">
      <w:pPr>
        <w:pStyle w:val="ListParagraph"/>
        <w:numPr>
          <w:ilvl w:val="0"/>
          <w:numId w:val="37"/>
        </w:numPr>
      </w:pPr>
      <w:r>
        <w:t>How much should give away about the story?</w:t>
      </w:r>
      <w:r w:rsidR="00B73481">
        <w:br/>
      </w:r>
    </w:p>
    <w:p w14:paraId="0591EECF" w14:textId="17B669CB" w:rsidR="003D4B32" w:rsidRDefault="00B73481" w:rsidP="00165FBC">
      <w:r>
        <w:t>Now have a class discussion, creating a list of five things you think a book trailer should contain.</w:t>
      </w:r>
    </w:p>
    <w:p w14:paraId="23BF8A40" w14:textId="77777777" w:rsidR="003D4B32" w:rsidRDefault="003D4B32" w:rsidP="00165FBC"/>
    <w:p w14:paraId="61D3D647" w14:textId="03A583D0" w:rsidR="00B73481" w:rsidRDefault="00BF3C5C" w:rsidP="00B73481">
      <w:pPr>
        <w:pStyle w:val="Heading3"/>
      </w:pPr>
      <w:r>
        <w:t>Lesson</w:t>
      </w:r>
      <w:r w:rsidR="00B73481">
        <w:t xml:space="preserve"> 2: Watching </w:t>
      </w:r>
      <w:proofErr w:type="gramStart"/>
      <w:r w:rsidR="00B73481">
        <w:t>trailers</w:t>
      </w:r>
      <w:proofErr w:type="gramEnd"/>
    </w:p>
    <w:p w14:paraId="0258D5D3" w14:textId="4490A74E" w:rsidR="00B73481" w:rsidRDefault="00AE2F1F" w:rsidP="00B73481">
      <w:r w:rsidRPr="00AE2F1F">
        <w:rPr>
          <w:color w:val="44546A" w:themeColor="text2"/>
        </w:rPr>
        <w:t>LIT 2-01a/3-01a/4-01a, LIT 2-04a/3-04a/4-04a, LIT 2-07a/3-07a/4-07a</w:t>
      </w:r>
      <w:r w:rsidR="005E782F">
        <w:br/>
      </w:r>
      <w:r w:rsidR="005E782F" w:rsidRPr="003D4B32">
        <w:t>Watch the following trailers as examples</w:t>
      </w:r>
      <w:r w:rsidR="00161141" w:rsidRPr="003D4B32">
        <w:t xml:space="preserve"> – you could use the comments to prompt a discussion with your class. </w:t>
      </w:r>
      <w:r w:rsidR="003D4B32" w:rsidRPr="003D4B32">
        <w:t>Then give pupils a copy of</w:t>
      </w:r>
      <w:r w:rsidR="003D4B32">
        <w:t xml:space="preserve"> Worksheet 1 on </w:t>
      </w:r>
      <w:r w:rsidR="003D4B32" w:rsidRPr="0091442B">
        <w:t xml:space="preserve">page </w:t>
      </w:r>
      <w:r w:rsidR="003B470D">
        <w:t>9</w:t>
      </w:r>
      <w:r w:rsidR="003D4B32" w:rsidRPr="0091442B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1: Book trailers, age ratings and comments"/>
      </w:tblPr>
      <w:tblGrid>
        <w:gridCol w:w="3005"/>
        <w:gridCol w:w="1810"/>
        <w:gridCol w:w="4201"/>
      </w:tblGrid>
      <w:tr w:rsidR="005E782F" w14:paraId="6B341548" w14:textId="77777777" w:rsidTr="00442906">
        <w:tc>
          <w:tcPr>
            <w:tcW w:w="3005" w:type="dxa"/>
          </w:tcPr>
          <w:p w14:paraId="2F31C73E" w14:textId="0DBE92BB" w:rsidR="005E782F" w:rsidRPr="005E782F" w:rsidRDefault="005E782F" w:rsidP="005E78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Book</w:t>
            </w:r>
          </w:p>
        </w:tc>
        <w:tc>
          <w:tcPr>
            <w:tcW w:w="1810" w:type="dxa"/>
          </w:tcPr>
          <w:p w14:paraId="23B5622E" w14:textId="5C93A1BF" w:rsidR="005E782F" w:rsidRPr="005E782F" w:rsidRDefault="005E782F" w:rsidP="005E78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Age rating</w:t>
            </w:r>
          </w:p>
        </w:tc>
        <w:tc>
          <w:tcPr>
            <w:tcW w:w="4201" w:type="dxa"/>
          </w:tcPr>
          <w:p w14:paraId="008436B9" w14:textId="3F8F7937" w:rsidR="005E782F" w:rsidRPr="005E782F" w:rsidRDefault="005E782F" w:rsidP="005E78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CF1637" w14:paraId="0889768D" w14:textId="77777777" w:rsidTr="00442906">
        <w:tc>
          <w:tcPr>
            <w:tcW w:w="3005" w:type="dxa"/>
          </w:tcPr>
          <w:p w14:paraId="70C8F3AD" w14:textId="6A364853" w:rsidR="00CF1637" w:rsidRPr="008F2A46" w:rsidRDefault="00554598" w:rsidP="005E782F">
            <w:r>
              <w:rPr>
                <w:i/>
                <w:iCs/>
              </w:rPr>
              <w:t xml:space="preserve">The </w:t>
            </w:r>
            <w:r w:rsidR="008F2A46">
              <w:rPr>
                <w:i/>
                <w:iCs/>
              </w:rPr>
              <w:t>Paper Dolls</w:t>
            </w:r>
            <w:r w:rsidR="008F2A46">
              <w:t xml:space="preserve"> by </w:t>
            </w:r>
            <w:r>
              <w:t>Julia Donaldson and Rebecca Cobb</w:t>
            </w:r>
            <w:r w:rsidR="00DF00D0">
              <w:br/>
            </w:r>
            <w:r w:rsidR="00DF00D0">
              <w:br/>
              <w:t xml:space="preserve">Trailer </w:t>
            </w:r>
            <w:hyperlink r:id="rId13" w:history="1">
              <w:r w:rsidR="00DF00D0" w:rsidRPr="00DF00D0">
                <w:rPr>
                  <w:rStyle w:val="Hyperlink"/>
                  <w:rFonts w:eastAsiaTheme="minorHAnsi"/>
                  <w:lang w:eastAsia="en-US"/>
                </w:rPr>
                <w:t>via You</w:t>
              </w:r>
              <w:r w:rsidR="00DF00D0" w:rsidRPr="00DF00D0">
                <w:rPr>
                  <w:rStyle w:val="Hyperlink"/>
                </w:rPr>
                <w:t>Tube</w:t>
              </w:r>
            </w:hyperlink>
            <w:r w:rsidR="00DF00D0">
              <w:t xml:space="preserve"> (1 minute, 25 seconds)</w:t>
            </w:r>
          </w:p>
        </w:tc>
        <w:tc>
          <w:tcPr>
            <w:tcW w:w="1810" w:type="dxa"/>
          </w:tcPr>
          <w:p w14:paraId="68393A7E" w14:textId="52E37978" w:rsidR="00CF1637" w:rsidRDefault="00240D7A" w:rsidP="005E782F">
            <w:r>
              <w:t>3-7</w:t>
            </w:r>
          </w:p>
        </w:tc>
        <w:tc>
          <w:tcPr>
            <w:tcW w:w="4201" w:type="dxa"/>
          </w:tcPr>
          <w:p w14:paraId="7685DD58" w14:textId="2C8B1208" w:rsidR="00CF1637" w:rsidRDefault="00240D7A" w:rsidP="005E782F">
            <w:r>
              <w:t>Notice how this trailer uses animation, including stop motion animation.</w:t>
            </w:r>
          </w:p>
        </w:tc>
      </w:tr>
      <w:tr w:rsidR="00D52B73" w14:paraId="483B9A37" w14:textId="77777777" w:rsidTr="00442906">
        <w:tc>
          <w:tcPr>
            <w:tcW w:w="3005" w:type="dxa"/>
          </w:tcPr>
          <w:p w14:paraId="7F771EC6" w14:textId="6F4C27C8" w:rsidR="00D52B73" w:rsidRPr="00D52B73" w:rsidRDefault="00D52B73" w:rsidP="005E782F">
            <w:r>
              <w:rPr>
                <w:i/>
                <w:iCs/>
              </w:rPr>
              <w:t>We Are Water Protectors</w:t>
            </w:r>
            <w:r>
              <w:t xml:space="preserve"> by Carole Lindstrom and Michaela Goade </w:t>
            </w:r>
            <w:r>
              <w:br/>
            </w:r>
            <w:r>
              <w:br/>
              <w:t xml:space="preserve">Trailer </w:t>
            </w:r>
            <w:hyperlink r:id="rId14" w:history="1">
              <w:r w:rsidRPr="00D52B73">
                <w:rPr>
                  <w:rStyle w:val="Hyperlink"/>
                  <w:rFonts w:eastAsiaTheme="minorHAnsi"/>
                  <w:lang w:eastAsia="en-US"/>
                </w:rPr>
                <w:t>via You</w:t>
              </w:r>
              <w:r w:rsidRPr="00D52B73">
                <w:rPr>
                  <w:rStyle w:val="Hyperlink"/>
                </w:rPr>
                <w:t>Tube</w:t>
              </w:r>
            </w:hyperlink>
            <w:r>
              <w:t xml:space="preserve"> (42 seconds)</w:t>
            </w:r>
          </w:p>
        </w:tc>
        <w:tc>
          <w:tcPr>
            <w:tcW w:w="1810" w:type="dxa"/>
          </w:tcPr>
          <w:p w14:paraId="17E49F66" w14:textId="106F73D1" w:rsidR="00D52B73" w:rsidRDefault="00D52B73" w:rsidP="005E782F">
            <w:r>
              <w:t>5-8</w:t>
            </w:r>
          </w:p>
        </w:tc>
        <w:tc>
          <w:tcPr>
            <w:tcW w:w="4201" w:type="dxa"/>
          </w:tcPr>
          <w:p w14:paraId="38C3BD22" w14:textId="35718449" w:rsidR="00D52B73" w:rsidRDefault="00D52B73" w:rsidP="005E782F">
            <w:r>
              <w:t xml:space="preserve">Notice how this trailer uses animation and music to </w:t>
            </w:r>
            <w:r w:rsidR="00447622">
              <w:t>create a setting and tone. You could also discuss how this one doesn’t give a lot away in terms of plot.</w:t>
            </w:r>
          </w:p>
        </w:tc>
      </w:tr>
      <w:tr w:rsidR="005E782F" w14:paraId="2378880C" w14:textId="77777777" w:rsidTr="00442906">
        <w:tc>
          <w:tcPr>
            <w:tcW w:w="3005" w:type="dxa"/>
          </w:tcPr>
          <w:p w14:paraId="74512157" w14:textId="245D9134" w:rsidR="005E782F" w:rsidRPr="005E782F" w:rsidRDefault="005E782F" w:rsidP="005E782F">
            <w:r>
              <w:rPr>
                <w:i/>
                <w:iCs/>
              </w:rPr>
              <w:t xml:space="preserve">Codename Verity </w:t>
            </w:r>
            <w:r>
              <w:t>by Elizabeth Wein</w:t>
            </w:r>
            <w:r>
              <w:br/>
            </w:r>
            <w:r>
              <w:br/>
              <w:t xml:space="preserve">Trailer </w:t>
            </w:r>
            <w:hyperlink r:id="rId15" w:history="1">
              <w:r w:rsidRPr="0025494E">
                <w:rPr>
                  <w:rStyle w:val="Hyperlink"/>
                  <w:rFonts w:eastAsiaTheme="minorHAnsi"/>
                  <w:lang w:eastAsia="en-US"/>
                </w:rPr>
                <w:t xml:space="preserve">via </w:t>
              </w:r>
              <w:r w:rsidRPr="0025494E">
                <w:rPr>
                  <w:rStyle w:val="Hyperlink"/>
                </w:rPr>
                <w:t>YouTube</w:t>
              </w:r>
            </w:hyperlink>
            <w:r>
              <w:t xml:space="preserve"> (1 minute, 27 seconds)</w:t>
            </w:r>
          </w:p>
        </w:tc>
        <w:tc>
          <w:tcPr>
            <w:tcW w:w="1810" w:type="dxa"/>
          </w:tcPr>
          <w:p w14:paraId="6778F3C6" w14:textId="1F13016C" w:rsidR="005E782F" w:rsidRPr="005E782F" w:rsidRDefault="005E782F" w:rsidP="005E782F">
            <w:r>
              <w:t>12-16</w:t>
            </w:r>
          </w:p>
        </w:tc>
        <w:tc>
          <w:tcPr>
            <w:tcW w:w="4201" w:type="dxa"/>
          </w:tcPr>
          <w:p w14:paraId="262CE5CC" w14:textId="36DB11BF" w:rsidR="005E782F" w:rsidRPr="005E782F" w:rsidRDefault="0025494E" w:rsidP="005E782F">
            <w:r>
              <w:t>Notice how this trailer creates the setting and era of the book, as well as how it uses sounds and music.</w:t>
            </w:r>
          </w:p>
        </w:tc>
      </w:tr>
      <w:tr w:rsidR="007E1539" w14:paraId="723C5884" w14:textId="77777777" w:rsidTr="00442906">
        <w:tc>
          <w:tcPr>
            <w:tcW w:w="3005" w:type="dxa"/>
          </w:tcPr>
          <w:p w14:paraId="2213FEA4" w14:textId="198B8F1C" w:rsidR="007E1539" w:rsidRPr="007E1539" w:rsidRDefault="007E1539" w:rsidP="005E782F">
            <w:r>
              <w:rPr>
                <w:i/>
                <w:iCs/>
              </w:rPr>
              <w:t xml:space="preserve">Radio Silence </w:t>
            </w:r>
            <w:r>
              <w:t xml:space="preserve">by Alice </w:t>
            </w:r>
            <w:proofErr w:type="spellStart"/>
            <w:r>
              <w:t>Oseman</w:t>
            </w:r>
            <w:proofErr w:type="spellEnd"/>
            <w:r>
              <w:br/>
            </w:r>
            <w:r>
              <w:br/>
              <w:t xml:space="preserve">Trailer </w:t>
            </w:r>
            <w:hyperlink r:id="rId16" w:history="1">
              <w:r w:rsidRPr="007E1539">
                <w:rPr>
                  <w:rStyle w:val="Hyperlink"/>
                  <w:rFonts w:eastAsiaTheme="minorHAnsi"/>
                  <w:lang w:eastAsia="en-US"/>
                </w:rPr>
                <w:t>via YouTube</w:t>
              </w:r>
            </w:hyperlink>
            <w:r>
              <w:t xml:space="preserve"> (1 minute, 33 seconds)</w:t>
            </w:r>
          </w:p>
        </w:tc>
        <w:tc>
          <w:tcPr>
            <w:tcW w:w="1810" w:type="dxa"/>
          </w:tcPr>
          <w:p w14:paraId="741C943E" w14:textId="2FB36CE6" w:rsidR="007E1539" w:rsidRDefault="007E1539" w:rsidP="005E782F">
            <w:r>
              <w:t>13-16</w:t>
            </w:r>
          </w:p>
        </w:tc>
        <w:tc>
          <w:tcPr>
            <w:tcW w:w="4201" w:type="dxa"/>
          </w:tcPr>
          <w:p w14:paraId="07701759" w14:textId="06AF58B9" w:rsidR="007E1539" w:rsidRDefault="007E1539" w:rsidP="005E782F">
            <w:r>
              <w:t>Notice how this trailer uses radio sounds and music. You could also discuss how this one doesn’t give a lot away in terms of plot.</w:t>
            </w:r>
          </w:p>
        </w:tc>
      </w:tr>
      <w:tr w:rsidR="005E782F" w14:paraId="11AE94CC" w14:textId="77777777" w:rsidTr="00442906">
        <w:tc>
          <w:tcPr>
            <w:tcW w:w="3005" w:type="dxa"/>
          </w:tcPr>
          <w:p w14:paraId="43877E23" w14:textId="14814085" w:rsidR="005E782F" w:rsidRPr="008A4877" w:rsidRDefault="008A4877" w:rsidP="005E782F">
            <w:r>
              <w:rPr>
                <w:i/>
                <w:iCs/>
              </w:rPr>
              <w:t>Boy Nobody</w:t>
            </w:r>
            <w:r>
              <w:t xml:space="preserve"> by Allen </w:t>
            </w:r>
            <w:proofErr w:type="spellStart"/>
            <w:r>
              <w:t>Zadoff</w:t>
            </w:r>
            <w:proofErr w:type="spellEnd"/>
            <w:r w:rsidR="00122A30">
              <w:br/>
            </w:r>
            <w:r w:rsidR="00122A30">
              <w:br/>
              <w:t xml:space="preserve">Trailer </w:t>
            </w:r>
            <w:hyperlink r:id="rId17" w:history="1">
              <w:r w:rsidR="00122A30" w:rsidRPr="00CF1637">
                <w:rPr>
                  <w:rStyle w:val="Hyperlink"/>
                  <w:rFonts w:eastAsiaTheme="minorHAnsi"/>
                  <w:lang w:eastAsia="en-US"/>
                </w:rPr>
                <w:t>v</w:t>
              </w:r>
              <w:r w:rsidR="00122A30" w:rsidRPr="00CF1637">
                <w:rPr>
                  <w:rStyle w:val="Hyperlink"/>
                </w:rPr>
                <w:t>ia YouTube</w:t>
              </w:r>
            </w:hyperlink>
            <w:r w:rsidR="00122A30">
              <w:t xml:space="preserve"> (59 seconds</w:t>
            </w:r>
            <w:r w:rsidR="00CF1637">
              <w:t>)</w:t>
            </w:r>
          </w:p>
        </w:tc>
        <w:tc>
          <w:tcPr>
            <w:tcW w:w="1810" w:type="dxa"/>
          </w:tcPr>
          <w:p w14:paraId="3FFECB13" w14:textId="6D5EB7F0" w:rsidR="005E782F" w:rsidRPr="00122A30" w:rsidRDefault="00122A30" w:rsidP="005E782F">
            <w:r>
              <w:t>16+</w:t>
            </w:r>
            <w:r>
              <w:br/>
            </w:r>
            <w:r>
              <w:br/>
            </w:r>
            <w:r>
              <w:rPr>
                <w:b/>
                <w:bCs/>
              </w:rPr>
              <w:t>Please note this trailer may be inappropriate for younger pupils</w:t>
            </w:r>
          </w:p>
        </w:tc>
        <w:tc>
          <w:tcPr>
            <w:tcW w:w="4201" w:type="dxa"/>
          </w:tcPr>
          <w:p w14:paraId="2CC160E2" w14:textId="3576BDA0" w:rsidR="005E782F" w:rsidRPr="005E782F" w:rsidRDefault="00CF1637" w:rsidP="005E782F">
            <w:r>
              <w:t>Notice how this trailer uses a voiceover.</w:t>
            </w:r>
          </w:p>
        </w:tc>
      </w:tr>
    </w:tbl>
    <w:p w14:paraId="49F12DB7" w14:textId="77777777" w:rsidR="007D2044" w:rsidRDefault="007D2044" w:rsidP="00B73481"/>
    <w:p w14:paraId="55DE4297" w14:textId="55CBF065" w:rsidR="005E782F" w:rsidRDefault="003D4B32" w:rsidP="00B73481">
      <w:r>
        <w:t xml:space="preserve">Discuss the following </w:t>
      </w:r>
      <w:r w:rsidR="005C73A6">
        <w:t>questions with your class:</w:t>
      </w:r>
    </w:p>
    <w:p w14:paraId="1C50490F" w14:textId="280002F9" w:rsidR="005C73A6" w:rsidRDefault="00212BCC" w:rsidP="005C73A6">
      <w:pPr>
        <w:pStyle w:val="ListParagraph"/>
        <w:numPr>
          <w:ilvl w:val="0"/>
          <w:numId w:val="38"/>
        </w:numPr>
      </w:pPr>
      <w:r>
        <w:t>How do you think they choose what parts of the story to include, or not include, in the trailer?</w:t>
      </w:r>
    </w:p>
    <w:p w14:paraId="5487DA9C" w14:textId="4DF1D37D" w:rsidR="00212BCC" w:rsidRDefault="00212BCC" w:rsidP="005C73A6">
      <w:pPr>
        <w:pStyle w:val="ListParagraph"/>
        <w:numPr>
          <w:ilvl w:val="0"/>
          <w:numId w:val="38"/>
        </w:numPr>
      </w:pPr>
      <w:r>
        <w:t>Do you need a mixture of different types of scenes or moods in a trailer?</w:t>
      </w:r>
    </w:p>
    <w:p w14:paraId="4CD7C5FE" w14:textId="6A782757" w:rsidR="00212BCC" w:rsidRPr="00B73481" w:rsidRDefault="00212BCC" w:rsidP="005C73A6">
      <w:pPr>
        <w:pStyle w:val="ListParagraph"/>
        <w:numPr>
          <w:ilvl w:val="0"/>
          <w:numId w:val="38"/>
        </w:numPr>
      </w:pPr>
      <w:r>
        <w:lastRenderedPageBreak/>
        <w:t>How much of the story should you reveal?</w:t>
      </w:r>
    </w:p>
    <w:p w14:paraId="2E235D40" w14:textId="620AF396" w:rsidR="00111E61" w:rsidRDefault="00111E61" w:rsidP="00A039EA"/>
    <w:p w14:paraId="594C03DB" w14:textId="12ED9E0F" w:rsidR="00272AE9" w:rsidRDefault="00272AE9" w:rsidP="00A039EA">
      <w:r>
        <w:t xml:space="preserve">You could watch </w:t>
      </w:r>
      <w:r w:rsidR="00D270AF">
        <w:t>the following film trailers to expand your discussion: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2: Films, age ratings and comments"/>
      </w:tblPr>
      <w:tblGrid>
        <w:gridCol w:w="3005"/>
        <w:gridCol w:w="1526"/>
        <w:gridCol w:w="4485"/>
      </w:tblGrid>
      <w:tr w:rsidR="00DB6E0F" w14:paraId="6CC861BA" w14:textId="77777777" w:rsidTr="009E3141">
        <w:tc>
          <w:tcPr>
            <w:tcW w:w="3005" w:type="dxa"/>
          </w:tcPr>
          <w:p w14:paraId="3DAB8D30" w14:textId="2062B092" w:rsidR="00DB6E0F" w:rsidRPr="00DB6E0F" w:rsidRDefault="00DB6E0F" w:rsidP="00DB6E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Film</w:t>
            </w:r>
          </w:p>
        </w:tc>
        <w:tc>
          <w:tcPr>
            <w:tcW w:w="1526" w:type="dxa"/>
          </w:tcPr>
          <w:p w14:paraId="79542E52" w14:textId="304181DE" w:rsidR="00DB6E0F" w:rsidRPr="00DB6E0F" w:rsidRDefault="00DB6E0F" w:rsidP="00DB6E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Age rating</w:t>
            </w:r>
          </w:p>
        </w:tc>
        <w:tc>
          <w:tcPr>
            <w:tcW w:w="4485" w:type="dxa"/>
          </w:tcPr>
          <w:p w14:paraId="2D81EF5C" w14:textId="0528AFD1" w:rsidR="00DB6E0F" w:rsidRPr="00DB6E0F" w:rsidRDefault="00DB6E0F" w:rsidP="00DB6E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74035D" w14:paraId="3BEE0EB7" w14:textId="77777777" w:rsidTr="009E3141">
        <w:tc>
          <w:tcPr>
            <w:tcW w:w="3005" w:type="dxa"/>
          </w:tcPr>
          <w:p w14:paraId="1B8E7709" w14:textId="0A750E99" w:rsidR="0074035D" w:rsidRPr="0074035D" w:rsidRDefault="001D2081" w:rsidP="00A039EA">
            <w:r>
              <w:rPr>
                <w:i/>
                <w:iCs/>
              </w:rPr>
              <w:t>Ponyo</w:t>
            </w:r>
            <w:r w:rsidR="009E3141">
              <w:rPr>
                <w:i/>
                <w:iCs/>
              </w:rPr>
              <w:t xml:space="preserve"> - </w:t>
            </w:r>
            <w:r w:rsidR="0074035D">
              <w:t xml:space="preserve">Trailer </w:t>
            </w:r>
            <w:hyperlink r:id="rId18" w:history="1">
              <w:r w:rsidR="0074035D" w:rsidRPr="001D2081">
                <w:rPr>
                  <w:rStyle w:val="Hyperlink"/>
                  <w:rFonts w:eastAsiaTheme="minorHAnsi"/>
                  <w:lang w:eastAsia="en-US"/>
                </w:rPr>
                <w:t>via YouTube</w:t>
              </w:r>
            </w:hyperlink>
            <w:r w:rsidR="0074035D">
              <w:t xml:space="preserve"> (</w:t>
            </w:r>
            <w:r>
              <w:t>1 minute, 56 seconds)</w:t>
            </w:r>
          </w:p>
        </w:tc>
        <w:tc>
          <w:tcPr>
            <w:tcW w:w="1526" w:type="dxa"/>
          </w:tcPr>
          <w:p w14:paraId="43794BF1" w14:textId="5C3B528B" w:rsidR="0074035D" w:rsidRDefault="00BE1374" w:rsidP="00A039EA">
            <w:r>
              <w:t>U (4+)</w:t>
            </w:r>
          </w:p>
        </w:tc>
        <w:tc>
          <w:tcPr>
            <w:tcW w:w="4485" w:type="dxa"/>
          </w:tcPr>
          <w:p w14:paraId="1F6334D2" w14:textId="297ADDF6" w:rsidR="0074035D" w:rsidRDefault="00085CEC" w:rsidP="00A039EA">
            <w:r>
              <w:t>Discuss the feeling of this trailer. What kind of story do the pupils think this is goi</w:t>
            </w:r>
            <w:r w:rsidR="009E3141">
              <w:t>n</w:t>
            </w:r>
            <w:r>
              <w:t>g to be?</w:t>
            </w:r>
          </w:p>
        </w:tc>
      </w:tr>
      <w:tr w:rsidR="00DB6E0F" w14:paraId="314B4D4B" w14:textId="77777777" w:rsidTr="009E3141">
        <w:tc>
          <w:tcPr>
            <w:tcW w:w="3005" w:type="dxa"/>
          </w:tcPr>
          <w:p w14:paraId="5E5A1D72" w14:textId="6BA2AA38" w:rsidR="00DB6E0F" w:rsidRPr="00703CB2" w:rsidRDefault="00FD50AF" w:rsidP="00A039EA">
            <w:r>
              <w:rPr>
                <w:i/>
                <w:iCs/>
              </w:rPr>
              <w:t>Ratat</w:t>
            </w:r>
            <w:r w:rsidR="00703CB2">
              <w:rPr>
                <w:i/>
                <w:iCs/>
              </w:rPr>
              <w:t>ouille</w:t>
            </w:r>
            <w:r w:rsidR="009E3141">
              <w:rPr>
                <w:i/>
                <w:iCs/>
              </w:rPr>
              <w:t xml:space="preserve"> - </w:t>
            </w:r>
            <w:r w:rsidR="00703CB2">
              <w:t xml:space="preserve">Trailer </w:t>
            </w:r>
            <w:hyperlink r:id="rId19" w:history="1">
              <w:r w:rsidR="00703CB2" w:rsidRPr="00703CB2">
                <w:rPr>
                  <w:rStyle w:val="Hyperlink"/>
                  <w:rFonts w:eastAsiaTheme="minorHAnsi"/>
                  <w:lang w:eastAsia="en-US"/>
                </w:rPr>
                <w:t>via YouTube</w:t>
              </w:r>
            </w:hyperlink>
            <w:r w:rsidR="00703CB2">
              <w:t xml:space="preserve"> (1 minute, 50 seconds)</w:t>
            </w:r>
          </w:p>
        </w:tc>
        <w:tc>
          <w:tcPr>
            <w:tcW w:w="1526" w:type="dxa"/>
          </w:tcPr>
          <w:p w14:paraId="42288870" w14:textId="47BA5A60" w:rsidR="00DB6E0F" w:rsidRDefault="00703CB2" w:rsidP="00A039EA">
            <w:r>
              <w:t>PG (8+)</w:t>
            </w:r>
          </w:p>
        </w:tc>
        <w:tc>
          <w:tcPr>
            <w:tcW w:w="4485" w:type="dxa"/>
          </w:tcPr>
          <w:p w14:paraId="28070B5A" w14:textId="354B7E64" w:rsidR="00DB6E0F" w:rsidRDefault="00703CB2" w:rsidP="00A039EA">
            <w:r>
              <w:t>Discuss how this trailer shows very little of the plot and focuses instead on setting up the main character and his conflict.</w:t>
            </w:r>
          </w:p>
        </w:tc>
      </w:tr>
      <w:tr w:rsidR="00DB6E0F" w14:paraId="22C2B7F5" w14:textId="77777777" w:rsidTr="009E3141">
        <w:tc>
          <w:tcPr>
            <w:tcW w:w="3005" w:type="dxa"/>
          </w:tcPr>
          <w:p w14:paraId="30E108AB" w14:textId="5B12E086" w:rsidR="00DB6E0F" w:rsidRPr="004A3740" w:rsidRDefault="004A3740" w:rsidP="00A039EA">
            <w:proofErr w:type="spellStart"/>
            <w:r>
              <w:rPr>
                <w:i/>
                <w:iCs/>
              </w:rPr>
              <w:t>Nimona</w:t>
            </w:r>
            <w:proofErr w:type="spellEnd"/>
            <w:r w:rsidR="009E3141">
              <w:rPr>
                <w:i/>
                <w:iCs/>
              </w:rPr>
              <w:t xml:space="preserve"> - </w:t>
            </w:r>
            <w:r>
              <w:t xml:space="preserve">Trailer </w:t>
            </w:r>
            <w:hyperlink r:id="rId20" w:history="1">
              <w:r w:rsidRPr="004A3740">
                <w:rPr>
                  <w:rStyle w:val="Hyperlink"/>
                  <w:rFonts w:eastAsiaTheme="minorHAnsi"/>
                  <w:lang w:eastAsia="en-US"/>
                </w:rPr>
                <w:t>via YouTube</w:t>
              </w:r>
            </w:hyperlink>
            <w:r>
              <w:t xml:space="preserve"> (2 minutes, 47 seconds)</w:t>
            </w:r>
          </w:p>
        </w:tc>
        <w:tc>
          <w:tcPr>
            <w:tcW w:w="1526" w:type="dxa"/>
          </w:tcPr>
          <w:p w14:paraId="44165A78" w14:textId="7132CEA3" w:rsidR="00DB6E0F" w:rsidRDefault="004A3740" w:rsidP="00A039EA">
            <w:r>
              <w:t>PG (8+)</w:t>
            </w:r>
          </w:p>
        </w:tc>
        <w:tc>
          <w:tcPr>
            <w:tcW w:w="4485" w:type="dxa"/>
          </w:tcPr>
          <w:p w14:paraId="289978F9" w14:textId="74A99F81" w:rsidR="00DB6E0F" w:rsidRDefault="004A3740" w:rsidP="00A039EA">
            <w:r>
              <w:t>Discuss how this trailer sets up the relationships between the different characters as well as the world they live in.</w:t>
            </w:r>
          </w:p>
        </w:tc>
      </w:tr>
      <w:tr w:rsidR="00DB6E0F" w14:paraId="5A4D69F9" w14:textId="77777777" w:rsidTr="009E3141">
        <w:tc>
          <w:tcPr>
            <w:tcW w:w="3005" w:type="dxa"/>
          </w:tcPr>
          <w:p w14:paraId="23180121" w14:textId="07F610BC" w:rsidR="00DB6E0F" w:rsidRPr="0057649C" w:rsidRDefault="0057649C" w:rsidP="00A039EA">
            <w:r>
              <w:rPr>
                <w:i/>
                <w:iCs/>
              </w:rPr>
              <w:t>Turning Red</w:t>
            </w:r>
            <w:r w:rsidR="009E3141">
              <w:rPr>
                <w:i/>
                <w:iCs/>
              </w:rPr>
              <w:t xml:space="preserve"> - </w:t>
            </w:r>
            <w:r>
              <w:t xml:space="preserve">Trailer </w:t>
            </w:r>
            <w:hyperlink r:id="rId21" w:history="1">
              <w:r w:rsidRPr="00A14A5C">
                <w:rPr>
                  <w:rStyle w:val="Hyperlink"/>
                  <w:rFonts w:eastAsiaTheme="minorHAnsi"/>
                  <w:lang w:eastAsia="en-US"/>
                </w:rPr>
                <w:t>via YouTube</w:t>
              </w:r>
            </w:hyperlink>
            <w:r>
              <w:t xml:space="preserve"> (2 minutes, 24 seconds)</w:t>
            </w:r>
          </w:p>
        </w:tc>
        <w:tc>
          <w:tcPr>
            <w:tcW w:w="1526" w:type="dxa"/>
          </w:tcPr>
          <w:p w14:paraId="6AF021A2" w14:textId="2B11B446" w:rsidR="00DB6E0F" w:rsidRDefault="0057649C" w:rsidP="00A039EA">
            <w:r>
              <w:t>PG (8+)</w:t>
            </w:r>
          </w:p>
        </w:tc>
        <w:tc>
          <w:tcPr>
            <w:tcW w:w="4485" w:type="dxa"/>
          </w:tcPr>
          <w:p w14:paraId="19472B1B" w14:textId="0EA7AD3C" w:rsidR="00DB6E0F" w:rsidRDefault="00A14A5C" w:rsidP="00A039EA">
            <w:r>
              <w:t xml:space="preserve">Discuss how this trailer introduces us to Mei’s world. What do we learn about her </w:t>
            </w:r>
            <w:r w:rsidR="002B22B3">
              <w:t>before and after she becomes a red panda?</w:t>
            </w:r>
          </w:p>
        </w:tc>
      </w:tr>
      <w:tr w:rsidR="00DB6E0F" w14:paraId="4A10E4DC" w14:textId="77777777" w:rsidTr="009E3141">
        <w:tc>
          <w:tcPr>
            <w:tcW w:w="3005" w:type="dxa"/>
          </w:tcPr>
          <w:p w14:paraId="66E75404" w14:textId="4ED29A1D" w:rsidR="00DB6E0F" w:rsidRPr="00484940" w:rsidRDefault="00484940" w:rsidP="00A039EA">
            <w:r>
              <w:rPr>
                <w:i/>
                <w:iCs/>
              </w:rPr>
              <w:t xml:space="preserve">Dungeons and Dragons: Honour Among </w:t>
            </w:r>
            <w:r w:rsidR="009E3141">
              <w:rPr>
                <w:i/>
                <w:iCs/>
              </w:rPr>
              <w:t>Thieves -</w:t>
            </w:r>
            <w:r>
              <w:br/>
              <w:t xml:space="preserve">Trailer </w:t>
            </w:r>
            <w:hyperlink r:id="rId22" w:history="1">
              <w:r w:rsidRPr="008E69C9">
                <w:rPr>
                  <w:rStyle w:val="Hyperlink"/>
                  <w:rFonts w:eastAsiaTheme="minorHAnsi"/>
                  <w:lang w:eastAsia="en-US"/>
                </w:rPr>
                <w:t>via YouTube</w:t>
              </w:r>
            </w:hyperlink>
            <w:r>
              <w:t xml:space="preserve"> (2 minutes, 15 seconds)</w:t>
            </w:r>
          </w:p>
        </w:tc>
        <w:tc>
          <w:tcPr>
            <w:tcW w:w="1526" w:type="dxa"/>
          </w:tcPr>
          <w:p w14:paraId="538F0022" w14:textId="3C64FB72" w:rsidR="00DB6E0F" w:rsidRDefault="00484940" w:rsidP="00A039EA">
            <w:r>
              <w:t>12A (12+)</w:t>
            </w:r>
          </w:p>
        </w:tc>
        <w:tc>
          <w:tcPr>
            <w:tcW w:w="4485" w:type="dxa"/>
          </w:tcPr>
          <w:p w14:paraId="3004FAA9" w14:textId="54525782" w:rsidR="00DB6E0F" w:rsidRDefault="008E69C9" w:rsidP="00A039EA">
            <w:r>
              <w:t>Discuss how this trailer sets up the main characters and their different abilities, as well as the world it’s set in.</w:t>
            </w:r>
          </w:p>
        </w:tc>
      </w:tr>
      <w:tr w:rsidR="008E69C9" w14:paraId="355BE895" w14:textId="77777777" w:rsidTr="009E3141">
        <w:tc>
          <w:tcPr>
            <w:tcW w:w="3005" w:type="dxa"/>
          </w:tcPr>
          <w:p w14:paraId="0A865E97" w14:textId="46E77440" w:rsidR="008E69C9" w:rsidRPr="0026116B" w:rsidRDefault="0026116B" w:rsidP="00A039EA">
            <w:r>
              <w:rPr>
                <w:i/>
                <w:iCs/>
              </w:rPr>
              <w:t>Star Wars: The Force Awakens</w:t>
            </w:r>
            <w:r w:rsidR="009E3141">
              <w:rPr>
                <w:i/>
                <w:iCs/>
              </w:rPr>
              <w:t xml:space="preserve"> - </w:t>
            </w:r>
            <w:r>
              <w:t xml:space="preserve">Trailer </w:t>
            </w:r>
            <w:hyperlink r:id="rId23" w:history="1">
              <w:r w:rsidRPr="0088125B">
                <w:rPr>
                  <w:rStyle w:val="Hyperlink"/>
                  <w:rFonts w:eastAsiaTheme="minorHAnsi"/>
                  <w:lang w:eastAsia="en-US"/>
                </w:rPr>
                <w:t>via YouTube</w:t>
              </w:r>
            </w:hyperlink>
            <w:r>
              <w:t xml:space="preserve"> (2 minutes, 35 seconds)</w:t>
            </w:r>
          </w:p>
        </w:tc>
        <w:tc>
          <w:tcPr>
            <w:tcW w:w="1526" w:type="dxa"/>
          </w:tcPr>
          <w:p w14:paraId="5FE778FB" w14:textId="0497E5F5" w:rsidR="008E69C9" w:rsidRDefault="0083540C" w:rsidP="00A039EA">
            <w:r>
              <w:t>12A (12+)</w:t>
            </w:r>
          </w:p>
        </w:tc>
        <w:tc>
          <w:tcPr>
            <w:tcW w:w="4485" w:type="dxa"/>
          </w:tcPr>
          <w:p w14:paraId="4E1922E1" w14:textId="133000A3" w:rsidR="008E69C9" w:rsidRDefault="0083540C" w:rsidP="00A039EA">
            <w:r>
              <w:t>Discuss how this trailer sets up the main characters (especially R</w:t>
            </w:r>
            <w:r w:rsidR="00963BFE">
              <w:t>ey, Finn and Kylo Ren).</w:t>
            </w:r>
          </w:p>
        </w:tc>
      </w:tr>
    </w:tbl>
    <w:p w14:paraId="4DA6091A" w14:textId="0FE7D7D6" w:rsidR="003C459F" w:rsidRPr="00D41F46" w:rsidRDefault="003C459F" w:rsidP="00A039EA">
      <w:r>
        <w:br/>
        <w:t xml:space="preserve">You could also discuss a film a few pupils in the class have seen, then watch </w:t>
      </w:r>
      <w:r w:rsidR="00931E4B">
        <w:t>is trailer – discussing how much of the plot it gave away, how it captured the film’s feelings or characters or what the trailer chose to focus on.</w:t>
      </w:r>
      <w:r w:rsidR="009E3141">
        <w:br/>
      </w:r>
    </w:p>
    <w:p w14:paraId="1DBD3539" w14:textId="47B21B97" w:rsidR="00292796" w:rsidRDefault="00BF3C5C" w:rsidP="000E75BD">
      <w:pPr>
        <w:pStyle w:val="Heading3"/>
      </w:pPr>
      <w:r>
        <w:t>Lesson</w:t>
      </w:r>
      <w:r w:rsidR="000E75BD">
        <w:t xml:space="preserve"> 3:</w:t>
      </w:r>
      <w:r w:rsidR="00A976C5">
        <w:t xml:space="preserve"> Planning your book </w:t>
      </w:r>
      <w:proofErr w:type="gramStart"/>
      <w:r w:rsidR="00A976C5">
        <w:t>trailer</w:t>
      </w:r>
      <w:proofErr w:type="gramEnd"/>
    </w:p>
    <w:p w14:paraId="2E2BC399" w14:textId="3BC88EAC" w:rsidR="009E3141" w:rsidRPr="009E3141" w:rsidRDefault="003C6A84" w:rsidP="00A976C5">
      <w:pPr>
        <w:rPr>
          <w:color w:val="44546A" w:themeColor="text2"/>
        </w:rPr>
      </w:pPr>
      <w:r w:rsidRPr="00641EA5">
        <w:rPr>
          <w:color w:val="44546A" w:themeColor="text2"/>
        </w:rPr>
        <w:t xml:space="preserve">Script: </w:t>
      </w:r>
      <w:r w:rsidR="002663BA" w:rsidRPr="00641EA5">
        <w:rPr>
          <w:color w:val="44546A" w:themeColor="text2"/>
        </w:rPr>
        <w:t xml:space="preserve">LIT 2-06a/3-06a/4-06a, </w:t>
      </w:r>
      <w:r w:rsidR="00B81635" w:rsidRPr="00641EA5">
        <w:rPr>
          <w:color w:val="44546A" w:themeColor="text2"/>
        </w:rPr>
        <w:t>LIT 2-15a/3-15a/4-15a,</w:t>
      </w:r>
      <w:r w:rsidR="00641EA5" w:rsidRPr="00641EA5">
        <w:rPr>
          <w:color w:val="44546A" w:themeColor="text2"/>
        </w:rPr>
        <w:t xml:space="preserve"> LIT 2-20a/3-20a/4-20a</w:t>
      </w:r>
      <w:r>
        <w:br/>
      </w:r>
      <w:r w:rsidRPr="00641EA5">
        <w:rPr>
          <w:color w:val="44546A" w:themeColor="text2"/>
        </w:rPr>
        <w:t xml:space="preserve">Storyboard: </w:t>
      </w:r>
      <w:r w:rsidR="00B81635" w:rsidRPr="00641EA5">
        <w:rPr>
          <w:color w:val="44546A" w:themeColor="text2"/>
        </w:rPr>
        <w:t>LIT 2-06a/3-06a/4-06a</w:t>
      </w:r>
      <w:r w:rsidRPr="00641EA5">
        <w:rPr>
          <w:color w:val="44546A" w:themeColor="text2"/>
        </w:rPr>
        <w:t>, LIT 2-15a/3-15a/4-15a,</w:t>
      </w:r>
      <w:r w:rsidR="007E5671">
        <w:rPr>
          <w:color w:val="44546A" w:themeColor="text2"/>
        </w:rPr>
        <w:t xml:space="preserve"> EXA 2-04a/3-04a/4-04a</w:t>
      </w:r>
    </w:p>
    <w:p w14:paraId="238608B3" w14:textId="77777777" w:rsidR="00E7524C" w:rsidRDefault="00E7524C" w:rsidP="00E7524C">
      <w:pPr>
        <w:pStyle w:val="Heading4"/>
      </w:pPr>
      <w:r>
        <w:t xml:space="preserve">Option 1: Write a </w:t>
      </w:r>
      <w:proofErr w:type="gramStart"/>
      <w:r>
        <w:t>script</w:t>
      </w:r>
      <w:proofErr w:type="gramEnd"/>
    </w:p>
    <w:p w14:paraId="35370839" w14:textId="77777777" w:rsidR="00E7524C" w:rsidRDefault="00E7524C" w:rsidP="00E7524C">
      <w:r>
        <w:t>A script is quite detailed as it describes each shot of the book trailer, including:</w:t>
      </w:r>
    </w:p>
    <w:p w14:paraId="511A78AF" w14:textId="77777777" w:rsidR="00E7524C" w:rsidRDefault="00E7524C" w:rsidP="00E7524C">
      <w:pPr>
        <w:pStyle w:val="ListParagraph"/>
        <w:numPr>
          <w:ilvl w:val="0"/>
          <w:numId w:val="40"/>
        </w:numPr>
      </w:pPr>
      <w:r>
        <w:t>Images</w:t>
      </w:r>
    </w:p>
    <w:p w14:paraId="47CF35C1" w14:textId="77777777" w:rsidR="00E7524C" w:rsidRDefault="00E7524C" w:rsidP="00E7524C">
      <w:pPr>
        <w:pStyle w:val="ListParagraph"/>
        <w:numPr>
          <w:ilvl w:val="0"/>
          <w:numId w:val="40"/>
        </w:numPr>
      </w:pPr>
      <w:r>
        <w:t>Music and/or sound effects</w:t>
      </w:r>
    </w:p>
    <w:p w14:paraId="64E3C3EF" w14:textId="77777777" w:rsidR="008973E6" w:rsidRDefault="00E7524C" w:rsidP="00E7524C">
      <w:pPr>
        <w:pStyle w:val="ListParagraph"/>
        <w:numPr>
          <w:ilvl w:val="0"/>
          <w:numId w:val="40"/>
        </w:numPr>
      </w:pPr>
      <w:r>
        <w:lastRenderedPageBreak/>
        <w:t xml:space="preserve">Transitions (e.g. </w:t>
      </w:r>
      <w:r w:rsidR="008973E6">
        <w:t xml:space="preserve">are </w:t>
      </w:r>
      <w:proofErr w:type="gramStart"/>
      <w:r w:rsidR="008973E6">
        <w:t>there</w:t>
      </w:r>
      <w:proofErr w:type="gramEnd"/>
      <w:r w:rsidR="008973E6">
        <w:t xml:space="preserve"> cuts, fades or wipes?)</w:t>
      </w:r>
    </w:p>
    <w:p w14:paraId="6E7F38B7" w14:textId="77777777" w:rsidR="008973E6" w:rsidRDefault="008973E6" w:rsidP="00E7524C">
      <w:pPr>
        <w:pStyle w:val="ListParagraph"/>
        <w:numPr>
          <w:ilvl w:val="0"/>
          <w:numId w:val="40"/>
        </w:numPr>
      </w:pPr>
      <w:r>
        <w:t>Voiceovers</w:t>
      </w:r>
    </w:p>
    <w:p w14:paraId="4A1E53F4" w14:textId="77777777" w:rsidR="008973E6" w:rsidRDefault="008973E6" w:rsidP="00E7524C">
      <w:pPr>
        <w:pStyle w:val="ListParagraph"/>
        <w:numPr>
          <w:ilvl w:val="0"/>
          <w:numId w:val="40"/>
        </w:numPr>
      </w:pPr>
      <w:r>
        <w:t>Text on screen</w:t>
      </w:r>
    </w:p>
    <w:p w14:paraId="04C45286" w14:textId="77777777" w:rsidR="008973E6" w:rsidRDefault="008973E6" w:rsidP="00E7524C">
      <w:pPr>
        <w:pStyle w:val="ListParagraph"/>
        <w:numPr>
          <w:ilvl w:val="0"/>
          <w:numId w:val="40"/>
        </w:numPr>
      </w:pPr>
      <w:r>
        <w:t>Visual effects</w:t>
      </w:r>
    </w:p>
    <w:p w14:paraId="7BE00BAD" w14:textId="77777777" w:rsidR="00A12BBF" w:rsidRDefault="008973E6" w:rsidP="008973E6">
      <w:r>
        <w:br/>
        <w:t xml:space="preserve">For example, a book trailer for </w:t>
      </w:r>
      <w:r>
        <w:rPr>
          <w:i/>
          <w:iCs/>
        </w:rPr>
        <w:t>Dracula</w:t>
      </w:r>
      <w:r>
        <w:t xml:space="preserve"> by Bram Stoker could look like this:</w:t>
      </w:r>
      <w:r>
        <w:br/>
      </w:r>
      <w:r w:rsidRPr="008973E6">
        <w:rPr>
          <w:b/>
          <w:bCs/>
        </w:rPr>
        <w:t>Shot 1</w:t>
      </w:r>
      <w:r>
        <w:t>: image of a stormy landscape, storm sound effects</w:t>
      </w:r>
      <w:r>
        <w:br/>
      </w:r>
      <w:r>
        <w:rPr>
          <w:b/>
          <w:bCs/>
        </w:rPr>
        <w:t>Shot 2</w:t>
      </w:r>
      <w:r>
        <w:t xml:space="preserve">: cut to </w:t>
      </w:r>
      <w:r w:rsidR="0032372E">
        <w:t>a black screen with grey text that reads “In 1897 I was sent to Castle Dracula in Transylvania on routine business…”</w:t>
      </w:r>
      <w:r w:rsidR="0032372E">
        <w:br/>
      </w:r>
      <w:r w:rsidR="0032372E">
        <w:rPr>
          <w:b/>
          <w:bCs/>
        </w:rPr>
        <w:t>Shot 3</w:t>
      </w:r>
      <w:r w:rsidR="0032372E">
        <w:t>: Quick fade to a close up shot of a vampire staring straight at a camera</w:t>
      </w:r>
      <w:r w:rsidR="0032372E">
        <w:br/>
      </w:r>
      <w:r w:rsidR="0032372E">
        <w:rPr>
          <w:b/>
          <w:bCs/>
        </w:rPr>
        <w:t>Shot 4</w:t>
      </w:r>
      <w:r w:rsidR="0032372E">
        <w:t xml:space="preserve">: Quick fade </w:t>
      </w:r>
      <w:r w:rsidR="003C6ACC">
        <w:t>to a wide shot of an old castle, black and white visual effect, voiceover of Cout Dracula welcoming the narrator into his castle</w:t>
      </w:r>
      <w:r w:rsidR="003C6ACC">
        <w:br/>
      </w:r>
    </w:p>
    <w:p w14:paraId="76E1BB1E" w14:textId="03235C27" w:rsidR="00984288" w:rsidRDefault="00A12BBF" w:rsidP="00A12BBF">
      <w:pPr>
        <w:pStyle w:val="Heading4"/>
      </w:pPr>
      <w:r>
        <w:t xml:space="preserve">Option 2: Creating a </w:t>
      </w:r>
      <w:proofErr w:type="gramStart"/>
      <w:r>
        <w:t>storyboard</w:t>
      </w:r>
      <w:proofErr w:type="gramEnd"/>
    </w:p>
    <w:p w14:paraId="38ABD17C" w14:textId="62A8F732" w:rsidR="00B06027" w:rsidRDefault="00984288" w:rsidP="00984288">
      <w:r>
        <w:t>Storyboards are used all the time by filmmakers. A storyboard is a series of sketches which show what the scenes of the film would look like. Here is an example of a storyboard by Sav Aky</w:t>
      </w:r>
      <w:r w:rsidR="005C1125" w:rsidRPr="005C1125">
        <w:t>ü</w:t>
      </w:r>
      <w:r>
        <w:t xml:space="preserve">z, illustrator and storyboard artist. To learn more about his work, you can watch his </w:t>
      </w:r>
      <w:hyperlink r:id="rId24" w:history="1">
        <w:r w:rsidRPr="005C1125">
          <w:rPr>
            <w:rStyle w:val="Hyperlink"/>
          </w:rPr>
          <w:t>Authors Live broadcast on our website</w:t>
        </w:r>
      </w:hyperlink>
      <w:r>
        <w:t>.</w:t>
      </w:r>
    </w:p>
    <w:p w14:paraId="76436AFD" w14:textId="77777777" w:rsidR="00B06027" w:rsidRDefault="005C1125" w:rsidP="00B06027">
      <w:pPr>
        <w:jc w:val="center"/>
      </w:pPr>
      <w:r>
        <w:br/>
      </w:r>
      <w:r w:rsidR="00B06027" w:rsidRPr="00B06027">
        <w:rPr>
          <w:noProof/>
        </w:rPr>
        <w:drawing>
          <wp:inline distT="0" distB="0" distL="0" distR="0" wp14:anchorId="52ACCBAB" wp14:editId="6A4465F8">
            <wp:extent cx="4514850" cy="3200527"/>
            <wp:effectExtent l="0" t="0" r="0" b="0"/>
            <wp:docPr id="12034600" name="Picture 1" descr="A storyboard by Sav Akyü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600" name="Picture 1" descr="A storyboard by Sav Akyüz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4000" cy="320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999E" w14:textId="7B37622B" w:rsidR="00BF3C5C" w:rsidRDefault="005B523A" w:rsidP="00B06027">
      <w:r>
        <w:lastRenderedPageBreak/>
        <w:t>P</w:t>
      </w:r>
      <w:r w:rsidR="009A1E7A">
        <w:t xml:space="preserve">rint Worksheet 2 </w:t>
      </w:r>
      <w:r w:rsidR="009A1E7A" w:rsidRPr="0091442B">
        <w:t xml:space="preserve">on page </w:t>
      </w:r>
      <w:r w:rsidR="003B470D">
        <w:t>10</w:t>
      </w:r>
      <w:r w:rsidR="0091442B" w:rsidRPr="0091442B">
        <w:t xml:space="preserve"> </w:t>
      </w:r>
      <w:r w:rsidR="009A1E7A" w:rsidRPr="0091442B">
        <w:t>and</w:t>
      </w:r>
      <w:r w:rsidR="009A1E7A">
        <w:t xml:space="preserve"> </w:t>
      </w:r>
      <w:r w:rsidR="00C05EB6">
        <w:t xml:space="preserve">distribute one per pupil for them to create their own storyboard. </w:t>
      </w:r>
      <w:r w:rsidR="00BF3C5C">
        <w:br/>
      </w:r>
    </w:p>
    <w:p w14:paraId="7DC24253" w14:textId="77777777" w:rsidR="00BF3C5C" w:rsidRDefault="00BF3C5C" w:rsidP="00BF3C5C">
      <w:pPr>
        <w:pStyle w:val="Heading3"/>
      </w:pPr>
      <w:r>
        <w:t xml:space="preserve">Lesson 4: Filming and editing </w:t>
      </w:r>
      <w:proofErr w:type="gramStart"/>
      <w:r>
        <w:t>trailers</w:t>
      </w:r>
      <w:proofErr w:type="gramEnd"/>
    </w:p>
    <w:p w14:paraId="75110B6D" w14:textId="76F61802" w:rsidR="00875F7F" w:rsidRPr="000965F2" w:rsidRDefault="00792632" w:rsidP="00051DB0">
      <w:pPr>
        <w:rPr>
          <w:color w:val="44546A" w:themeColor="text2"/>
        </w:rPr>
      </w:pPr>
      <w:r w:rsidRPr="000965F2">
        <w:rPr>
          <w:color w:val="44546A" w:themeColor="text2"/>
        </w:rPr>
        <w:t xml:space="preserve">LIT 2-14a/3-14a/4-14a, </w:t>
      </w:r>
      <w:r w:rsidR="00F517CF" w:rsidRPr="000965F2">
        <w:rPr>
          <w:color w:val="44546A" w:themeColor="text2"/>
        </w:rPr>
        <w:t xml:space="preserve">LIT 2-23a/3-23a/4-23a, </w:t>
      </w:r>
      <w:r w:rsidR="00C85BCE" w:rsidRPr="000965F2">
        <w:rPr>
          <w:color w:val="44546A" w:themeColor="text2"/>
        </w:rPr>
        <w:t xml:space="preserve">LIT 2-24a/3-24a/4-24a, </w:t>
      </w:r>
      <w:r w:rsidRPr="000965F2">
        <w:rPr>
          <w:color w:val="44546A" w:themeColor="text2"/>
        </w:rPr>
        <w:br/>
        <w:t>ENG 2-27a/3-27a/4-27a</w:t>
      </w:r>
      <w:r w:rsidR="00846B33" w:rsidRPr="000965F2">
        <w:rPr>
          <w:color w:val="44546A" w:themeColor="text2"/>
        </w:rPr>
        <w:t xml:space="preserve">, ENG 2-31a/3-31a/4-31a, </w:t>
      </w:r>
      <w:r w:rsidR="00770222" w:rsidRPr="000965F2">
        <w:rPr>
          <w:color w:val="44546A" w:themeColor="text2"/>
        </w:rPr>
        <w:t xml:space="preserve">TCH 2-01a/3-01a/4-01a, </w:t>
      </w:r>
      <w:r w:rsidR="002D1927" w:rsidRPr="000965F2">
        <w:rPr>
          <w:color w:val="44546A" w:themeColor="text2"/>
        </w:rPr>
        <w:br/>
      </w:r>
      <w:r w:rsidR="00770222" w:rsidRPr="000965F2">
        <w:rPr>
          <w:color w:val="44546A" w:themeColor="text2"/>
        </w:rPr>
        <w:t xml:space="preserve">TCH </w:t>
      </w:r>
      <w:r w:rsidR="002D1927" w:rsidRPr="000965F2">
        <w:rPr>
          <w:color w:val="44546A" w:themeColor="text2"/>
        </w:rPr>
        <w:t>2-02a/3-02a/4-02a</w:t>
      </w:r>
      <w:r w:rsidR="000965F2" w:rsidRPr="000965F2">
        <w:rPr>
          <w:color w:val="44546A" w:themeColor="text2"/>
        </w:rPr>
        <w:t>, EXA 2-14a/3-14a/4-14a</w:t>
      </w:r>
      <w:r w:rsidR="00051DB0">
        <w:br/>
        <w:t>Ask pupils to make a list of the scenes or pages from the book they would like to include in their trailer.</w:t>
      </w:r>
      <w:r w:rsidR="00875F7F">
        <w:t xml:space="preserve"> </w:t>
      </w:r>
      <w:r w:rsidR="001125D9">
        <w:t>Use the following tools to create your trailer</w:t>
      </w:r>
      <w:r w:rsidR="00875F7F">
        <w:t>:</w:t>
      </w:r>
      <w:r w:rsidR="00875F7F">
        <w:br/>
      </w:r>
    </w:p>
    <w:p w14:paraId="29F041D8" w14:textId="77777777" w:rsidR="00875F7F" w:rsidRPr="00D07268" w:rsidRDefault="00875F7F" w:rsidP="00875F7F">
      <w:pPr>
        <w:pStyle w:val="Heading4"/>
      </w:pPr>
      <w:r w:rsidRPr="00D07268">
        <w:t>Videos</w:t>
      </w:r>
      <w:r>
        <w:t xml:space="preserve">, images, sounds and </w:t>
      </w:r>
      <w:proofErr w:type="gramStart"/>
      <w:r>
        <w:t>music</w:t>
      </w:r>
      <w:proofErr w:type="gramEnd"/>
    </w:p>
    <w:p w14:paraId="7C84943B" w14:textId="2581C9DB" w:rsidR="00875F7F" w:rsidRDefault="00875F7F" w:rsidP="009A1BDB">
      <w:r>
        <w:t xml:space="preserve">For open access images, videos, sounds and music see </w:t>
      </w:r>
      <w:hyperlink r:id="rId26" w:history="1">
        <w:r w:rsidRPr="00A1308E">
          <w:rPr>
            <w:rStyle w:val="Hyperlink"/>
          </w:rPr>
          <w:t>Creative Commons’ Search Portal</w:t>
        </w:r>
      </w:hyperlink>
      <w:r w:rsidR="009A1BDB">
        <w:t xml:space="preserve"> You can also find music and </w:t>
      </w:r>
      <w:r>
        <w:t xml:space="preserve">sound effects </w:t>
      </w:r>
      <w:r w:rsidR="009A1BDB">
        <w:t>on</w:t>
      </w:r>
      <w:r>
        <w:t xml:space="preserve"> </w:t>
      </w:r>
      <w:hyperlink r:id="rId27" w:history="1">
        <w:r w:rsidRPr="00875F7F">
          <w:rPr>
            <w:rStyle w:val="Hyperlink"/>
          </w:rPr>
          <w:t>YouTube Studio</w:t>
        </w:r>
      </w:hyperlink>
      <w:r>
        <w:t xml:space="preserve"> (you will need a Google or YouTube account, which you can sign up for</w:t>
      </w:r>
      <w:r w:rsidR="009A1BDB">
        <w:t xml:space="preserve"> </w:t>
      </w:r>
      <w:proofErr w:type="spellStart"/>
      <w:r w:rsidR="009A1BDB">
        <w:t>for</w:t>
      </w:r>
      <w:proofErr w:type="spellEnd"/>
      <w:r>
        <w:t xml:space="preserve"> </w:t>
      </w:r>
      <w:r w:rsidR="009A1BDB">
        <w:t>free).</w:t>
      </w:r>
    </w:p>
    <w:p w14:paraId="40B4ED27" w14:textId="6CF1ADB1" w:rsidR="001125D9" w:rsidRDefault="001125D9" w:rsidP="00051DB0"/>
    <w:p w14:paraId="02B26661" w14:textId="20C904E9" w:rsidR="0055373A" w:rsidRDefault="0055373A" w:rsidP="0055373A">
      <w:pPr>
        <w:pStyle w:val="Heading4"/>
      </w:pPr>
      <w:r>
        <w:t>Video editing</w:t>
      </w:r>
    </w:p>
    <w:p w14:paraId="50380E17" w14:textId="16FCF916" w:rsidR="0055373A" w:rsidRDefault="009C034B" w:rsidP="0055373A">
      <w:pPr>
        <w:pStyle w:val="ListParagraph"/>
        <w:numPr>
          <w:ilvl w:val="0"/>
          <w:numId w:val="42"/>
        </w:numPr>
      </w:pPr>
      <w:hyperlink r:id="rId28" w:history="1">
        <w:proofErr w:type="spellStart"/>
        <w:r w:rsidR="0055373A" w:rsidRPr="0055373A">
          <w:rPr>
            <w:rStyle w:val="Hyperlink"/>
          </w:rPr>
          <w:t>WeVideo</w:t>
        </w:r>
        <w:proofErr w:type="spellEnd"/>
      </w:hyperlink>
      <w:r w:rsidR="0055373A">
        <w:t xml:space="preserve"> is online video editing </w:t>
      </w:r>
      <w:proofErr w:type="gramStart"/>
      <w:r w:rsidR="0055373A">
        <w:t>software</w:t>
      </w:r>
      <w:proofErr w:type="gramEnd"/>
    </w:p>
    <w:p w14:paraId="39D259B2" w14:textId="77777777" w:rsidR="00E15315" w:rsidRDefault="00E15315" w:rsidP="0055373A">
      <w:pPr>
        <w:pStyle w:val="ListParagraph"/>
        <w:numPr>
          <w:ilvl w:val="0"/>
          <w:numId w:val="42"/>
        </w:numPr>
      </w:pPr>
      <w:r>
        <w:t xml:space="preserve">For devices with Microsoft software, you can also use </w:t>
      </w:r>
      <w:hyperlink r:id="rId29" w:history="1">
        <w:proofErr w:type="spellStart"/>
        <w:r w:rsidRPr="00E15315">
          <w:rPr>
            <w:rStyle w:val="Hyperlink"/>
          </w:rPr>
          <w:t>ClipChamp</w:t>
        </w:r>
        <w:proofErr w:type="spellEnd"/>
      </w:hyperlink>
    </w:p>
    <w:p w14:paraId="2AEA1D98" w14:textId="77777777" w:rsidR="00D07268" w:rsidRDefault="00E15315" w:rsidP="0055373A">
      <w:pPr>
        <w:pStyle w:val="ListParagraph"/>
        <w:numPr>
          <w:ilvl w:val="0"/>
          <w:numId w:val="42"/>
        </w:numPr>
      </w:pPr>
      <w:r>
        <w:t xml:space="preserve">For devices with Apple software, you can also use </w:t>
      </w:r>
      <w:hyperlink r:id="rId30" w:history="1">
        <w:r w:rsidR="008846D4" w:rsidRPr="008846D4">
          <w:rPr>
            <w:rStyle w:val="Hyperlink"/>
          </w:rPr>
          <w:t>iMovie</w:t>
        </w:r>
      </w:hyperlink>
    </w:p>
    <w:p w14:paraId="41936C3E" w14:textId="77777777" w:rsidR="00D07268" w:rsidRDefault="00D07268" w:rsidP="00D07268"/>
    <w:p w14:paraId="0764CEF6" w14:textId="516ECFFC" w:rsidR="00F95EFE" w:rsidRDefault="00875F7F" w:rsidP="00D07268">
      <w:r>
        <w:t xml:space="preserve">Give each pupil a copy of Worksheet </w:t>
      </w:r>
      <w:r w:rsidRPr="0091442B">
        <w:t xml:space="preserve">3 on page </w:t>
      </w:r>
      <w:r w:rsidR="0091442B" w:rsidRPr="0091442B">
        <w:t>1</w:t>
      </w:r>
      <w:r w:rsidR="003B470D">
        <w:t>1</w:t>
      </w:r>
      <w:r w:rsidRPr="0091442B">
        <w:t xml:space="preserve"> where</w:t>
      </w:r>
      <w:r>
        <w:t xml:space="preserve"> they can track what they need for their trailer.</w:t>
      </w:r>
    </w:p>
    <w:p w14:paraId="1DA73EC7" w14:textId="77777777" w:rsidR="00442906" w:rsidRDefault="00442906" w:rsidP="00D07268"/>
    <w:p w14:paraId="4D450CAB" w14:textId="4AFCCECE" w:rsidR="00442906" w:rsidRDefault="00442906" w:rsidP="00442906">
      <w:pPr>
        <w:pStyle w:val="Heading2"/>
      </w:pPr>
      <w:r>
        <w:t>Next steps</w:t>
      </w:r>
    </w:p>
    <w:p w14:paraId="2F25A66D" w14:textId="154BABE8" w:rsidR="00442906" w:rsidRDefault="00514261" w:rsidP="00514261">
      <w:pPr>
        <w:pStyle w:val="ListParagraph"/>
        <w:numPr>
          <w:ilvl w:val="0"/>
          <w:numId w:val="46"/>
        </w:numPr>
      </w:pPr>
      <w:r>
        <w:t>Celebrate the finished book trailers by holding a screening – you could invite other classes</w:t>
      </w:r>
      <w:r w:rsidR="00E8283B">
        <w:t xml:space="preserve"> to come along and watch what you’ve made!</w:t>
      </w:r>
    </w:p>
    <w:p w14:paraId="672CD6AC" w14:textId="5E64ED52" w:rsidR="002C207D" w:rsidRDefault="002C207D" w:rsidP="00514261">
      <w:pPr>
        <w:pStyle w:val="ListParagraph"/>
        <w:numPr>
          <w:ilvl w:val="0"/>
          <w:numId w:val="46"/>
        </w:numPr>
      </w:pPr>
      <w:r>
        <w:t xml:space="preserve">Hold an award ceremony for the book trailers with different categories, such as best editing, best soundtrack or best </w:t>
      </w:r>
      <w:proofErr w:type="gramStart"/>
      <w:r>
        <w:t>tagline</w:t>
      </w:r>
      <w:proofErr w:type="gramEnd"/>
    </w:p>
    <w:p w14:paraId="78D19C09" w14:textId="5F0B8F61" w:rsidR="00514261" w:rsidRDefault="00514261" w:rsidP="00514261">
      <w:pPr>
        <w:pStyle w:val="ListParagraph"/>
        <w:numPr>
          <w:ilvl w:val="0"/>
          <w:numId w:val="46"/>
        </w:numPr>
      </w:pPr>
      <w:r>
        <w:lastRenderedPageBreak/>
        <w:t xml:space="preserve">Work with your local librarian to allow </w:t>
      </w:r>
      <w:r w:rsidR="00E8283B">
        <w:t xml:space="preserve">your pupils </w:t>
      </w:r>
      <w:r>
        <w:t xml:space="preserve">to borrow the books </w:t>
      </w:r>
      <w:r w:rsidR="00E8283B">
        <w:t xml:space="preserve">from the library </w:t>
      </w:r>
      <w:r>
        <w:t xml:space="preserve">once they’ve watched the </w:t>
      </w:r>
      <w:proofErr w:type="gramStart"/>
      <w:r>
        <w:t>trailers</w:t>
      </w:r>
      <w:proofErr w:type="gramEnd"/>
    </w:p>
    <w:p w14:paraId="12094F19" w14:textId="133EFAAA" w:rsidR="00514261" w:rsidRDefault="00514261" w:rsidP="00514261">
      <w:pPr>
        <w:pStyle w:val="ListParagraph"/>
        <w:numPr>
          <w:ilvl w:val="0"/>
          <w:numId w:val="46"/>
        </w:numPr>
      </w:pPr>
      <w:r>
        <w:t xml:space="preserve">Share a book trailer each week at the end of </w:t>
      </w:r>
      <w:proofErr w:type="gramStart"/>
      <w:r>
        <w:t>assembly</w:t>
      </w:r>
      <w:proofErr w:type="gramEnd"/>
    </w:p>
    <w:p w14:paraId="3B52358D" w14:textId="5F402D51" w:rsidR="00514261" w:rsidRDefault="00E8283B" w:rsidP="00514261">
      <w:pPr>
        <w:pStyle w:val="ListParagraph"/>
        <w:numPr>
          <w:ilvl w:val="0"/>
          <w:numId w:val="46"/>
        </w:numPr>
      </w:pPr>
      <w:r>
        <w:t xml:space="preserve">Share the book trailers on social media, or </w:t>
      </w:r>
      <w:r w:rsidR="002C207D">
        <w:t>on any internal sites your school pupils have access to</w:t>
      </w:r>
    </w:p>
    <w:p w14:paraId="24533FC5" w14:textId="6CCAC325" w:rsidR="002C207D" w:rsidRPr="00442906" w:rsidRDefault="002C207D" w:rsidP="00514261">
      <w:pPr>
        <w:pStyle w:val="ListParagraph"/>
        <w:numPr>
          <w:ilvl w:val="0"/>
          <w:numId w:val="46"/>
        </w:numPr>
      </w:pPr>
      <w:r>
        <w:t xml:space="preserve">Ask older pupils to make book trailers to recommend a book to a younger </w:t>
      </w:r>
      <w:proofErr w:type="gramStart"/>
      <w:r>
        <w:t>year</w:t>
      </w:r>
      <w:proofErr w:type="gramEnd"/>
    </w:p>
    <w:p w14:paraId="332BA5D7" w14:textId="77777777" w:rsidR="008C4B04" w:rsidRDefault="008C4B04" w:rsidP="00D07268"/>
    <w:p w14:paraId="2A31E659" w14:textId="7561FD35" w:rsidR="008C4B04" w:rsidRDefault="008C4B04" w:rsidP="008C4B04">
      <w:pPr>
        <w:pStyle w:val="Heading2"/>
      </w:pPr>
      <w:bookmarkStart w:id="13" w:name="_Toc159247926"/>
      <w:r>
        <w:t>Further resources</w:t>
      </w:r>
      <w:bookmarkEnd w:id="13"/>
    </w:p>
    <w:p w14:paraId="5204CE94" w14:textId="161488EF" w:rsidR="008C4B04" w:rsidRDefault="008C4B04" w:rsidP="008C4B04">
      <w:pPr>
        <w:pStyle w:val="ListParagraph"/>
        <w:numPr>
          <w:ilvl w:val="0"/>
          <w:numId w:val="45"/>
        </w:numPr>
      </w:pPr>
      <w:r>
        <w:t xml:space="preserve">For more </w:t>
      </w:r>
      <w:r w:rsidR="00134D38">
        <w:t xml:space="preserve">resources on using </w:t>
      </w:r>
      <w:proofErr w:type="gramStart"/>
      <w:r w:rsidR="00134D38">
        <w:t>film-making</w:t>
      </w:r>
      <w:proofErr w:type="gramEnd"/>
      <w:r w:rsidR="00134D38">
        <w:t xml:space="preserve"> in class, see </w:t>
      </w:r>
      <w:hyperlink r:id="rId31" w:history="1">
        <w:proofErr w:type="spellStart"/>
        <w:r w:rsidR="00134D38" w:rsidRPr="00FA7A9E">
          <w:rPr>
            <w:rStyle w:val="Hyperlink"/>
          </w:rPr>
          <w:t>IntoFilm</w:t>
        </w:r>
        <w:proofErr w:type="spellEnd"/>
      </w:hyperlink>
      <w:r w:rsidR="00B317F0">
        <w:t xml:space="preserve">. You can also find further worksheets on our webpage of </w:t>
      </w:r>
      <w:hyperlink r:id="rId32" w:history="1">
        <w:r w:rsidR="005D3085" w:rsidRPr="005D3085">
          <w:rPr>
            <w:rStyle w:val="Hyperlink"/>
          </w:rPr>
          <w:t>Book review and trailers on film</w:t>
        </w:r>
      </w:hyperlink>
      <w:r w:rsidR="005D3085">
        <w:t xml:space="preserve"> </w:t>
      </w:r>
    </w:p>
    <w:p w14:paraId="25703693" w14:textId="77777777" w:rsidR="002C207D" w:rsidRPr="002C207D" w:rsidRDefault="00FA7A9E" w:rsidP="002C207D">
      <w:pPr>
        <w:pStyle w:val="ListParagraph"/>
        <w:numPr>
          <w:ilvl w:val="0"/>
          <w:numId w:val="45"/>
        </w:numPr>
        <w:rPr>
          <w:rStyle w:val="Hyperlink"/>
          <w:color w:val="auto"/>
          <w:u w:val="none"/>
        </w:rPr>
      </w:pPr>
      <w:r>
        <w:t>See our resourc</w:t>
      </w:r>
      <w:r w:rsidR="00845B90">
        <w:t xml:space="preserve">e on </w:t>
      </w:r>
      <w:hyperlink r:id="rId33" w:history="1">
        <w:r w:rsidR="00845B90" w:rsidRPr="00845B90">
          <w:rPr>
            <w:rStyle w:val="Hyperlink"/>
          </w:rPr>
          <w:t>Creating your own stop-motion animation</w:t>
        </w:r>
      </w:hyperlink>
    </w:p>
    <w:p w14:paraId="7569DEA6" w14:textId="01F29127" w:rsidR="002C207D" w:rsidRPr="002C207D" w:rsidRDefault="002C207D" w:rsidP="002C207D">
      <w:pPr>
        <w:pStyle w:val="ListParagraph"/>
        <w:numPr>
          <w:ilvl w:val="0"/>
          <w:numId w:val="45"/>
        </w:numPr>
      </w:pPr>
      <w:r>
        <w:t xml:space="preserve">For further learning activities to explore film, see our </w:t>
      </w:r>
      <w:hyperlink r:id="rId34" w:history="1">
        <w:r w:rsidRPr="007F7A21">
          <w:rPr>
            <w:rStyle w:val="Hyperlink"/>
            <w:i/>
            <w:iCs/>
          </w:rPr>
          <w:t>How to Train Your Dragon</w:t>
        </w:r>
        <w:r w:rsidRPr="007F7A21">
          <w:rPr>
            <w:rStyle w:val="Hyperlink"/>
          </w:rPr>
          <w:t xml:space="preserve"> film resource</w:t>
        </w:r>
      </w:hyperlink>
      <w:r>
        <w:t xml:space="preserve"> for </w:t>
      </w:r>
      <w:r w:rsidR="007F7A21">
        <w:t>Second Level</w:t>
      </w:r>
    </w:p>
    <w:p w14:paraId="6B8DE5DF" w14:textId="77777777" w:rsidR="00992190" w:rsidRPr="00992190" w:rsidRDefault="00B317F0" w:rsidP="00992190">
      <w:pPr>
        <w:pStyle w:val="ListParagraph"/>
        <w:numPr>
          <w:ilvl w:val="0"/>
          <w:numId w:val="45"/>
        </w:numPr>
        <w:rPr>
          <w:rStyle w:val="Hyperlink"/>
          <w:color w:val="auto"/>
          <w:u w:val="none"/>
        </w:rPr>
      </w:pPr>
      <w:r>
        <w:t xml:space="preserve">To learn more about storyboarding, watch our </w:t>
      </w:r>
      <w:hyperlink r:id="rId35" w:history="1">
        <w:r w:rsidRPr="00B317F0">
          <w:rPr>
            <w:rStyle w:val="Hyperlink"/>
          </w:rPr>
          <w:t>Authors Live with Sav Akyüz</w:t>
        </w:r>
      </w:hyperlink>
    </w:p>
    <w:p w14:paraId="6A2D8151" w14:textId="110EDACD" w:rsidR="00E148E5" w:rsidRDefault="00E148E5" w:rsidP="00992190">
      <w:pPr>
        <w:pStyle w:val="ListParagraph"/>
        <w:numPr>
          <w:ilvl w:val="0"/>
          <w:numId w:val="45"/>
        </w:numPr>
      </w:pPr>
      <w:r>
        <w:t xml:space="preserve">Explore our </w:t>
      </w:r>
      <w:hyperlink r:id="rId36" w:history="1">
        <w:r w:rsidRPr="001056FC">
          <w:rPr>
            <w:rStyle w:val="Hyperlink"/>
          </w:rPr>
          <w:t>Live Literature database</w:t>
        </w:r>
        <w:r w:rsidR="00992190" w:rsidRPr="001056FC">
          <w:rPr>
            <w:rStyle w:val="Hyperlink"/>
          </w:rPr>
          <w:t xml:space="preserve"> to find screenwriters in Scotland</w:t>
        </w:r>
      </w:hyperlink>
      <w:r w:rsidR="00992190">
        <w:t xml:space="preserve"> - you could apply for </w:t>
      </w:r>
      <w:hyperlink r:id="rId37" w:history="1">
        <w:r w:rsidR="00992190" w:rsidRPr="00321500">
          <w:rPr>
            <w:rStyle w:val="Hyperlink"/>
          </w:rPr>
          <w:t>Live Literature funding</w:t>
        </w:r>
      </w:hyperlink>
      <w:r w:rsidR="00992190">
        <w:t xml:space="preserve"> to bring a screenwriter into your school to deliver a workshop with your staff or pupils</w:t>
      </w:r>
    </w:p>
    <w:p w14:paraId="129C5D14" w14:textId="46D202E1" w:rsidR="00992190" w:rsidRDefault="00992190">
      <w:r>
        <w:br w:type="page"/>
      </w:r>
    </w:p>
    <w:p w14:paraId="5A54A01E" w14:textId="06C0274F" w:rsidR="00F95EFE" w:rsidRDefault="00F95EFE" w:rsidP="009F53A9">
      <w:pPr>
        <w:pStyle w:val="Heading2"/>
      </w:pPr>
      <w:bookmarkStart w:id="14" w:name="_Toc159236961"/>
      <w:bookmarkStart w:id="15" w:name="_Toc159247927"/>
      <w:r>
        <w:lastRenderedPageBreak/>
        <w:t xml:space="preserve">For teachers: assessing book </w:t>
      </w:r>
      <w:proofErr w:type="gramStart"/>
      <w:r>
        <w:t>trailers</w:t>
      </w:r>
      <w:bookmarkEnd w:id="14"/>
      <w:bookmarkEnd w:id="15"/>
      <w:proofErr w:type="gramEnd"/>
    </w:p>
    <w:p w14:paraId="7FA5570F" w14:textId="77777777" w:rsidR="009F53A9" w:rsidRDefault="009F53A9" w:rsidP="009F53A9">
      <w:r>
        <w:t xml:space="preserve">Book trailer activities demand the same kind of critical reading skills which are </w:t>
      </w:r>
      <w:proofErr w:type="gramStart"/>
      <w:r>
        <w:t>used</w:t>
      </w:r>
      <w:proofErr w:type="gramEnd"/>
    </w:p>
    <w:p w14:paraId="0509E1EC" w14:textId="77777777" w:rsidR="009F53A9" w:rsidRDefault="009F53A9" w:rsidP="009F53A9">
      <w:r>
        <w:t>when writing a critical essay: pupils must demonstrate an understanding of plot but</w:t>
      </w:r>
    </w:p>
    <w:p w14:paraId="672CDDCB" w14:textId="4BE35B29" w:rsidR="009F53A9" w:rsidRDefault="009F53A9" w:rsidP="009F53A9">
      <w:r>
        <w:t>also character, setting, atmosphere and genre.</w:t>
      </w:r>
      <w:r>
        <w:br/>
      </w:r>
    </w:p>
    <w:p w14:paraId="3F45A464" w14:textId="77777777" w:rsidR="009F53A9" w:rsidRDefault="009F53A9" w:rsidP="009F53A9">
      <w:r>
        <w:t xml:space="preserve">Writing skills are also assessed: book trailers make sparing use of text, so </w:t>
      </w:r>
      <w:proofErr w:type="gramStart"/>
      <w:r>
        <w:t>pupils</w:t>
      </w:r>
      <w:proofErr w:type="gramEnd"/>
    </w:p>
    <w:p w14:paraId="6DC05C87" w14:textId="77777777" w:rsidR="009F53A9" w:rsidRDefault="009F53A9" w:rsidP="009F53A9">
      <w:r>
        <w:t xml:space="preserve">have to be concise and careful with their expression so as to have maximum </w:t>
      </w:r>
      <w:proofErr w:type="gramStart"/>
      <w:r>
        <w:t>impact</w:t>
      </w:r>
      <w:proofErr w:type="gramEnd"/>
    </w:p>
    <w:p w14:paraId="07AA9CD6" w14:textId="77777777" w:rsidR="009F53A9" w:rsidRDefault="009F53A9" w:rsidP="009F53A9">
      <w:r>
        <w:t>on their audience. Careful decisions also need to be made about structure and</w:t>
      </w:r>
    </w:p>
    <w:p w14:paraId="7EACD276" w14:textId="0F00EE01" w:rsidR="008E56E0" w:rsidRDefault="009F53A9" w:rsidP="009F53A9">
      <w:r>
        <w:t>layout of the trailer.</w:t>
      </w:r>
    </w:p>
    <w:p w14:paraId="69D06C98" w14:textId="77777777" w:rsidR="005B06E5" w:rsidRDefault="005B06E5" w:rsidP="009F53A9"/>
    <w:tbl>
      <w:tblPr>
        <w:tblStyle w:val="TableGrid"/>
        <w:tblW w:w="0" w:type="auto"/>
        <w:tblLook w:val="04A0" w:firstRow="1" w:lastRow="0" w:firstColumn="1" w:lastColumn="0" w:noHBand="0" w:noVBand="1"/>
        <w:tblDescription w:val="Table 3: Assessment information for teachers"/>
      </w:tblPr>
      <w:tblGrid>
        <w:gridCol w:w="2405"/>
        <w:gridCol w:w="6611"/>
      </w:tblGrid>
      <w:tr w:rsidR="008E56E0" w14:paraId="642593B8" w14:textId="77777777" w:rsidTr="005B06E5">
        <w:tc>
          <w:tcPr>
            <w:tcW w:w="2405" w:type="dxa"/>
          </w:tcPr>
          <w:p w14:paraId="710AB689" w14:textId="2A74677D" w:rsidR="008E56E0" w:rsidRDefault="005B06E5" w:rsidP="005B06E5">
            <w:r>
              <w:t>Characters, setting and atmosphere</w:t>
            </w:r>
          </w:p>
        </w:tc>
        <w:tc>
          <w:tcPr>
            <w:tcW w:w="6611" w:type="dxa"/>
          </w:tcPr>
          <w:p w14:paraId="4309A5AC" w14:textId="736215EB" w:rsidR="008E56E0" w:rsidRDefault="005B06E5" w:rsidP="005B06E5">
            <w:r>
              <w:t xml:space="preserve">Does the trailer demonstrate an understanding of the central concerns of the text? </w:t>
            </w:r>
            <w:r>
              <w:br/>
            </w:r>
            <w:r>
              <w:br/>
              <w:t xml:space="preserve">Does it demonstrate an understanding of the main characters and how they are characterised in the book? </w:t>
            </w:r>
            <w:r>
              <w:br/>
            </w:r>
            <w:r>
              <w:br/>
              <w:t>Does the trailer give a strong impression of the setting an atmosphere of the book?</w:t>
            </w:r>
          </w:p>
        </w:tc>
      </w:tr>
      <w:tr w:rsidR="008E56E0" w14:paraId="3964F0B6" w14:textId="77777777" w:rsidTr="005B06E5">
        <w:tc>
          <w:tcPr>
            <w:tcW w:w="2405" w:type="dxa"/>
          </w:tcPr>
          <w:p w14:paraId="10A0EAB0" w14:textId="0FC8D9E7" w:rsidR="008E56E0" w:rsidRDefault="005B06E5" w:rsidP="005B06E5">
            <w:r>
              <w:t>Layout and structure</w:t>
            </w:r>
          </w:p>
        </w:tc>
        <w:tc>
          <w:tcPr>
            <w:tcW w:w="6611" w:type="dxa"/>
          </w:tcPr>
          <w:p w14:paraId="08582A8C" w14:textId="06D1E50A" w:rsidR="008E56E0" w:rsidRDefault="005B06E5" w:rsidP="005B06E5">
            <w:r>
              <w:t xml:space="preserve">Is the length of the trailer appropriate (3 minutes max)? </w:t>
            </w:r>
            <w:r>
              <w:br/>
            </w:r>
            <w:r>
              <w:br/>
              <w:t>Has the pupil ordered the images, sounds and text in a way that creates impact?</w:t>
            </w:r>
          </w:p>
        </w:tc>
      </w:tr>
      <w:tr w:rsidR="008E56E0" w14:paraId="0048AE73" w14:textId="77777777" w:rsidTr="005B06E5">
        <w:tc>
          <w:tcPr>
            <w:tcW w:w="2405" w:type="dxa"/>
          </w:tcPr>
          <w:p w14:paraId="70734444" w14:textId="6C479697" w:rsidR="008E56E0" w:rsidRDefault="005B06E5" w:rsidP="005B06E5">
            <w:r>
              <w:t>Use of images, sounds and text</w:t>
            </w:r>
          </w:p>
        </w:tc>
        <w:tc>
          <w:tcPr>
            <w:tcW w:w="6611" w:type="dxa"/>
          </w:tcPr>
          <w:p w14:paraId="110ECFDB" w14:textId="37E8807C" w:rsidR="008E56E0" w:rsidRDefault="005B06E5" w:rsidP="005B06E5">
            <w:r>
              <w:t xml:space="preserve">Does the trailer demonstrate an ability to use language to achieve </w:t>
            </w:r>
            <w:proofErr w:type="gramStart"/>
            <w:r>
              <w:t>particular effects</w:t>
            </w:r>
            <w:proofErr w:type="gramEnd"/>
            <w:r>
              <w:t xml:space="preserve">? </w:t>
            </w:r>
            <w:r>
              <w:br/>
            </w:r>
            <w:r>
              <w:br/>
              <w:t>Is the use of sounds, images and/or footage apt for purpose?</w:t>
            </w:r>
          </w:p>
        </w:tc>
      </w:tr>
    </w:tbl>
    <w:p w14:paraId="3B325895" w14:textId="193CF3BD" w:rsidR="00373224" w:rsidRDefault="00373224" w:rsidP="009F53A9"/>
    <w:p w14:paraId="485A858A" w14:textId="77777777" w:rsidR="00FB6B7E" w:rsidRDefault="00FB6B7E">
      <w:r>
        <w:br w:type="page"/>
      </w:r>
    </w:p>
    <w:p w14:paraId="525F4D0F" w14:textId="3DA76C9B" w:rsidR="00373224" w:rsidRDefault="00FB6B7E" w:rsidP="00FB6B7E">
      <w:pPr>
        <w:pStyle w:val="Heading2"/>
      </w:pPr>
      <w:bookmarkStart w:id="16" w:name="_Toc159236962"/>
      <w:bookmarkStart w:id="17" w:name="_Toc159247928"/>
      <w:r>
        <w:lastRenderedPageBreak/>
        <w:t xml:space="preserve">Worksheet 1: </w:t>
      </w:r>
      <w:r w:rsidR="00C62665">
        <w:t>Mind maps</w:t>
      </w:r>
      <w:bookmarkEnd w:id="16"/>
      <w:bookmarkEnd w:id="17"/>
    </w:p>
    <w:p w14:paraId="4810E116" w14:textId="2E4529EE" w:rsidR="00C62665" w:rsidRPr="00C62665" w:rsidRDefault="00C62665" w:rsidP="00C62665">
      <w:r>
        <w:t xml:space="preserve">Print this </w:t>
      </w:r>
      <w:proofErr w:type="gramStart"/>
      <w:r>
        <w:t>page</w:t>
      </w:r>
      <w:proofErr w:type="gramEnd"/>
    </w:p>
    <w:p w14:paraId="215A1DFB" w14:textId="144148D7" w:rsidR="008E56E0" w:rsidRDefault="00FB6B7E" w:rsidP="00C62665">
      <w:pPr>
        <w:jc w:val="center"/>
      </w:pPr>
      <w:r>
        <w:rPr>
          <w:noProof/>
        </w:rPr>
        <w:drawing>
          <wp:inline distT="0" distB="0" distL="0" distR="0" wp14:anchorId="279424D1" wp14:editId="776479A7">
            <wp:extent cx="5299075" cy="8004900"/>
            <wp:effectExtent l="0" t="0" r="0" b="0"/>
            <wp:docPr id="613474646" name="Picture 1" descr="Worksheet 1: an image of a mindmap for Bram Stoker's Dracula and an image of a blank mindmap for pupils to comp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74646" name="Picture 1" descr="Worksheet 1: an image of a mindmap for Bram Stoker's Dracula and an image of a blank mindmap for pupils to complete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5896" r="8129" b="5438"/>
                    <a:stretch/>
                  </pic:blipFill>
                  <pic:spPr bwMode="auto">
                    <a:xfrm>
                      <a:off x="0" y="0"/>
                      <a:ext cx="5304810" cy="801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64C17" w14:textId="4D5F622A" w:rsidR="00C62665" w:rsidRDefault="00C62665" w:rsidP="00C62665">
      <w:pPr>
        <w:pStyle w:val="Heading2"/>
      </w:pPr>
      <w:bookmarkStart w:id="18" w:name="_Toc159236963"/>
      <w:bookmarkStart w:id="19" w:name="_Toc159247929"/>
      <w:r>
        <w:lastRenderedPageBreak/>
        <w:t>Worksheet 2: Pupil peer feedback</w:t>
      </w:r>
      <w:bookmarkEnd w:id="18"/>
      <w:bookmarkEnd w:id="19"/>
    </w:p>
    <w:p w14:paraId="0FA48C12" w14:textId="789DAC9C" w:rsidR="00C62665" w:rsidRDefault="00C62665" w:rsidP="00C62665">
      <w:r>
        <w:t xml:space="preserve">Print this </w:t>
      </w:r>
      <w:proofErr w:type="gramStart"/>
      <w:r>
        <w:t>page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4: Worksheet 2 questions and space for pupils to complete with answers"/>
      </w:tblPr>
      <w:tblGrid>
        <w:gridCol w:w="4508"/>
        <w:gridCol w:w="4508"/>
      </w:tblGrid>
      <w:tr w:rsidR="00A1060C" w14:paraId="2C459765" w14:textId="77777777" w:rsidTr="005A5BFE">
        <w:tc>
          <w:tcPr>
            <w:tcW w:w="4508" w:type="dxa"/>
          </w:tcPr>
          <w:p w14:paraId="243EF9B7" w14:textId="7E42A390" w:rsidR="00A1060C" w:rsidRPr="00A1060C" w:rsidRDefault="00A1060C" w:rsidP="00A106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Questions</w:t>
            </w:r>
          </w:p>
        </w:tc>
        <w:tc>
          <w:tcPr>
            <w:tcW w:w="4508" w:type="dxa"/>
          </w:tcPr>
          <w:p w14:paraId="1EFEB3D4" w14:textId="20A893C6" w:rsidR="00A1060C" w:rsidRPr="00A1060C" w:rsidRDefault="00A1060C" w:rsidP="00A106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5A5BFE" w14:paraId="361DCC42" w14:textId="77777777" w:rsidTr="005A5BFE">
        <w:tc>
          <w:tcPr>
            <w:tcW w:w="4508" w:type="dxa"/>
          </w:tcPr>
          <w:p w14:paraId="2C0239DA" w14:textId="77777777" w:rsidR="005A5BFE" w:rsidRDefault="005A5BFE" w:rsidP="00C62665">
            <w:r>
              <w:t>How has the trailer given an impression of what the main character is like?</w:t>
            </w:r>
          </w:p>
          <w:p w14:paraId="70411574" w14:textId="77777777" w:rsidR="00A1060C" w:rsidRDefault="00A1060C" w:rsidP="00C62665"/>
          <w:p w14:paraId="0E909B00" w14:textId="77777777" w:rsidR="00A1060C" w:rsidRDefault="00A1060C" w:rsidP="00C62665"/>
          <w:p w14:paraId="51E85D1D" w14:textId="77777777" w:rsidR="00A1060C" w:rsidRDefault="00A1060C" w:rsidP="00C62665"/>
          <w:p w14:paraId="4562D79B" w14:textId="77777777" w:rsidR="00A1060C" w:rsidRDefault="00A1060C" w:rsidP="00C62665"/>
          <w:p w14:paraId="7D494F98" w14:textId="163BB12D" w:rsidR="00A1060C" w:rsidRDefault="00A1060C" w:rsidP="00C62665"/>
        </w:tc>
        <w:tc>
          <w:tcPr>
            <w:tcW w:w="4508" w:type="dxa"/>
          </w:tcPr>
          <w:p w14:paraId="007F7E52" w14:textId="77777777" w:rsidR="005A5BFE" w:rsidRDefault="005A5BFE" w:rsidP="00C62665"/>
        </w:tc>
      </w:tr>
      <w:tr w:rsidR="005A5BFE" w14:paraId="53D89079" w14:textId="77777777" w:rsidTr="005A5BFE">
        <w:tc>
          <w:tcPr>
            <w:tcW w:w="4508" w:type="dxa"/>
          </w:tcPr>
          <w:p w14:paraId="3BDACF51" w14:textId="77777777" w:rsidR="005A5BFE" w:rsidRDefault="005A5BFE" w:rsidP="00C62665">
            <w:r>
              <w:t>How has the trailer given an impression of what the setting is like?</w:t>
            </w:r>
          </w:p>
          <w:p w14:paraId="21FCA207" w14:textId="77777777" w:rsidR="00A1060C" w:rsidRDefault="00A1060C" w:rsidP="00C62665"/>
          <w:p w14:paraId="0A6D6466" w14:textId="77777777" w:rsidR="00A1060C" w:rsidRDefault="00A1060C" w:rsidP="00C62665"/>
          <w:p w14:paraId="2ACAB706" w14:textId="77777777" w:rsidR="00A1060C" w:rsidRDefault="00A1060C" w:rsidP="00C62665"/>
          <w:p w14:paraId="3010E43E" w14:textId="77777777" w:rsidR="00A1060C" w:rsidRDefault="00A1060C" w:rsidP="00C62665"/>
          <w:p w14:paraId="3031C9DC" w14:textId="270A0307" w:rsidR="00A1060C" w:rsidRDefault="00A1060C" w:rsidP="00C62665"/>
        </w:tc>
        <w:tc>
          <w:tcPr>
            <w:tcW w:w="4508" w:type="dxa"/>
          </w:tcPr>
          <w:p w14:paraId="0119BF9D" w14:textId="77777777" w:rsidR="005A5BFE" w:rsidRDefault="005A5BFE" w:rsidP="00C62665"/>
        </w:tc>
      </w:tr>
      <w:tr w:rsidR="005A5BFE" w14:paraId="6F48F017" w14:textId="77777777" w:rsidTr="005A5BFE">
        <w:tc>
          <w:tcPr>
            <w:tcW w:w="4508" w:type="dxa"/>
          </w:tcPr>
          <w:p w14:paraId="28EFD427" w14:textId="77777777" w:rsidR="005A5BFE" w:rsidRDefault="00A1060C" w:rsidP="00C62665">
            <w:r>
              <w:t>How has the trailer captured the mood/tone of the book?</w:t>
            </w:r>
          </w:p>
          <w:p w14:paraId="124CB37F" w14:textId="77777777" w:rsidR="00A1060C" w:rsidRDefault="00A1060C" w:rsidP="00C62665"/>
          <w:p w14:paraId="355CE343" w14:textId="77777777" w:rsidR="00A1060C" w:rsidRDefault="00A1060C" w:rsidP="00C62665"/>
          <w:p w14:paraId="4463C567" w14:textId="77777777" w:rsidR="00A1060C" w:rsidRDefault="00A1060C" w:rsidP="00C62665"/>
          <w:p w14:paraId="0C2EE3CE" w14:textId="77777777" w:rsidR="00A1060C" w:rsidRDefault="00A1060C" w:rsidP="00C62665"/>
          <w:p w14:paraId="362B52C4" w14:textId="52BE5B0B" w:rsidR="00A1060C" w:rsidRDefault="00A1060C" w:rsidP="00C62665"/>
        </w:tc>
        <w:tc>
          <w:tcPr>
            <w:tcW w:w="4508" w:type="dxa"/>
          </w:tcPr>
          <w:p w14:paraId="37130238" w14:textId="77777777" w:rsidR="005A5BFE" w:rsidRDefault="005A5BFE" w:rsidP="00C62665"/>
        </w:tc>
      </w:tr>
      <w:tr w:rsidR="005A5BFE" w14:paraId="630FB65C" w14:textId="77777777" w:rsidTr="005A5BFE">
        <w:tc>
          <w:tcPr>
            <w:tcW w:w="4508" w:type="dxa"/>
          </w:tcPr>
          <w:p w14:paraId="3E5E2121" w14:textId="77777777" w:rsidR="005A5BFE" w:rsidRDefault="00A1060C" w:rsidP="00C62665">
            <w:r>
              <w:t>How does the trailer make its audience want to read the book?</w:t>
            </w:r>
          </w:p>
          <w:p w14:paraId="27F9567C" w14:textId="77777777" w:rsidR="00A1060C" w:rsidRDefault="00A1060C" w:rsidP="00C62665"/>
          <w:p w14:paraId="3FC6226F" w14:textId="77777777" w:rsidR="00A1060C" w:rsidRDefault="00A1060C" w:rsidP="00C62665"/>
          <w:p w14:paraId="7D6162FD" w14:textId="77777777" w:rsidR="00A1060C" w:rsidRDefault="00A1060C" w:rsidP="00C62665"/>
          <w:p w14:paraId="0058AD33" w14:textId="77777777" w:rsidR="00A1060C" w:rsidRDefault="00A1060C" w:rsidP="00C62665"/>
          <w:p w14:paraId="5C2F82B6" w14:textId="1EC7856F" w:rsidR="00A1060C" w:rsidRDefault="00A1060C" w:rsidP="00C62665"/>
        </w:tc>
        <w:tc>
          <w:tcPr>
            <w:tcW w:w="4508" w:type="dxa"/>
          </w:tcPr>
          <w:p w14:paraId="25B670BD" w14:textId="77777777" w:rsidR="005A5BFE" w:rsidRDefault="005A5BFE" w:rsidP="00C62665"/>
        </w:tc>
      </w:tr>
      <w:tr w:rsidR="005A5BFE" w14:paraId="588512E4" w14:textId="77777777" w:rsidTr="005A5BFE">
        <w:tc>
          <w:tcPr>
            <w:tcW w:w="4508" w:type="dxa"/>
          </w:tcPr>
          <w:p w14:paraId="0A1E7A7D" w14:textId="77777777" w:rsidR="005A5BFE" w:rsidRDefault="00A1060C" w:rsidP="00C62665">
            <w:r>
              <w:t>What did you particularly like about the trailer?</w:t>
            </w:r>
          </w:p>
          <w:p w14:paraId="1912C8F3" w14:textId="77777777" w:rsidR="00A1060C" w:rsidRDefault="00A1060C" w:rsidP="00C62665"/>
          <w:p w14:paraId="00CE5645" w14:textId="77777777" w:rsidR="00A1060C" w:rsidRDefault="00A1060C" w:rsidP="00C62665"/>
          <w:p w14:paraId="46B74697" w14:textId="77777777" w:rsidR="00A1060C" w:rsidRDefault="00A1060C" w:rsidP="00C62665"/>
          <w:p w14:paraId="0BE44CB8" w14:textId="77777777" w:rsidR="00A1060C" w:rsidRDefault="00A1060C" w:rsidP="00C62665"/>
          <w:p w14:paraId="6CD3CDFF" w14:textId="66AD15C9" w:rsidR="00A1060C" w:rsidRDefault="00A1060C" w:rsidP="00C62665"/>
        </w:tc>
        <w:tc>
          <w:tcPr>
            <w:tcW w:w="4508" w:type="dxa"/>
          </w:tcPr>
          <w:p w14:paraId="1492A307" w14:textId="77777777" w:rsidR="005A5BFE" w:rsidRDefault="005A5BFE" w:rsidP="00C62665"/>
        </w:tc>
      </w:tr>
      <w:tr w:rsidR="005A5BFE" w14:paraId="11C58221" w14:textId="77777777" w:rsidTr="005A5BFE">
        <w:tc>
          <w:tcPr>
            <w:tcW w:w="4508" w:type="dxa"/>
          </w:tcPr>
          <w:p w14:paraId="0B06EF1E" w14:textId="77777777" w:rsidR="005A5BFE" w:rsidRDefault="00A1060C" w:rsidP="00C62665">
            <w:r>
              <w:t>What would you change, add or omit from the trailer?</w:t>
            </w:r>
          </w:p>
          <w:p w14:paraId="18CD0178" w14:textId="77777777" w:rsidR="00A1060C" w:rsidRDefault="00A1060C" w:rsidP="00C62665"/>
          <w:p w14:paraId="14FBBF0D" w14:textId="77777777" w:rsidR="00A1060C" w:rsidRDefault="00A1060C" w:rsidP="00C62665"/>
          <w:p w14:paraId="7CAA4EA0" w14:textId="77777777" w:rsidR="00A1060C" w:rsidRDefault="00A1060C" w:rsidP="00C62665"/>
          <w:p w14:paraId="47BB1D5B" w14:textId="77777777" w:rsidR="00A1060C" w:rsidRDefault="00A1060C" w:rsidP="00C62665"/>
          <w:p w14:paraId="04329C62" w14:textId="2F67A0BE" w:rsidR="00A1060C" w:rsidRDefault="00A1060C" w:rsidP="00C62665"/>
        </w:tc>
        <w:tc>
          <w:tcPr>
            <w:tcW w:w="4508" w:type="dxa"/>
          </w:tcPr>
          <w:p w14:paraId="24A61021" w14:textId="77777777" w:rsidR="005A5BFE" w:rsidRDefault="005A5BFE" w:rsidP="00C62665"/>
        </w:tc>
      </w:tr>
    </w:tbl>
    <w:p w14:paraId="4E22670C" w14:textId="77777777" w:rsidR="00C62665" w:rsidRPr="00C62665" w:rsidRDefault="00C62665" w:rsidP="00C62665"/>
    <w:p w14:paraId="14C94509" w14:textId="77777777" w:rsidR="00F95EFE" w:rsidRDefault="00F95EFE" w:rsidP="00D07268"/>
    <w:p w14:paraId="692F43A0" w14:textId="4C63E196" w:rsidR="00F95EFE" w:rsidRDefault="00A1060C" w:rsidP="00A1060C">
      <w:pPr>
        <w:pStyle w:val="Heading2"/>
      </w:pPr>
      <w:bookmarkStart w:id="20" w:name="_Toc159236964"/>
      <w:bookmarkStart w:id="21" w:name="_Toc159247930"/>
      <w:r>
        <w:lastRenderedPageBreak/>
        <w:t>Worksheet 3: Sounds and images</w:t>
      </w:r>
      <w:bookmarkEnd w:id="20"/>
      <w:bookmarkEnd w:id="21"/>
    </w:p>
    <w:p w14:paraId="4DCCE615" w14:textId="21AF7F90" w:rsidR="00A1060C" w:rsidRPr="00A1060C" w:rsidRDefault="00A1060C" w:rsidP="00A1060C">
      <w:r>
        <w:t xml:space="preserve">Print this </w:t>
      </w:r>
      <w:proofErr w:type="gramStart"/>
      <w:r>
        <w:t>page</w:t>
      </w:r>
      <w:proofErr w:type="gramEnd"/>
    </w:p>
    <w:p w14:paraId="386AFD04" w14:textId="654DE97E" w:rsidR="00544DFD" w:rsidRDefault="00544DFD" w:rsidP="00D07268">
      <w:r>
        <w:t xml:space="preserve">Use this table to help you to get accustomed to recording the relevant details when you are downloading images and sounds. </w:t>
      </w:r>
      <w:r>
        <w:br/>
      </w:r>
      <w:r>
        <w:br/>
        <w:t xml:space="preserve">In the right-hand column, you will find instructions telling you to look for an image or sound. Look through Flickr, mp3.com and </w:t>
      </w:r>
      <w:proofErr w:type="spellStart"/>
      <w:r>
        <w:t>Soundbible</w:t>
      </w:r>
      <w:proofErr w:type="spellEnd"/>
      <w:r>
        <w:t xml:space="preserve"> to find images and sounds. When you have found something suitable for each instruction, write down the username and website in the columns next to it.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5: Worksheet 3, media for pupils to find with space for pupils to complete with copyright information"/>
      </w:tblPr>
      <w:tblGrid>
        <w:gridCol w:w="3005"/>
        <w:gridCol w:w="3653"/>
        <w:gridCol w:w="2358"/>
      </w:tblGrid>
      <w:tr w:rsidR="00544DFD" w14:paraId="45829BE2" w14:textId="77777777" w:rsidTr="00544DFD">
        <w:tc>
          <w:tcPr>
            <w:tcW w:w="3005" w:type="dxa"/>
          </w:tcPr>
          <w:p w14:paraId="5FBE5E38" w14:textId="708D21BA" w:rsidR="00544DFD" w:rsidRPr="00544DFD" w:rsidRDefault="00544DFD" w:rsidP="00544D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Instruction</w:t>
            </w:r>
          </w:p>
        </w:tc>
        <w:tc>
          <w:tcPr>
            <w:tcW w:w="3653" w:type="dxa"/>
          </w:tcPr>
          <w:p w14:paraId="25318035" w14:textId="5318313F" w:rsidR="00544DFD" w:rsidRPr="00544DFD" w:rsidRDefault="00544DFD" w:rsidP="00544D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Username of person who owns the image/sound</w:t>
            </w:r>
          </w:p>
        </w:tc>
        <w:tc>
          <w:tcPr>
            <w:tcW w:w="2358" w:type="dxa"/>
          </w:tcPr>
          <w:p w14:paraId="77104060" w14:textId="4F51BD09" w:rsidR="00544DFD" w:rsidRPr="00544DFD" w:rsidRDefault="00544DFD" w:rsidP="00544D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Website</w:t>
            </w:r>
          </w:p>
        </w:tc>
      </w:tr>
      <w:tr w:rsidR="00544DFD" w14:paraId="43140ACE" w14:textId="77777777" w:rsidTr="00544DFD">
        <w:tc>
          <w:tcPr>
            <w:tcW w:w="3005" w:type="dxa"/>
          </w:tcPr>
          <w:p w14:paraId="1C246F22" w14:textId="77777777" w:rsidR="00544DFD" w:rsidRDefault="00544DFD" w:rsidP="00D07268">
            <w:r>
              <w:t xml:space="preserve">Find an image of an old </w:t>
            </w:r>
            <w:proofErr w:type="gramStart"/>
            <w:r>
              <w:t>castle</w:t>
            </w:r>
            <w:proofErr w:type="gramEnd"/>
          </w:p>
          <w:p w14:paraId="3EA3146E" w14:textId="6BA668B3" w:rsidR="00544DFD" w:rsidRPr="00544DFD" w:rsidRDefault="00544DFD" w:rsidP="00D07268"/>
        </w:tc>
        <w:tc>
          <w:tcPr>
            <w:tcW w:w="3653" w:type="dxa"/>
          </w:tcPr>
          <w:p w14:paraId="115385F2" w14:textId="6A66D6BE" w:rsidR="00544DFD" w:rsidRDefault="00544DFD" w:rsidP="00D07268">
            <w:r>
              <w:t>Dave Stokes</w:t>
            </w:r>
          </w:p>
        </w:tc>
        <w:tc>
          <w:tcPr>
            <w:tcW w:w="2358" w:type="dxa"/>
          </w:tcPr>
          <w:p w14:paraId="4C46616A" w14:textId="7E5B977C" w:rsidR="00544DFD" w:rsidRDefault="00544DFD" w:rsidP="00D07268">
            <w:r>
              <w:t>Flickr</w:t>
            </w:r>
          </w:p>
        </w:tc>
      </w:tr>
      <w:tr w:rsidR="00544DFD" w14:paraId="24FF7414" w14:textId="77777777" w:rsidTr="00544DFD">
        <w:tc>
          <w:tcPr>
            <w:tcW w:w="3005" w:type="dxa"/>
          </w:tcPr>
          <w:p w14:paraId="689D8B48" w14:textId="77777777" w:rsidR="00544DFD" w:rsidRDefault="00544DFD" w:rsidP="00D07268">
            <w:r>
              <w:t xml:space="preserve">Find a sound effect of a bomb </w:t>
            </w:r>
            <w:proofErr w:type="gramStart"/>
            <w:r>
              <w:t>exploding</w:t>
            </w:r>
            <w:proofErr w:type="gramEnd"/>
          </w:p>
          <w:p w14:paraId="72EF5EDE" w14:textId="0AC399BF" w:rsidR="00544DFD" w:rsidRDefault="00544DFD" w:rsidP="00D07268"/>
        </w:tc>
        <w:tc>
          <w:tcPr>
            <w:tcW w:w="3653" w:type="dxa"/>
          </w:tcPr>
          <w:p w14:paraId="64176946" w14:textId="77777777" w:rsidR="00544DFD" w:rsidRDefault="00544DFD" w:rsidP="00D07268"/>
        </w:tc>
        <w:tc>
          <w:tcPr>
            <w:tcW w:w="2358" w:type="dxa"/>
          </w:tcPr>
          <w:p w14:paraId="712EA1BB" w14:textId="77777777" w:rsidR="00544DFD" w:rsidRDefault="00544DFD" w:rsidP="00D07268"/>
        </w:tc>
      </w:tr>
      <w:tr w:rsidR="00544DFD" w14:paraId="32E6BA54" w14:textId="77777777" w:rsidTr="00544DFD">
        <w:tc>
          <w:tcPr>
            <w:tcW w:w="3005" w:type="dxa"/>
          </w:tcPr>
          <w:p w14:paraId="08E99FC6" w14:textId="77777777" w:rsidR="00544DFD" w:rsidRDefault="00544DFD" w:rsidP="00D07268">
            <w:r>
              <w:t xml:space="preserve">Find a sound effect of a crowd </w:t>
            </w:r>
            <w:proofErr w:type="gramStart"/>
            <w:r>
              <w:t>cheering</w:t>
            </w:r>
            <w:proofErr w:type="gramEnd"/>
          </w:p>
          <w:p w14:paraId="7714E187" w14:textId="5230651A" w:rsidR="00544DFD" w:rsidRDefault="00544DFD" w:rsidP="00D07268"/>
        </w:tc>
        <w:tc>
          <w:tcPr>
            <w:tcW w:w="3653" w:type="dxa"/>
          </w:tcPr>
          <w:p w14:paraId="771CF612" w14:textId="77777777" w:rsidR="00544DFD" w:rsidRDefault="00544DFD" w:rsidP="00D07268"/>
        </w:tc>
        <w:tc>
          <w:tcPr>
            <w:tcW w:w="2358" w:type="dxa"/>
          </w:tcPr>
          <w:p w14:paraId="2D18FE76" w14:textId="77777777" w:rsidR="00544DFD" w:rsidRDefault="00544DFD" w:rsidP="00D07268"/>
        </w:tc>
      </w:tr>
      <w:tr w:rsidR="00544DFD" w14:paraId="2A290F1A" w14:textId="77777777" w:rsidTr="00544DFD">
        <w:tc>
          <w:tcPr>
            <w:tcW w:w="3005" w:type="dxa"/>
          </w:tcPr>
          <w:p w14:paraId="2FCFFFFF" w14:textId="77777777" w:rsidR="00544DFD" w:rsidRDefault="00544DFD" w:rsidP="00D07268">
            <w:r>
              <w:t xml:space="preserve">Find some dramatic </w:t>
            </w:r>
            <w:proofErr w:type="gramStart"/>
            <w:r>
              <w:t>music</w:t>
            </w:r>
            <w:proofErr w:type="gramEnd"/>
          </w:p>
          <w:p w14:paraId="5886EA9A" w14:textId="07E70AE4" w:rsidR="00544DFD" w:rsidRDefault="00544DFD" w:rsidP="00D07268"/>
        </w:tc>
        <w:tc>
          <w:tcPr>
            <w:tcW w:w="3653" w:type="dxa"/>
          </w:tcPr>
          <w:p w14:paraId="4AE2F7BA" w14:textId="77777777" w:rsidR="00544DFD" w:rsidRDefault="00544DFD" w:rsidP="00D07268"/>
        </w:tc>
        <w:tc>
          <w:tcPr>
            <w:tcW w:w="2358" w:type="dxa"/>
          </w:tcPr>
          <w:p w14:paraId="004675FD" w14:textId="77777777" w:rsidR="00544DFD" w:rsidRDefault="00544DFD" w:rsidP="00D07268"/>
        </w:tc>
      </w:tr>
    </w:tbl>
    <w:p w14:paraId="04F028D8" w14:textId="77777777" w:rsidR="00544DFD" w:rsidRDefault="00544DFD" w:rsidP="00D07268"/>
    <w:p w14:paraId="23701726" w14:textId="5F4A55C3" w:rsidR="00544DFD" w:rsidRDefault="00544DFD" w:rsidP="00D07268">
      <w:r>
        <w:t>You can use the below table to make notes of what you’ll need for your own trailer: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6: Worksheet 3, a blank table for pupils to complete with media they would like to find and its copyright information"/>
      </w:tblPr>
      <w:tblGrid>
        <w:gridCol w:w="3005"/>
        <w:gridCol w:w="3005"/>
        <w:gridCol w:w="3006"/>
      </w:tblGrid>
      <w:tr w:rsidR="00544DFD" w14:paraId="7EAEBF70" w14:textId="77777777" w:rsidTr="00544DFD">
        <w:tc>
          <w:tcPr>
            <w:tcW w:w="3005" w:type="dxa"/>
          </w:tcPr>
          <w:p w14:paraId="73982C04" w14:textId="3BAFFA31" w:rsidR="00544DFD" w:rsidRPr="00544DFD" w:rsidRDefault="00544DFD" w:rsidP="00544D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Sound, image, video or music to find</w:t>
            </w:r>
          </w:p>
        </w:tc>
        <w:tc>
          <w:tcPr>
            <w:tcW w:w="3005" w:type="dxa"/>
          </w:tcPr>
          <w:p w14:paraId="2FDD8D7D" w14:textId="2541B034" w:rsidR="00544DFD" w:rsidRPr="00544DFD" w:rsidRDefault="00544DFD" w:rsidP="00544D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Username of person who owns the image/sound</w:t>
            </w:r>
          </w:p>
        </w:tc>
        <w:tc>
          <w:tcPr>
            <w:tcW w:w="3006" w:type="dxa"/>
          </w:tcPr>
          <w:p w14:paraId="6189CDF3" w14:textId="35150CB6" w:rsidR="00544DFD" w:rsidRPr="00544DFD" w:rsidRDefault="00544DFD" w:rsidP="00544D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Website</w:t>
            </w:r>
          </w:p>
        </w:tc>
      </w:tr>
      <w:tr w:rsidR="00544DFD" w14:paraId="19944486" w14:textId="77777777" w:rsidTr="00544DFD">
        <w:tc>
          <w:tcPr>
            <w:tcW w:w="3005" w:type="dxa"/>
          </w:tcPr>
          <w:p w14:paraId="18066016" w14:textId="77777777" w:rsidR="00544DFD" w:rsidRDefault="00544DFD" w:rsidP="00D07268"/>
          <w:p w14:paraId="017EB236" w14:textId="77777777" w:rsidR="00544DFD" w:rsidRDefault="00544DFD" w:rsidP="00D07268"/>
          <w:p w14:paraId="10F31590" w14:textId="77777777" w:rsidR="00544DFD" w:rsidRDefault="00544DFD" w:rsidP="00D07268"/>
        </w:tc>
        <w:tc>
          <w:tcPr>
            <w:tcW w:w="3005" w:type="dxa"/>
          </w:tcPr>
          <w:p w14:paraId="588F021D" w14:textId="77777777" w:rsidR="00544DFD" w:rsidRDefault="00544DFD" w:rsidP="00D07268"/>
        </w:tc>
        <w:tc>
          <w:tcPr>
            <w:tcW w:w="3006" w:type="dxa"/>
          </w:tcPr>
          <w:p w14:paraId="0150F359" w14:textId="77777777" w:rsidR="00544DFD" w:rsidRDefault="00544DFD" w:rsidP="00D07268"/>
        </w:tc>
      </w:tr>
      <w:tr w:rsidR="00544DFD" w14:paraId="787D8654" w14:textId="77777777" w:rsidTr="00544DFD">
        <w:tc>
          <w:tcPr>
            <w:tcW w:w="3005" w:type="dxa"/>
          </w:tcPr>
          <w:p w14:paraId="0956A5E8" w14:textId="77777777" w:rsidR="00544DFD" w:rsidRDefault="00544DFD" w:rsidP="00D07268"/>
          <w:p w14:paraId="70B69774" w14:textId="77777777" w:rsidR="00544DFD" w:rsidRDefault="00544DFD" w:rsidP="00D07268"/>
          <w:p w14:paraId="68157C14" w14:textId="77777777" w:rsidR="00544DFD" w:rsidRDefault="00544DFD" w:rsidP="00D07268"/>
        </w:tc>
        <w:tc>
          <w:tcPr>
            <w:tcW w:w="3005" w:type="dxa"/>
          </w:tcPr>
          <w:p w14:paraId="1B4607D6" w14:textId="77777777" w:rsidR="00544DFD" w:rsidRDefault="00544DFD" w:rsidP="00D07268"/>
        </w:tc>
        <w:tc>
          <w:tcPr>
            <w:tcW w:w="3006" w:type="dxa"/>
          </w:tcPr>
          <w:p w14:paraId="68A76293" w14:textId="77777777" w:rsidR="00544DFD" w:rsidRDefault="00544DFD" w:rsidP="00D07268"/>
        </w:tc>
      </w:tr>
      <w:tr w:rsidR="00544DFD" w14:paraId="03A54BCA" w14:textId="77777777" w:rsidTr="00544DFD">
        <w:tc>
          <w:tcPr>
            <w:tcW w:w="3005" w:type="dxa"/>
          </w:tcPr>
          <w:p w14:paraId="6C61F7E8" w14:textId="77777777" w:rsidR="00544DFD" w:rsidRDefault="00544DFD" w:rsidP="00D07268"/>
          <w:p w14:paraId="42D2A387" w14:textId="77777777" w:rsidR="00544DFD" w:rsidRDefault="00544DFD" w:rsidP="00D07268"/>
          <w:p w14:paraId="0297380F" w14:textId="77777777" w:rsidR="00544DFD" w:rsidRDefault="00544DFD" w:rsidP="00D07268"/>
        </w:tc>
        <w:tc>
          <w:tcPr>
            <w:tcW w:w="3005" w:type="dxa"/>
          </w:tcPr>
          <w:p w14:paraId="7E4E4E85" w14:textId="77777777" w:rsidR="00544DFD" w:rsidRDefault="00544DFD" w:rsidP="00D07268"/>
        </w:tc>
        <w:tc>
          <w:tcPr>
            <w:tcW w:w="3006" w:type="dxa"/>
          </w:tcPr>
          <w:p w14:paraId="1D273191" w14:textId="77777777" w:rsidR="00544DFD" w:rsidRDefault="00544DFD" w:rsidP="00D07268"/>
        </w:tc>
      </w:tr>
      <w:tr w:rsidR="00544DFD" w14:paraId="74E3EE53" w14:textId="77777777" w:rsidTr="00544DFD">
        <w:tc>
          <w:tcPr>
            <w:tcW w:w="3005" w:type="dxa"/>
          </w:tcPr>
          <w:p w14:paraId="75EC8E62" w14:textId="77777777" w:rsidR="00544DFD" w:rsidRDefault="00544DFD" w:rsidP="00D07268"/>
          <w:p w14:paraId="3BDA37A0" w14:textId="77777777" w:rsidR="00544DFD" w:rsidRDefault="00544DFD" w:rsidP="00D07268"/>
          <w:p w14:paraId="77593C20" w14:textId="77777777" w:rsidR="00544DFD" w:rsidRDefault="00544DFD" w:rsidP="00D07268"/>
        </w:tc>
        <w:tc>
          <w:tcPr>
            <w:tcW w:w="3005" w:type="dxa"/>
          </w:tcPr>
          <w:p w14:paraId="35649D39" w14:textId="77777777" w:rsidR="00544DFD" w:rsidRDefault="00544DFD" w:rsidP="00D07268"/>
        </w:tc>
        <w:tc>
          <w:tcPr>
            <w:tcW w:w="3006" w:type="dxa"/>
          </w:tcPr>
          <w:p w14:paraId="6FF06873" w14:textId="77777777" w:rsidR="00544DFD" w:rsidRDefault="00544DFD" w:rsidP="00D07268"/>
        </w:tc>
      </w:tr>
    </w:tbl>
    <w:p w14:paraId="1CA8E232" w14:textId="0D22F5F4" w:rsidR="00A976C5" w:rsidRPr="00D07268" w:rsidRDefault="00A976C5" w:rsidP="00D07268"/>
    <w:sectPr w:rsidR="00A976C5" w:rsidRPr="00D07268" w:rsidSect="00A209D9"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96EA4" w14:textId="77777777" w:rsidR="00A209D9" w:rsidRDefault="00A209D9" w:rsidP="00DA087C">
      <w:r>
        <w:separator/>
      </w:r>
    </w:p>
    <w:p w14:paraId="4A865927" w14:textId="77777777" w:rsidR="00A209D9" w:rsidRDefault="00A209D9" w:rsidP="00DA087C"/>
    <w:p w14:paraId="1F170EBA" w14:textId="77777777" w:rsidR="00A209D9" w:rsidRDefault="00A209D9" w:rsidP="00DA087C"/>
  </w:endnote>
  <w:endnote w:type="continuationSeparator" w:id="0">
    <w:p w14:paraId="61E8222E" w14:textId="77777777" w:rsidR="00A209D9" w:rsidRDefault="00A209D9" w:rsidP="00DA087C">
      <w:r>
        <w:continuationSeparator/>
      </w:r>
    </w:p>
    <w:p w14:paraId="21743387" w14:textId="77777777" w:rsidR="00A209D9" w:rsidRDefault="00A209D9" w:rsidP="00DA087C"/>
    <w:p w14:paraId="01E97C57" w14:textId="77777777" w:rsidR="00A209D9" w:rsidRDefault="00A209D9" w:rsidP="00DA08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is ScotBook Bold">
    <w:altName w:val="Segoe UI Semibold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1226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7F6994" w14:textId="77777777" w:rsidR="00BE0E7D" w:rsidRDefault="00BE0E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9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C024063" w14:textId="77777777" w:rsidR="00BE0E7D" w:rsidRDefault="00BE0E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5E03C" w14:textId="77777777" w:rsidR="00A209D9" w:rsidRDefault="00A209D9" w:rsidP="00DA087C">
      <w:r>
        <w:separator/>
      </w:r>
    </w:p>
    <w:p w14:paraId="203864BF" w14:textId="77777777" w:rsidR="00A209D9" w:rsidRDefault="00A209D9" w:rsidP="00DA087C"/>
    <w:p w14:paraId="2E7DAC1C" w14:textId="77777777" w:rsidR="00A209D9" w:rsidRDefault="00A209D9" w:rsidP="00DA087C"/>
  </w:footnote>
  <w:footnote w:type="continuationSeparator" w:id="0">
    <w:p w14:paraId="11D1ADBE" w14:textId="77777777" w:rsidR="00A209D9" w:rsidRDefault="00A209D9" w:rsidP="00DA087C">
      <w:r>
        <w:continuationSeparator/>
      </w:r>
    </w:p>
    <w:p w14:paraId="3403141C" w14:textId="77777777" w:rsidR="00A209D9" w:rsidRDefault="00A209D9" w:rsidP="00DA087C"/>
    <w:p w14:paraId="752757F3" w14:textId="77777777" w:rsidR="00A209D9" w:rsidRDefault="00A209D9" w:rsidP="00DA08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17098"/>
    <w:multiLevelType w:val="hybridMultilevel"/>
    <w:tmpl w:val="77A4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07527"/>
    <w:multiLevelType w:val="hybridMultilevel"/>
    <w:tmpl w:val="2EE20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D6473"/>
    <w:multiLevelType w:val="hybridMultilevel"/>
    <w:tmpl w:val="A5AE7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B64BE"/>
    <w:multiLevelType w:val="hybridMultilevel"/>
    <w:tmpl w:val="10005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B353E"/>
    <w:multiLevelType w:val="hybridMultilevel"/>
    <w:tmpl w:val="78B09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190A30"/>
    <w:multiLevelType w:val="hybridMultilevel"/>
    <w:tmpl w:val="EFD0A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844E30"/>
    <w:multiLevelType w:val="hybridMultilevel"/>
    <w:tmpl w:val="B81E0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D25A69"/>
    <w:multiLevelType w:val="hybridMultilevel"/>
    <w:tmpl w:val="7012CDF6"/>
    <w:lvl w:ilvl="0" w:tplc="4BCAFF80">
      <w:start w:val="202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CE6EC8"/>
    <w:multiLevelType w:val="hybridMultilevel"/>
    <w:tmpl w:val="6C80C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484E89"/>
    <w:multiLevelType w:val="hybridMultilevel"/>
    <w:tmpl w:val="2946F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C236C1"/>
    <w:multiLevelType w:val="hybridMultilevel"/>
    <w:tmpl w:val="983A7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222B5F"/>
    <w:multiLevelType w:val="hybridMultilevel"/>
    <w:tmpl w:val="3E4A0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264521">
    <w:abstractNumId w:val="8"/>
  </w:num>
  <w:num w:numId="2" w16cid:durableId="1835340759">
    <w:abstractNumId w:val="45"/>
  </w:num>
  <w:num w:numId="3" w16cid:durableId="1297027853">
    <w:abstractNumId w:val="18"/>
  </w:num>
  <w:num w:numId="4" w16cid:durableId="621035721">
    <w:abstractNumId w:val="7"/>
  </w:num>
  <w:num w:numId="5" w16cid:durableId="914969653">
    <w:abstractNumId w:val="28"/>
  </w:num>
  <w:num w:numId="6" w16cid:durableId="1184320298">
    <w:abstractNumId w:val="26"/>
  </w:num>
  <w:num w:numId="7" w16cid:durableId="1707484868">
    <w:abstractNumId w:val="21"/>
  </w:num>
  <w:num w:numId="8" w16cid:durableId="32389254">
    <w:abstractNumId w:val="38"/>
  </w:num>
  <w:num w:numId="9" w16cid:durableId="1767074282">
    <w:abstractNumId w:val="36"/>
  </w:num>
  <w:num w:numId="10" w16cid:durableId="997266783">
    <w:abstractNumId w:val="0"/>
  </w:num>
  <w:num w:numId="11" w16cid:durableId="1610814734">
    <w:abstractNumId w:val="19"/>
  </w:num>
  <w:num w:numId="12" w16cid:durableId="8263508">
    <w:abstractNumId w:val="17"/>
  </w:num>
  <w:num w:numId="13" w16cid:durableId="1735196919">
    <w:abstractNumId w:val="30"/>
  </w:num>
  <w:num w:numId="14" w16cid:durableId="639844426">
    <w:abstractNumId w:val="5"/>
  </w:num>
  <w:num w:numId="15" w16cid:durableId="1022174042">
    <w:abstractNumId w:val="11"/>
  </w:num>
  <w:num w:numId="16" w16cid:durableId="393436780">
    <w:abstractNumId w:val="37"/>
  </w:num>
  <w:num w:numId="17" w16cid:durableId="643118065">
    <w:abstractNumId w:val="27"/>
  </w:num>
  <w:num w:numId="18" w16cid:durableId="1727950484">
    <w:abstractNumId w:val="2"/>
  </w:num>
  <w:num w:numId="19" w16cid:durableId="340740343">
    <w:abstractNumId w:val="4"/>
  </w:num>
  <w:num w:numId="20" w16cid:durableId="1035810359">
    <w:abstractNumId w:val="12"/>
  </w:num>
  <w:num w:numId="21" w16cid:durableId="368534546">
    <w:abstractNumId w:val="3"/>
  </w:num>
  <w:num w:numId="22" w16cid:durableId="2092071323">
    <w:abstractNumId w:val="20"/>
  </w:num>
  <w:num w:numId="23" w16cid:durableId="351104249">
    <w:abstractNumId w:val="1"/>
  </w:num>
  <w:num w:numId="24" w16cid:durableId="1901869235">
    <w:abstractNumId w:val="9"/>
  </w:num>
  <w:num w:numId="25" w16cid:durableId="1092974506">
    <w:abstractNumId w:val="41"/>
  </w:num>
  <w:num w:numId="26" w16cid:durableId="1001280331">
    <w:abstractNumId w:val="31"/>
  </w:num>
  <w:num w:numId="27" w16cid:durableId="985936741">
    <w:abstractNumId w:val="44"/>
  </w:num>
  <w:num w:numId="28" w16cid:durableId="1417239969">
    <w:abstractNumId w:val="22"/>
  </w:num>
  <w:num w:numId="29" w16cid:durableId="596137536">
    <w:abstractNumId w:val="34"/>
  </w:num>
  <w:num w:numId="30" w16cid:durableId="612589261">
    <w:abstractNumId w:val="6"/>
  </w:num>
  <w:num w:numId="31" w16cid:durableId="221404732">
    <w:abstractNumId w:val="13"/>
  </w:num>
  <w:num w:numId="32" w16cid:durableId="1126314936">
    <w:abstractNumId w:val="10"/>
  </w:num>
  <w:num w:numId="33" w16cid:durableId="911504535">
    <w:abstractNumId w:val="23"/>
  </w:num>
  <w:num w:numId="34" w16cid:durableId="2055082013">
    <w:abstractNumId w:val="14"/>
  </w:num>
  <w:num w:numId="35" w16cid:durableId="1376347404">
    <w:abstractNumId w:val="39"/>
  </w:num>
  <w:num w:numId="36" w16cid:durableId="1764491545">
    <w:abstractNumId w:val="33"/>
  </w:num>
  <w:num w:numId="37" w16cid:durableId="30111736">
    <w:abstractNumId w:val="15"/>
  </w:num>
  <w:num w:numId="38" w16cid:durableId="637226928">
    <w:abstractNumId w:val="25"/>
  </w:num>
  <w:num w:numId="39" w16cid:durableId="1959335148">
    <w:abstractNumId w:val="32"/>
  </w:num>
  <w:num w:numId="40" w16cid:durableId="568418106">
    <w:abstractNumId w:val="40"/>
  </w:num>
  <w:num w:numId="41" w16cid:durableId="966812252">
    <w:abstractNumId w:val="16"/>
  </w:num>
  <w:num w:numId="42" w16cid:durableId="1464347909">
    <w:abstractNumId w:val="29"/>
  </w:num>
  <w:num w:numId="43" w16cid:durableId="97222200">
    <w:abstractNumId w:val="42"/>
  </w:num>
  <w:num w:numId="44" w16cid:durableId="98068458">
    <w:abstractNumId w:val="24"/>
  </w:num>
  <w:num w:numId="45" w16cid:durableId="1658680096">
    <w:abstractNumId w:val="35"/>
  </w:num>
  <w:num w:numId="46" w16cid:durableId="923877366">
    <w:abstractNumId w:val="4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6F8"/>
    <w:rsid w:val="000102FB"/>
    <w:rsid w:val="000204A3"/>
    <w:rsid w:val="00025A26"/>
    <w:rsid w:val="0003618E"/>
    <w:rsid w:val="000368A6"/>
    <w:rsid w:val="00051DB0"/>
    <w:rsid w:val="00065DEE"/>
    <w:rsid w:val="00085CEC"/>
    <w:rsid w:val="000965F2"/>
    <w:rsid w:val="000A16F8"/>
    <w:rsid w:val="000B26C7"/>
    <w:rsid w:val="000E75BD"/>
    <w:rsid w:val="000F134A"/>
    <w:rsid w:val="000F611D"/>
    <w:rsid w:val="001056FC"/>
    <w:rsid w:val="00111E61"/>
    <w:rsid w:val="001125D9"/>
    <w:rsid w:val="00122A30"/>
    <w:rsid w:val="00134D38"/>
    <w:rsid w:val="00161141"/>
    <w:rsid w:val="00165FBC"/>
    <w:rsid w:val="00180989"/>
    <w:rsid w:val="001868E3"/>
    <w:rsid w:val="001933F6"/>
    <w:rsid w:val="0019780B"/>
    <w:rsid w:val="001C5611"/>
    <w:rsid w:val="001D2081"/>
    <w:rsid w:val="001D263C"/>
    <w:rsid w:val="001F0602"/>
    <w:rsid w:val="00200CC9"/>
    <w:rsid w:val="00212BCC"/>
    <w:rsid w:val="00240D7A"/>
    <w:rsid w:val="002500A1"/>
    <w:rsid w:val="0025494E"/>
    <w:rsid w:val="0026116B"/>
    <w:rsid w:val="00264E31"/>
    <w:rsid w:val="002663BA"/>
    <w:rsid w:val="00272AE9"/>
    <w:rsid w:val="00292796"/>
    <w:rsid w:val="002A2863"/>
    <w:rsid w:val="002B22B3"/>
    <w:rsid w:val="002C207D"/>
    <w:rsid w:val="002D1927"/>
    <w:rsid w:val="00307D13"/>
    <w:rsid w:val="00321500"/>
    <w:rsid w:val="0032372E"/>
    <w:rsid w:val="00373224"/>
    <w:rsid w:val="00373623"/>
    <w:rsid w:val="003A42DD"/>
    <w:rsid w:val="003B470D"/>
    <w:rsid w:val="003C459F"/>
    <w:rsid w:val="003C6A84"/>
    <w:rsid w:val="003C6ACC"/>
    <w:rsid w:val="003D4B32"/>
    <w:rsid w:val="003F36D4"/>
    <w:rsid w:val="00407351"/>
    <w:rsid w:val="0041548A"/>
    <w:rsid w:val="00432721"/>
    <w:rsid w:val="00442906"/>
    <w:rsid w:val="00447622"/>
    <w:rsid w:val="00484940"/>
    <w:rsid w:val="004A3740"/>
    <w:rsid w:val="004B5F44"/>
    <w:rsid w:val="004E505B"/>
    <w:rsid w:val="00514261"/>
    <w:rsid w:val="00520212"/>
    <w:rsid w:val="005267EB"/>
    <w:rsid w:val="00532F6B"/>
    <w:rsid w:val="00540017"/>
    <w:rsid w:val="00541B5B"/>
    <w:rsid w:val="00544DFD"/>
    <w:rsid w:val="0055373A"/>
    <w:rsid w:val="00554598"/>
    <w:rsid w:val="00571F75"/>
    <w:rsid w:val="0057649C"/>
    <w:rsid w:val="005A5BFE"/>
    <w:rsid w:val="005B06E5"/>
    <w:rsid w:val="005B523A"/>
    <w:rsid w:val="005C1125"/>
    <w:rsid w:val="005C73A6"/>
    <w:rsid w:val="005D3085"/>
    <w:rsid w:val="005E67F3"/>
    <w:rsid w:val="005E782F"/>
    <w:rsid w:val="00640876"/>
    <w:rsid w:val="00641EA5"/>
    <w:rsid w:val="006575CF"/>
    <w:rsid w:val="0067572D"/>
    <w:rsid w:val="00687DB3"/>
    <w:rsid w:val="006C16EE"/>
    <w:rsid w:val="006D101B"/>
    <w:rsid w:val="006F5773"/>
    <w:rsid w:val="00703CB2"/>
    <w:rsid w:val="0073000F"/>
    <w:rsid w:val="00731D07"/>
    <w:rsid w:val="00735C5C"/>
    <w:rsid w:val="0074035D"/>
    <w:rsid w:val="00742EC4"/>
    <w:rsid w:val="00770222"/>
    <w:rsid w:val="00792632"/>
    <w:rsid w:val="007C3D9A"/>
    <w:rsid w:val="007C7FF2"/>
    <w:rsid w:val="007D02B4"/>
    <w:rsid w:val="007D2044"/>
    <w:rsid w:val="007E1539"/>
    <w:rsid w:val="007E5671"/>
    <w:rsid w:val="007F7A21"/>
    <w:rsid w:val="00804ACE"/>
    <w:rsid w:val="008307E7"/>
    <w:rsid w:val="00831342"/>
    <w:rsid w:val="0083540C"/>
    <w:rsid w:val="00845B90"/>
    <w:rsid w:val="00846B33"/>
    <w:rsid w:val="00850C6D"/>
    <w:rsid w:val="00854F77"/>
    <w:rsid w:val="00875F7F"/>
    <w:rsid w:val="0088125B"/>
    <w:rsid w:val="008846D4"/>
    <w:rsid w:val="008973E6"/>
    <w:rsid w:val="008A4877"/>
    <w:rsid w:val="008A70D4"/>
    <w:rsid w:val="008B1FC9"/>
    <w:rsid w:val="008C4B04"/>
    <w:rsid w:val="008E3D90"/>
    <w:rsid w:val="008E56E0"/>
    <w:rsid w:val="008E69C9"/>
    <w:rsid w:val="008F2A46"/>
    <w:rsid w:val="0091442B"/>
    <w:rsid w:val="00931E4B"/>
    <w:rsid w:val="00944AB9"/>
    <w:rsid w:val="00954D67"/>
    <w:rsid w:val="00963BFE"/>
    <w:rsid w:val="00984288"/>
    <w:rsid w:val="00985D35"/>
    <w:rsid w:val="00992190"/>
    <w:rsid w:val="00997294"/>
    <w:rsid w:val="009A1BDB"/>
    <w:rsid w:val="009A1E7A"/>
    <w:rsid w:val="009A708D"/>
    <w:rsid w:val="009C034B"/>
    <w:rsid w:val="009D0EDB"/>
    <w:rsid w:val="009E3141"/>
    <w:rsid w:val="009F53A9"/>
    <w:rsid w:val="00A039EA"/>
    <w:rsid w:val="00A1060C"/>
    <w:rsid w:val="00A12BBF"/>
    <w:rsid w:val="00A1308E"/>
    <w:rsid w:val="00A14A5C"/>
    <w:rsid w:val="00A209D9"/>
    <w:rsid w:val="00A35E25"/>
    <w:rsid w:val="00A5115F"/>
    <w:rsid w:val="00A92EB0"/>
    <w:rsid w:val="00A976C5"/>
    <w:rsid w:val="00AD76EA"/>
    <w:rsid w:val="00AE2F1F"/>
    <w:rsid w:val="00B06027"/>
    <w:rsid w:val="00B317F0"/>
    <w:rsid w:val="00B73481"/>
    <w:rsid w:val="00B81635"/>
    <w:rsid w:val="00B8746A"/>
    <w:rsid w:val="00B933D8"/>
    <w:rsid w:val="00BE0E7D"/>
    <w:rsid w:val="00BE1374"/>
    <w:rsid w:val="00BE3A88"/>
    <w:rsid w:val="00BF3C5C"/>
    <w:rsid w:val="00C05EB6"/>
    <w:rsid w:val="00C0660F"/>
    <w:rsid w:val="00C5703E"/>
    <w:rsid w:val="00C62665"/>
    <w:rsid w:val="00C66C6B"/>
    <w:rsid w:val="00C80BAF"/>
    <w:rsid w:val="00C84DF2"/>
    <w:rsid w:val="00C85BCE"/>
    <w:rsid w:val="00CA22ED"/>
    <w:rsid w:val="00CA2FEB"/>
    <w:rsid w:val="00CB6CD3"/>
    <w:rsid w:val="00CC54BB"/>
    <w:rsid w:val="00CF1637"/>
    <w:rsid w:val="00D07268"/>
    <w:rsid w:val="00D179A0"/>
    <w:rsid w:val="00D270AF"/>
    <w:rsid w:val="00D41F46"/>
    <w:rsid w:val="00D52B73"/>
    <w:rsid w:val="00D7066C"/>
    <w:rsid w:val="00D81B78"/>
    <w:rsid w:val="00D91E49"/>
    <w:rsid w:val="00DA087C"/>
    <w:rsid w:val="00DB26E2"/>
    <w:rsid w:val="00DB6E0F"/>
    <w:rsid w:val="00DC5F66"/>
    <w:rsid w:val="00DE7587"/>
    <w:rsid w:val="00DF00D0"/>
    <w:rsid w:val="00E00455"/>
    <w:rsid w:val="00E148E5"/>
    <w:rsid w:val="00E15315"/>
    <w:rsid w:val="00E407DD"/>
    <w:rsid w:val="00E7524C"/>
    <w:rsid w:val="00E8283B"/>
    <w:rsid w:val="00EB7E89"/>
    <w:rsid w:val="00EE019F"/>
    <w:rsid w:val="00EE5184"/>
    <w:rsid w:val="00F31487"/>
    <w:rsid w:val="00F3565B"/>
    <w:rsid w:val="00F45462"/>
    <w:rsid w:val="00F46ADF"/>
    <w:rsid w:val="00F517CF"/>
    <w:rsid w:val="00F95EFE"/>
    <w:rsid w:val="00FA7A9E"/>
    <w:rsid w:val="00FB194A"/>
    <w:rsid w:val="00FB6395"/>
    <w:rsid w:val="00FB6B7E"/>
    <w:rsid w:val="00FC543C"/>
    <w:rsid w:val="00FD50AF"/>
    <w:rsid w:val="00FE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E0F87"/>
  <w15:chartTrackingRefBased/>
  <w15:docId w15:val="{D2ED20F6-21FF-470E-81FC-2AA9656CC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41F46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41F46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D41F4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49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bYoVq1LfDIs" TargetMode="External"/><Relationship Id="rId18" Type="http://schemas.openxmlformats.org/officeDocument/2006/relationships/hyperlink" Target="https://www.youtube.com/watch?v=h6XP82TyFWw" TargetMode="External"/><Relationship Id="rId26" Type="http://schemas.openxmlformats.org/officeDocument/2006/relationships/hyperlink" Target="https://search.creativecommons.org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youtube.com/watch?v=XdKzUbAiswE" TargetMode="External"/><Relationship Id="rId34" Type="http://schemas.openxmlformats.org/officeDocument/2006/relationships/hyperlink" Target="https://www.scottishbooktrust.com/learning-resources/how-to-train-your-dragon-film-resource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youtube.com/watch?v=clJ25uwIer8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www.scottishbooktrust.com/learning-resources/create-your-own-stop-motion-animation" TargetMode="External"/><Relationship Id="rId38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T4NStHsUPI" TargetMode="External"/><Relationship Id="rId20" Type="http://schemas.openxmlformats.org/officeDocument/2006/relationships/hyperlink" Target="https://www.youtube.com/watch?v=f_fuHRyQbOc&amp;pp=ygUObmltb25hIHRyYWlsZXI%3D" TargetMode="External"/><Relationship Id="rId29" Type="http://schemas.openxmlformats.org/officeDocument/2006/relationships/hyperlink" Target="https://clipchamp.com/e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scottishbooktrust.com/authors-live-on-demand/sav-akyuz" TargetMode="External"/><Relationship Id="rId32" Type="http://schemas.openxmlformats.org/officeDocument/2006/relationships/hyperlink" Target="https://www.scottishbooktrust.com/learning-resources/book-reviews-and-trailers-on-film" TargetMode="External"/><Relationship Id="rId37" Type="http://schemas.openxmlformats.org/officeDocument/2006/relationships/hyperlink" Target="https://www.scottishbooktrust.com/writing-and-authors/live-literature/opportunities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dVbZOwbVazU" TargetMode="External"/><Relationship Id="rId23" Type="http://schemas.openxmlformats.org/officeDocument/2006/relationships/hyperlink" Target="https://www.youtube.com/watch?v=sGbxmsDFVnE" TargetMode="External"/><Relationship Id="rId28" Type="http://schemas.openxmlformats.org/officeDocument/2006/relationships/hyperlink" Target="https://www.wevideo.com/" TargetMode="External"/><Relationship Id="rId36" Type="http://schemas.openxmlformats.org/officeDocument/2006/relationships/hyperlink" Target="https://www.scottishbooktrust.com/authors?utf8=%E2%9C%93&amp;filterrific%5Bhas_local_authority%5D=&amp;filterrific%5Bhas_age_group%5D=&amp;filterrific%5Bhas_author_type%5D=Screenwriter&amp;filterrific%5Bhas_audience_to_work%5D=&amp;filterrific%5Bhas_subject%5D=&amp;filterrific%5Bhas_language%5D=&amp;filterrific%5Bhas_event_type%5D=&amp;filterrific%5Bhas_audience_size%5D=&amp;filterrific%5Bhas_slug%5D=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NgsQ8mVkN8w" TargetMode="External"/><Relationship Id="rId31" Type="http://schemas.openxmlformats.org/officeDocument/2006/relationships/hyperlink" Target="https://www.intofilm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0ep578HMVEA" TargetMode="External"/><Relationship Id="rId22" Type="http://schemas.openxmlformats.org/officeDocument/2006/relationships/hyperlink" Target="https://www.youtube.com/watch?v=IiMinixSXII" TargetMode="External"/><Relationship Id="rId27" Type="http://schemas.openxmlformats.org/officeDocument/2006/relationships/hyperlink" Target="https://studio.youtube.com/" TargetMode="External"/><Relationship Id="rId30" Type="http://schemas.openxmlformats.org/officeDocument/2006/relationships/hyperlink" Target="https://apps.apple.com/gb/app/imovie/id377298193%5d" TargetMode="External"/><Relationship Id="rId35" Type="http://schemas.openxmlformats.org/officeDocument/2006/relationships/hyperlink" Target="https://www.scottishbooktrust.com/authors-live-on-demand/sav-akyuz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wilson\OneDrive%20-%20SBT\Desktop\Word%20template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Arial - 2022</Template>
  <TotalTime>0</TotalTime>
  <Pages>11</Pages>
  <Words>1924</Words>
  <Characters>10971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make a book trailer learning resource</vt:lpstr>
    </vt:vector>
  </TitlesOfParts>
  <Company>Microsoft</Company>
  <LinksUpToDate>false</LinksUpToDate>
  <CharactersWithSpaces>12870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make a book trailer learning resource</dc:title>
  <dc:subject/>
  <dc:creator>Catherine Wilson Garry</dc:creator>
  <cp:keywords/>
  <dc:description/>
  <cp:lastModifiedBy>Katie Cutforth</cp:lastModifiedBy>
  <cp:revision>2</cp:revision>
  <dcterms:created xsi:type="dcterms:W3CDTF">2024-02-28T12:32:00Z</dcterms:created>
  <dcterms:modified xsi:type="dcterms:W3CDTF">2024-02-28T12:32:00Z</dcterms:modified>
</cp:coreProperties>
</file>