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3FDF1"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78923E3" wp14:editId="4332A8A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B31E603" w14:textId="77777777" w:rsidR="00CC54BB" w:rsidRDefault="006F5773" w:rsidP="00DA087C">
      <w:r>
        <w:rPr>
          <w:noProof/>
          <w:lang w:eastAsia="en-GB"/>
        </w:rPr>
        <w:drawing>
          <wp:anchor distT="0" distB="0" distL="114300" distR="114300" simplePos="0" relativeHeight="251658240" behindDoc="1" locked="1" layoutInCell="1" allowOverlap="1" wp14:anchorId="097C41A5" wp14:editId="4451C912">
            <wp:simplePos x="0" y="0"/>
            <wp:positionH relativeFrom="margin">
              <wp:posOffset>-1051560</wp:posOffset>
            </wp:positionH>
            <wp:positionV relativeFrom="page">
              <wp:posOffset>-198120</wp:posOffset>
            </wp:positionV>
            <wp:extent cx="7757160" cy="564578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57160" cy="5645785"/>
                    </a:xfrm>
                    <a:prstGeom prst="rect">
                      <a:avLst/>
                    </a:prstGeom>
                  </pic:spPr>
                </pic:pic>
              </a:graphicData>
            </a:graphic>
            <wp14:sizeRelH relativeFrom="page">
              <wp14:pctWidth>0</wp14:pctWidth>
            </wp14:sizeRelH>
            <wp14:sizeRelV relativeFrom="page">
              <wp14:pctHeight>0</wp14:pctHeight>
            </wp14:sizeRelV>
          </wp:anchor>
        </w:drawing>
      </w:r>
    </w:p>
    <w:p w14:paraId="1451C44E" w14:textId="77777777" w:rsidR="00CC54BB" w:rsidRPr="00CC54BB" w:rsidRDefault="00CC54BB" w:rsidP="00DA087C"/>
    <w:p w14:paraId="1FE49531" w14:textId="77777777" w:rsidR="00CC54BB" w:rsidRPr="00CC54BB" w:rsidRDefault="00CC54BB" w:rsidP="00DA087C"/>
    <w:p w14:paraId="1F3C3CC3" w14:textId="77777777" w:rsidR="00CC54BB" w:rsidRPr="00CC54BB" w:rsidRDefault="00CC54BB" w:rsidP="00DA087C"/>
    <w:p w14:paraId="64F3D503" w14:textId="77777777" w:rsidR="00CC54BB" w:rsidRPr="00CC54BB" w:rsidRDefault="00CC54BB" w:rsidP="00DA087C"/>
    <w:p w14:paraId="793FBB90" w14:textId="77777777" w:rsidR="00CC54BB" w:rsidRPr="00CC54BB" w:rsidRDefault="00CC54BB" w:rsidP="00DA087C"/>
    <w:p w14:paraId="1D0B7D99" w14:textId="77777777" w:rsidR="00CC54BB" w:rsidRPr="00CC54BB" w:rsidRDefault="00CC54BB" w:rsidP="00DA087C"/>
    <w:p w14:paraId="5CDE1AD7" w14:textId="77777777" w:rsidR="00CC54BB" w:rsidRPr="00CC54BB" w:rsidRDefault="00CC54BB" w:rsidP="00DA087C"/>
    <w:p w14:paraId="4FB89627" w14:textId="77777777" w:rsidR="00CC54BB" w:rsidRPr="00CC54BB" w:rsidRDefault="00CC54BB" w:rsidP="00DA087C"/>
    <w:p w14:paraId="77652D28" w14:textId="77777777" w:rsidR="00CC54BB" w:rsidRPr="00180989" w:rsidRDefault="00CC54BB" w:rsidP="00DA087C"/>
    <w:p w14:paraId="7F82534F" w14:textId="77777777" w:rsidR="00DA087C" w:rsidRDefault="00DA087C" w:rsidP="00DA087C"/>
    <w:p w14:paraId="45C30099" w14:textId="77777777" w:rsidR="00DA087C" w:rsidRDefault="00DA087C" w:rsidP="00DA087C"/>
    <w:p w14:paraId="64FAD402" w14:textId="61770A42" w:rsidR="00CC54BB" w:rsidRPr="00CC54BB" w:rsidRDefault="00572DA9" w:rsidP="00D41F46">
      <w:pPr>
        <w:pStyle w:val="Heading1"/>
        <w:spacing w:line="276" w:lineRule="auto"/>
      </w:pPr>
      <w:bookmarkStart w:id="0" w:name="_Toc142303163"/>
      <w:r>
        <w:t>How to make poetry stones</w:t>
      </w:r>
      <w:bookmarkEnd w:id="0"/>
    </w:p>
    <w:p w14:paraId="05A4362F" w14:textId="534AF602" w:rsidR="00D41F46" w:rsidRPr="006D101B" w:rsidRDefault="00572DA9" w:rsidP="00D41F46">
      <w:pPr>
        <w:spacing w:line="276" w:lineRule="auto"/>
      </w:pPr>
      <w:r>
        <w:t xml:space="preserve">A guide to making and using poetry stones for creative </w:t>
      </w:r>
      <w:proofErr w:type="gramStart"/>
      <w:r>
        <w:t>writing</w:t>
      </w:r>
      <w:proofErr w:type="gramEnd"/>
    </w:p>
    <w:p w14:paraId="07BF5A4E" w14:textId="77777777" w:rsidR="00DA087C" w:rsidRDefault="00DA087C" w:rsidP="00D41F46"/>
    <w:p w14:paraId="52F822C6" w14:textId="5EA17540" w:rsidR="00DA087C" w:rsidRPr="00DA087C" w:rsidRDefault="00572DA9" w:rsidP="00D41F46">
      <w:pPr>
        <w:pStyle w:val="Heading2"/>
        <w:spacing w:line="276" w:lineRule="auto"/>
      </w:pPr>
      <w:bookmarkStart w:id="1" w:name="_Toc142303164"/>
      <w:r>
        <w:t>Age 8-18</w:t>
      </w:r>
      <w:bookmarkEnd w:id="1"/>
    </w:p>
    <w:p w14:paraId="145AE7DD" w14:textId="1F68A150" w:rsidR="00DA087C" w:rsidRDefault="00572DA9" w:rsidP="00D41F46">
      <w:pPr>
        <w:pStyle w:val="Heading2"/>
        <w:spacing w:line="276" w:lineRule="auto"/>
      </w:pPr>
      <w:bookmarkStart w:id="2" w:name="_Toc142303165"/>
      <w:r>
        <w:t>CFE Second to Fourth Level</w:t>
      </w:r>
      <w:bookmarkEnd w:id="2"/>
    </w:p>
    <w:p w14:paraId="7E7DCC44" w14:textId="1C2E21E3" w:rsidR="00DA087C" w:rsidRDefault="00DA087C" w:rsidP="00D41F46">
      <w:pPr>
        <w:pStyle w:val="Heading2"/>
        <w:spacing w:line="276" w:lineRule="auto"/>
      </w:pPr>
      <w:bookmarkStart w:id="3" w:name="_Toc142303166"/>
      <w:r w:rsidRPr="006D101B">
        <w:t>R</w:t>
      </w:r>
      <w:r>
        <w:t>e</w:t>
      </w:r>
      <w:r w:rsidR="00572DA9">
        <w:t>source</w:t>
      </w:r>
      <w:r w:rsidRPr="006D101B">
        <w:t xml:space="preserve"> created by</w:t>
      </w:r>
      <w:r w:rsidRPr="006D101B">
        <w:rPr>
          <w:sz w:val="40"/>
        </w:rPr>
        <w:t xml:space="preserve"> </w:t>
      </w:r>
      <w:r w:rsidRPr="006D101B">
        <w:rPr>
          <w:szCs w:val="24"/>
        </w:rPr>
        <w:t>Scottish Book Trust</w:t>
      </w:r>
      <w:bookmarkEnd w:id="3"/>
    </w:p>
    <w:p w14:paraId="3B125BBE" w14:textId="30D6CB92" w:rsidR="000B26C7" w:rsidRDefault="00572DA9" w:rsidP="00D41F46">
      <w:pPr>
        <w:spacing w:line="276" w:lineRule="auto"/>
      </w:pPr>
      <w:r w:rsidRPr="00954D67">
        <w:rPr>
          <w:noProof/>
          <w:lang w:eastAsia="en-GB"/>
        </w:rPr>
        <w:drawing>
          <wp:anchor distT="0" distB="0" distL="114300" distR="114300" simplePos="0" relativeHeight="251685888" behindDoc="1" locked="0" layoutInCell="1" allowOverlap="1" wp14:anchorId="3501EA70" wp14:editId="3B4C6C2B">
            <wp:simplePos x="0" y="0"/>
            <wp:positionH relativeFrom="page">
              <wp:align>right</wp:align>
            </wp:positionH>
            <wp:positionV relativeFrom="paragraph">
              <wp:posOffset>81280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6586C" w14:textId="77777777" w:rsidR="00D41F46" w:rsidRDefault="00D41F46" w:rsidP="00D41F46">
      <w:pPr>
        <w:spacing w:line="276" w:lineRule="auto"/>
        <w:rPr>
          <w:rFonts w:ascii="Altis ScotBook Bold" w:hAnsi="Altis ScotBook Bold"/>
          <w:sz w:val="36"/>
        </w:rPr>
      </w:pPr>
    </w:p>
    <w:p w14:paraId="6D8AFD4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8226E2C" w14:textId="77777777" w:rsidR="000B26C7" w:rsidRDefault="00DA087C" w:rsidP="00D41F46">
      <w:pPr>
        <w:spacing w:line="276" w:lineRule="auto"/>
      </w:pPr>
      <w:r w:rsidRPr="00EB7E89">
        <w:rPr>
          <w:noProof/>
          <w:lang w:eastAsia="en-GB"/>
        </w:rPr>
        <w:drawing>
          <wp:inline distT="0" distB="0" distL="0" distR="0" wp14:anchorId="78EEA3D1" wp14:editId="760F787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BE95372" w14:textId="77777777" w:rsidR="000B26C7" w:rsidRDefault="000B26C7" w:rsidP="00D41F46">
      <w:pPr>
        <w:pStyle w:val="Subtitle"/>
        <w:spacing w:line="276" w:lineRule="auto"/>
      </w:pPr>
      <w:r w:rsidRPr="000B26C7">
        <w:t>Scottish Book Trust is a registered company (SC184248)</w:t>
      </w:r>
    </w:p>
    <w:p w14:paraId="3132FE81" w14:textId="77777777" w:rsidR="00854F77" w:rsidRDefault="000B26C7" w:rsidP="00D41F46">
      <w:pPr>
        <w:pStyle w:val="Subtitle"/>
        <w:spacing w:line="276" w:lineRule="auto"/>
      </w:pPr>
      <w:r w:rsidRPr="000B26C7">
        <w:t>and a Scottish charity (SC027669).</w:t>
      </w:r>
    </w:p>
    <w:p w14:paraId="0C5A5649"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00ACE393" w14:textId="77777777" w:rsidR="00111E61" w:rsidRDefault="00111E61" w:rsidP="00111E61">
      <w:pPr>
        <w:pStyle w:val="Heading2"/>
      </w:pPr>
      <w:bookmarkStart w:id="4" w:name="_Toc82071283"/>
      <w:bookmarkStart w:id="5" w:name="_Toc82071415"/>
      <w:bookmarkStart w:id="6" w:name="_Toc142303167"/>
      <w:r>
        <w:lastRenderedPageBreak/>
        <w:t>Contents</w:t>
      </w:r>
      <w:bookmarkEnd w:id="4"/>
      <w:bookmarkEnd w:id="5"/>
      <w:bookmarkEnd w:id="6"/>
    </w:p>
    <w:p w14:paraId="6B26AFD1" w14:textId="25015B47" w:rsidR="00D61E42" w:rsidRDefault="00D61E42" w:rsidP="00D61E42">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2303168" w:history="1">
        <w:r w:rsidRPr="00E42CC7">
          <w:rPr>
            <w:rStyle w:val="Hyperlink"/>
            <w:noProof/>
          </w:rPr>
          <w:t>About this resource</w:t>
        </w:r>
        <w:r>
          <w:rPr>
            <w:noProof/>
            <w:webHidden/>
          </w:rPr>
          <w:tab/>
        </w:r>
        <w:r>
          <w:rPr>
            <w:noProof/>
            <w:webHidden/>
          </w:rPr>
          <w:fldChar w:fldCharType="begin"/>
        </w:r>
        <w:r>
          <w:rPr>
            <w:noProof/>
            <w:webHidden/>
          </w:rPr>
          <w:instrText xml:space="preserve"> PAGEREF _Toc142303168 \h </w:instrText>
        </w:r>
        <w:r>
          <w:rPr>
            <w:noProof/>
            <w:webHidden/>
          </w:rPr>
        </w:r>
        <w:r>
          <w:rPr>
            <w:noProof/>
            <w:webHidden/>
          </w:rPr>
          <w:fldChar w:fldCharType="separate"/>
        </w:r>
        <w:r>
          <w:rPr>
            <w:noProof/>
            <w:webHidden/>
          </w:rPr>
          <w:t>2</w:t>
        </w:r>
        <w:r>
          <w:rPr>
            <w:noProof/>
            <w:webHidden/>
          </w:rPr>
          <w:fldChar w:fldCharType="end"/>
        </w:r>
      </w:hyperlink>
    </w:p>
    <w:p w14:paraId="4633CCDA" w14:textId="74087845" w:rsidR="00D61E42" w:rsidRDefault="00C97E49" w:rsidP="00D61E4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169" w:history="1">
        <w:r w:rsidR="00D61E42" w:rsidRPr="00E42CC7">
          <w:rPr>
            <w:rStyle w:val="Hyperlink"/>
            <w:noProof/>
          </w:rPr>
          <w:t>How to make your poetry stones</w:t>
        </w:r>
        <w:r w:rsidR="00D61E42">
          <w:rPr>
            <w:noProof/>
            <w:webHidden/>
          </w:rPr>
          <w:tab/>
        </w:r>
        <w:r w:rsidR="00D61E42">
          <w:rPr>
            <w:noProof/>
            <w:webHidden/>
          </w:rPr>
          <w:fldChar w:fldCharType="begin"/>
        </w:r>
        <w:r w:rsidR="00D61E42">
          <w:rPr>
            <w:noProof/>
            <w:webHidden/>
          </w:rPr>
          <w:instrText xml:space="preserve"> PAGEREF _Toc142303169 \h </w:instrText>
        </w:r>
        <w:r w:rsidR="00D61E42">
          <w:rPr>
            <w:noProof/>
            <w:webHidden/>
          </w:rPr>
        </w:r>
        <w:r w:rsidR="00D61E42">
          <w:rPr>
            <w:noProof/>
            <w:webHidden/>
          </w:rPr>
          <w:fldChar w:fldCharType="separate"/>
        </w:r>
        <w:r w:rsidR="00D61E42">
          <w:rPr>
            <w:noProof/>
            <w:webHidden/>
          </w:rPr>
          <w:t>2</w:t>
        </w:r>
        <w:r w:rsidR="00D61E42">
          <w:rPr>
            <w:noProof/>
            <w:webHidden/>
          </w:rPr>
          <w:fldChar w:fldCharType="end"/>
        </w:r>
      </w:hyperlink>
    </w:p>
    <w:p w14:paraId="4C469EA3" w14:textId="003B8258" w:rsidR="00D61E42" w:rsidRDefault="00C97E49" w:rsidP="00D61E4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170" w:history="1">
        <w:r w:rsidR="00D61E42" w:rsidRPr="00E42CC7">
          <w:rPr>
            <w:rStyle w:val="Hyperlink"/>
            <w:noProof/>
          </w:rPr>
          <w:t>Suggested words</w:t>
        </w:r>
        <w:r w:rsidR="00D61E42">
          <w:rPr>
            <w:noProof/>
            <w:webHidden/>
          </w:rPr>
          <w:tab/>
        </w:r>
        <w:r w:rsidR="00D61E42">
          <w:rPr>
            <w:noProof/>
            <w:webHidden/>
          </w:rPr>
          <w:fldChar w:fldCharType="begin"/>
        </w:r>
        <w:r w:rsidR="00D61E42">
          <w:rPr>
            <w:noProof/>
            <w:webHidden/>
          </w:rPr>
          <w:instrText xml:space="preserve"> PAGEREF _Toc142303170 \h </w:instrText>
        </w:r>
        <w:r w:rsidR="00D61E42">
          <w:rPr>
            <w:noProof/>
            <w:webHidden/>
          </w:rPr>
        </w:r>
        <w:r w:rsidR="00D61E42">
          <w:rPr>
            <w:noProof/>
            <w:webHidden/>
          </w:rPr>
          <w:fldChar w:fldCharType="separate"/>
        </w:r>
        <w:r w:rsidR="00D61E42">
          <w:rPr>
            <w:noProof/>
            <w:webHidden/>
          </w:rPr>
          <w:t>3</w:t>
        </w:r>
        <w:r w:rsidR="00D61E42">
          <w:rPr>
            <w:noProof/>
            <w:webHidden/>
          </w:rPr>
          <w:fldChar w:fldCharType="end"/>
        </w:r>
      </w:hyperlink>
    </w:p>
    <w:p w14:paraId="4C40AC14" w14:textId="371B4C79" w:rsidR="00D61E42" w:rsidRDefault="00C97E49" w:rsidP="00D61E4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171" w:history="1">
        <w:r w:rsidR="00D61E42" w:rsidRPr="00E42CC7">
          <w:rPr>
            <w:rStyle w:val="Hyperlink"/>
            <w:noProof/>
          </w:rPr>
          <w:t>How to use poetry stones</w:t>
        </w:r>
        <w:r w:rsidR="00D61E42">
          <w:rPr>
            <w:noProof/>
            <w:webHidden/>
          </w:rPr>
          <w:tab/>
        </w:r>
        <w:r w:rsidR="00D61E42">
          <w:rPr>
            <w:noProof/>
            <w:webHidden/>
          </w:rPr>
          <w:fldChar w:fldCharType="begin"/>
        </w:r>
        <w:r w:rsidR="00D61E42">
          <w:rPr>
            <w:noProof/>
            <w:webHidden/>
          </w:rPr>
          <w:instrText xml:space="preserve"> PAGEREF _Toc142303171 \h </w:instrText>
        </w:r>
        <w:r w:rsidR="00D61E42">
          <w:rPr>
            <w:noProof/>
            <w:webHidden/>
          </w:rPr>
        </w:r>
        <w:r w:rsidR="00D61E42">
          <w:rPr>
            <w:noProof/>
            <w:webHidden/>
          </w:rPr>
          <w:fldChar w:fldCharType="separate"/>
        </w:r>
        <w:r w:rsidR="00D61E42">
          <w:rPr>
            <w:noProof/>
            <w:webHidden/>
          </w:rPr>
          <w:t>4</w:t>
        </w:r>
        <w:r w:rsidR="00D61E42">
          <w:rPr>
            <w:noProof/>
            <w:webHidden/>
          </w:rPr>
          <w:fldChar w:fldCharType="end"/>
        </w:r>
      </w:hyperlink>
    </w:p>
    <w:p w14:paraId="68166570" w14:textId="571F6CF5" w:rsidR="00D61E42" w:rsidRDefault="00C97E49" w:rsidP="00D61E4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172" w:history="1">
        <w:r w:rsidR="00D61E42" w:rsidRPr="00E42CC7">
          <w:rPr>
            <w:rStyle w:val="Hyperlink"/>
            <w:noProof/>
          </w:rPr>
          <w:t>Further resources</w:t>
        </w:r>
        <w:r w:rsidR="00D61E42">
          <w:rPr>
            <w:noProof/>
            <w:webHidden/>
          </w:rPr>
          <w:tab/>
        </w:r>
        <w:r w:rsidR="00D61E42">
          <w:rPr>
            <w:noProof/>
            <w:webHidden/>
          </w:rPr>
          <w:fldChar w:fldCharType="begin"/>
        </w:r>
        <w:r w:rsidR="00D61E42">
          <w:rPr>
            <w:noProof/>
            <w:webHidden/>
          </w:rPr>
          <w:instrText xml:space="preserve"> PAGEREF _Toc142303172 \h </w:instrText>
        </w:r>
        <w:r w:rsidR="00D61E42">
          <w:rPr>
            <w:noProof/>
            <w:webHidden/>
          </w:rPr>
        </w:r>
        <w:r w:rsidR="00D61E42">
          <w:rPr>
            <w:noProof/>
            <w:webHidden/>
          </w:rPr>
          <w:fldChar w:fldCharType="separate"/>
        </w:r>
        <w:r w:rsidR="00D61E42">
          <w:rPr>
            <w:noProof/>
            <w:webHidden/>
          </w:rPr>
          <w:t>5</w:t>
        </w:r>
        <w:r w:rsidR="00D61E42">
          <w:rPr>
            <w:noProof/>
            <w:webHidden/>
          </w:rPr>
          <w:fldChar w:fldCharType="end"/>
        </w:r>
      </w:hyperlink>
    </w:p>
    <w:p w14:paraId="56697CB3" w14:textId="3E3E624A" w:rsidR="00AD76EA" w:rsidRDefault="00D61E42" w:rsidP="00373623">
      <w:r>
        <w:rPr>
          <w:highlight w:val="yellow"/>
        </w:rPr>
        <w:fldChar w:fldCharType="end"/>
      </w:r>
    </w:p>
    <w:p w14:paraId="27E1BBDE" w14:textId="77777777" w:rsidR="00571F75" w:rsidRDefault="00571F75" w:rsidP="00571F75">
      <w:pPr>
        <w:pStyle w:val="Heading2"/>
      </w:pPr>
      <w:bookmarkStart w:id="7" w:name="_Toc142303168"/>
      <w:r>
        <w:t>About this resource</w:t>
      </w:r>
      <w:bookmarkEnd w:id="7"/>
    </w:p>
    <w:p w14:paraId="4A2D24CE" w14:textId="1F53ED50" w:rsidR="00571F75" w:rsidRDefault="00572DA9" w:rsidP="00572DA9">
      <w:r>
        <w:t xml:space="preserve">Poetry stones are a fun and creative way to generate ideas for creative writing, especially poetry. When faced with a blank page and asked to write a poem, young people can sometimes feel overwhelmed and find it challenging to come up with </w:t>
      </w:r>
      <w:proofErr w:type="gramStart"/>
      <w:r>
        <w:t>ideas, or</w:t>
      </w:r>
      <w:proofErr w:type="gramEnd"/>
      <w:r>
        <w:t xml:space="preserve"> know where to start. Poetry stones are a great way to spark ideas. They can be used as an impetus for writing, or as a starter activity for a lesson. They are versatile and can be used with any age group and made </w:t>
      </w:r>
      <w:proofErr w:type="gramStart"/>
      <w:r>
        <w:t>more or less complex</w:t>
      </w:r>
      <w:proofErr w:type="gramEnd"/>
      <w:r>
        <w:t>, as you require.</w:t>
      </w:r>
    </w:p>
    <w:p w14:paraId="0B6E1F68" w14:textId="77777777" w:rsidR="00D61E42" w:rsidRDefault="00D61E42" w:rsidP="00572DA9"/>
    <w:p w14:paraId="0D72DE53" w14:textId="702A89F9" w:rsidR="00D61E42" w:rsidRDefault="00D61E42" w:rsidP="00572DA9">
      <w:r>
        <w:t xml:space="preserve">If you are taking part in </w:t>
      </w:r>
      <w:hyperlink r:id="rId13" w:history="1">
        <w:r w:rsidRPr="00A43EBD">
          <w:rPr>
            <w:rStyle w:val="Hyperlink"/>
          </w:rPr>
          <w:t>Reading Schools</w:t>
        </w:r>
      </w:hyperlink>
      <w:r>
        <w:t>, the activities in this resource could support delivery of Key Area 2.2.2: Interdisciplinary book projects.</w:t>
      </w:r>
    </w:p>
    <w:p w14:paraId="365D369A" w14:textId="77777777" w:rsidR="00572DA9" w:rsidRDefault="00572DA9" w:rsidP="00571F75">
      <w:pPr>
        <w:spacing w:line="259" w:lineRule="auto"/>
      </w:pPr>
    </w:p>
    <w:p w14:paraId="40E9D00C" w14:textId="4182D75B" w:rsidR="002A2863" w:rsidRDefault="00572DA9" w:rsidP="002A2863">
      <w:pPr>
        <w:pStyle w:val="Heading2"/>
      </w:pPr>
      <w:bookmarkStart w:id="8" w:name="_Toc142303169"/>
      <w:r>
        <w:t>How to make your poetry stones</w:t>
      </w:r>
      <w:bookmarkEnd w:id="8"/>
    </w:p>
    <w:p w14:paraId="6CAD3FF4" w14:textId="75D8F7D7" w:rsidR="00EE5184" w:rsidRDefault="00572DA9" w:rsidP="00572DA9">
      <w:r>
        <w:t>All you need for your poetry stones are some pebbles that are relatively round and flat so you can write on them and a permanent marker. You can go for a walk with your pupils to find them. If you can’t find enough pebbles, you can also use grey or brown card cut into pebble shapes.</w:t>
      </w:r>
      <w:r>
        <w:br/>
      </w:r>
    </w:p>
    <w:p w14:paraId="729EC7C9" w14:textId="37F9665E" w:rsidR="00572DA9" w:rsidRDefault="00572DA9" w:rsidP="00572DA9">
      <w:pPr>
        <w:pStyle w:val="Heading2"/>
      </w:pPr>
      <w:bookmarkStart w:id="9" w:name="_Toc142303170"/>
      <w:r>
        <w:t>Suggested words</w:t>
      </w:r>
      <w:bookmarkEnd w:id="9"/>
    </w:p>
    <w:p w14:paraId="6C4E502D" w14:textId="525D399C" w:rsidR="00572DA9" w:rsidRDefault="00572DA9" w:rsidP="00572DA9">
      <w:r>
        <w:t>These are some suggested words you can use, feel free to create your own! We have put them in pairs of opposites so that your poems can contain conflict.</w:t>
      </w:r>
      <w:r>
        <w:br/>
      </w:r>
    </w:p>
    <w:p w14:paraId="18CA7EE9" w14:textId="2A207FA7" w:rsidR="00572DA9" w:rsidRDefault="00572DA9" w:rsidP="00572DA9">
      <w:pPr>
        <w:pStyle w:val="Heading3"/>
      </w:pPr>
      <w:r>
        <w:lastRenderedPageBreak/>
        <w:t>Emotions</w:t>
      </w:r>
    </w:p>
    <w:tbl>
      <w:tblPr>
        <w:tblStyle w:val="TableGrid"/>
        <w:tblW w:w="0" w:type="auto"/>
        <w:tblLook w:val="04A0" w:firstRow="1" w:lastRow="0" w:firstColumn="1" w:lastColumn="0" w:noHBand="0" w:noVBand="1"/>
      </w:tblPr>
      <w:tblGrid>
        <w:gridCol w:w="4508"/>
        <w:gridCol w:w="4508"/>
      </w:tblGrid>
      <w:tr w:rsidR="00572DA9" w14:paraId="152BF816" w14:textId="77777777" w:rsidTr="00572DA9">
        <w:tc>
          <w:tcPr>
            <w:tcW w:w="4508" w:type="dxa"/>
          </w:tcPr>
          <w:p w14:paraId="26EADAB9" w14:textId="1A11AECC" w:rsidR="00572DA9" w:rsidRDefault="00572DA9" w:rsidP="00572DA9">
            <w:r>
              <w:t>Joy</w:t>
            </w:r>
          </w:p>
        </w:tc>
        <w:tc>
          <w:tcPr>
            <w:tcW w:w="4508" w:type="dxa"/>
          </w:tcPr>
          <w:p w14:paraId="1AD5BFCE" w14:textId="6B41BE02" w:rsidR="00572DA9" w:rsidRDefault="00572DA9" w:rsidP="00572DA9">
            <w:r>
              <w:t>Despair</w:t>
            </w:r>
          </w:p>
        </w:tc>
      </w:tr>
      <w:tr w:rsidR="00572DA9" w14:paraId="02A71DAB" w14:textId="77777777" w:rsidTr="00572DA9">
        <w:tc>
          <w:tcPr>
            <w:tcW w:w="4508" w:type="dxa"/>
          </w:tcPr>
          <w:p w14:paraId="52D92AF3" w14:textId="7C3F23EA" w:rsidR="00572DA9" w:rsidRDefault="00572DA9" w:rsidP="00572DA9">
            <w:r>
              <w:t>Love</w:t>
            </w:r>
          </w:p>
        </w:tc>
        <w:tc>
          <w:tcPr>
            <w:tcW w:w="4508" w:type="dxa"/>
          </w:tcPr>
          <w:p w14:paraId="705186A3" w14:textId="610222A6" w:rsidR="00572DA9" w:rsidRDefault="00572DA9" w:rsidP="00572DA9">
            <w:r>
              <w:t>Apathy</w:t>
            </w:r>
          </w:p>
        </w:tc>
      </w:tr>
      <w:tr w:rsidR="00572DA9" w14:paraId="5F4543AA" w14:textId="77777777" w:rsidTr="00572DA9">
        <w:tc>
          <w:tcPr>
            <w:tcW w:w="4508" w:type="dxa"/>
          </w:tcPr>
          <w:p w14:paraId="6029E5BD" w14:textId="7283134F" w:rsidR="00572DA9" w:rsidRDefault="00572DA9" w:rsidP="00572DA9">
            <w:r>
              <w:t>Anger</w:t>
            </w:r>
          </w:p>
        </w:tc>
        <w:tc>
          <w:tcPr>
            <w:tcW w:w="4508" w:type="dxa"/>
          </w:tcPr>
          <w:p w14:paraId="425F5B7B" w14:textId="7B5E73DB" w:rsidR="00572DA9" w:rsidRDefault="00572DA9" w:rsidP="00572DA9">
            <w:r>
              <w:t>Patience</w:t>
            </w:r>
          </w:p>
        </w:tc>
      </w:tr>
      <w:tr w:rsidR="00572DA9" w14:paraId="605B9B7C" w14:textId="77777777" w:rsidTr="00572DA9">
        <w:tc>
          <w:tcPr>
            <w:tcW w:w="4508" w:type="dxa"/>
          </w:tcPr>
          <w:p w14:paraId="7F41C39F" w14:textId="43217043" w:rsidR="00572DA9" w:rsidRDefault="00572DA9" w:rsidP="00572DA9">
            <w:r>
              <w:t>Happy</w:t>
            </w:r>
          </w:p>
        </w:tc>
        <w:tc>
          <w:tcPr>
            <w:tcW w:w="4508" w:type="dxa"/>
          </w:tcPr>
          <w:p w14:paraId="18FA9610" w14:textId="4D4E98C4" w:rsidR="00572DA9" w:rsidRDefault="00572DA9" w:rsidP="00572DA9">
            <w:r>
              <w:t>Sad</w:t>
            </w:r>
          </w:p>
        </w:tc>
      </w:tr>
    </w:tbl>
    <w:p w14:paraId="4D7B5C2A" w14:textId="5B476AAC" w:rsidR="00111E61" w:rsidRDefault="00111E61" w:rsidP="00572DA9"/>
    <w:p w14:paraId="303544CE" w14:textId="77777777" w:rsidR="00572DA9" w:rsidRDefault="00572DA9" w:rsidP="00572DA9"/>
    <w:p w14:paraId="5F9B8350" w14:textId="3BCDFB7E" w:rsidR="00572DA9" w:rsidRDefault="00572DA9" w:rsidP="00572DA9">
      <w:pPr>
        <w:pStyle w:val="Heading3"/>
      </w:pPr>
      <w:r>
        <w:t>Feeling</w:t>
      </w:r>
    </w:p>
    <w:tbl>
      <w:tblPr>
        <w:tblStyle w:val="TableGrid"/>
        <w:tblW w:w="0" w:type="auto"/>
        <w:tblLook w:val="04A0" w:firstRow="1" w:lastRow="0" w:firstColumn="1" w:lastColumn="0" w:noHBand="0" w:noVBand="1"/>
      </w:tblPr>
      <w:tblGrid>
        <w:gridCol w:w="4508"/>
        <w:gridCol w:w="4508"/>
      </w:tblGrid>
      <w:tr w:rsidR="00572DA9" w14:paraId="680C4573" w14:textId="77777777" w:rsidTr="00572DA9">
        <w:tc>
          <w:tcPr>
            <w:tcW w:w="4508" w:type="dxa"/>
          </w:tcPr>
          <w:p w14:paraId="281483FF" w14:textId="38F2F15A" w:rsidR="00572DA9" w:rsidRDefault="00572DA9" w:rsidP="00572DA9">
            <w:r>
              <w:t>Peace</w:t>
            </w:r>
          </w:p>
        </w:tc>
        <w:tc>
          <w:tcPr>
            <w:tcW w:w="4508" w:type="dxa"/>
          </w:tcPr>
          <w:p w14:paraId="361894AB" w14:textId="6462A6F1" w:rsidR="00572DA9" w:rsidRDefault="00572DA9" w:rsidP="00572DA9">
            <w:r>
              <w:t>Noise</w:t>
            </w:r>
          </w:p>
        </w:tc>
      </w:tr>
      <w:tr w:rsidR="00572DA9" w14:paraId="5263F5AE" w14:textId="77777777" w:rsidTr="00572DA9">
        <w:tc>
          <w:tcPr>
            <w:tcW w:w="4508" w:type="dxa"/>
          </w:tcPr>
          <w:p w14:paraId="39D14B1B" w14:textId="65F96513" w:rsidR="00572DA9" w:rsidRDefault="00572DA9" w:rsidP="00572DA9">
            <w:r>
              <w:t>Hunger</w:t>
            </w:r>
          </w:p>
        </w:tc>
        <w:tc>
          <w:tcPr>
            <w:tcW w:w="4508" w:type="dxa"/>
          </w:tcPr>
          <w:p w14:paraId="2D3B2E17" w14:textId="0166EBA3" w:rsidR="00572DA9" w:rsidRDefault="00572DA9" w:rsidP="00572DA9">
            <w:r>
              <w:t>Satisfied</w:t>
            </w:r>
          </w:p>
        </w:tc>
      </w:tr>
      <w:tr w:rsidR="00572DA9" w14:paraId="144604B8" w14:textId="77777777" w:rsidTr="00572DA9">
        <w:tc>
          <w:tcPr>
            <w:tcW w:w="4508" w:type="dxa"/>
          </w:tcPr>
          <w:p w14:paraId="5FD4FF6F" w14:textId="13D7A696" w:rsidR="00572DA9" w:rsidRDefault="00572DA9" w:rsidP="00572DA9">
            <w:r>
              <w:t>Rich</w:t>
            </w:r>
          </w:p>
        </w:tc>
        <w:tc>
          <w:tcPr>
            <w:tcW w:w="4508" w:type="dxa"/>
          </w:tcPr>
          <w:p w14:paraId="09581C65" w14:textId="7034F475" w:rsidR="00572DA9" w:rsidRDefault="00572DA9" w:rsidP="00572DA9">
            <w:r>
              <w:t>Poor</w:t>
            </w:r>
          </w:p>
        </w:tc>
      </w:tr>
      <w:tr w:rsidR="00572DA9" w14:paraId="2AD08556" w14:textId="77777777" w:rsidTr="00572DA9">
        <w:tc>
          <w:tcPr>
            <w:tcW w:w="4508" w:type="dxa"/>
          </w:tcPr>
          <w:p w14:paraId="5D2FB8E5" w14:textId="028045AF" w:rsidR="00572DA9" w:rsidRDefault="00572DA9" w:rsidP="00572DA9">
            <w:r>
              <w:t>Little</w:t>
            </w:r>
          </w:p>
        </w:tc>
        <w:tc>
          <w:tcPr>
            <w:tcW w:w="4508" w:type="dxa"/>
          </w:tcPr>
          <w:p w14:paraId="0AD50FEC" w14:textId="04E1E18C" w:rsidR="00572DA9" w:rsidRDefault="00572DA9" w:rsidP="00572DA9">
            <w:r>
              <w:t>Much</w:t>
            </w:r>
          </w:p>
        </w:tc>
      </w:tr>
      <w:tr w:rsidR="00572DA9" w14:paraId="4584B3B2" w14:textId="77777777" w:rsidTr="00572DA9">
        <w:tc>
          <w:tcPr>
            <w:tcW w:w="4508" w:type="dxa"/>
          </w:tcPr>
          <w:p w14:paraId="1C97FB5A" w14:textId="3F76207F" w:rsidR="00572DA9" w:rsidRDefault="00572DA9" w:rsidP="00572DA9">
            <w:r>
              <w:t>Empty</w:t>
            </w:r>
          </w:p>
        </w:tc>
        <w:tc>
          <w:tcPr>
            <w:tcW w:w="4508" w:type="dxa"/>
          </w:tcPr>
          <w:p w14:paraId="0D926DA3" w14:textId="3570C7B2" w:rsidR="00572DA9" w:rsidRDefault="00572DA9" w:rsidP="00572DA9">
            <w:r>
              <w:t>Full</w:t>
            </w:r>
          </w:p>
        </w:tc>
      </w:tr>
    </w:tbl>
    <w:p w14:paraId="575768C2" w14:textId="77777777" w:rsidR="00572DA9" w:rsidRPr="00572DA9" w:rsidRDefault="00572DA9" w:rsidP="00572DA9"/>
    <w:p w14:paraId="108BA016" w14:textId="0D2F1D79" w:rsidR="00292796" w:rsidRDefault="00572DA9" w:rsidP="00572DA9">
      <w:pPr>
        <w:pStyle w:val="Heading3"/>
      </w:pPr>
      <w:r>
        <w:t>Seasons and weather</w:t>
      </w:r>
    </w:p>
    <w:tbl>
      <w:tblPr>
        <w:tblStyle w:val="TableGrid"/>
        <w:tblW w:w="0" w:type="auto"/>
        <w:tblLook w:val="04A0" w:firstRow="1" w:lastRow="0" w:firstColumn="1" w:lastColumn="0" w:noHBand="0" w:noVBand="1"/>
      </w:tblPr>
      <w:tblGrid>
        <w:gridCol w:w="4508"/>
        <w:gridCol w:w="4508"/>
      </w:tblGrid>
      <w:tr w:rsidR="00572DA9" w14:paraId="355541F2" w14:textId="77777777" w:rsidTr="00572DA9">
        <w:tc>
          <w:tcPr>
            <w:tcW w:w="4508" w:type="dxa"/>
          </w:tcPr>
          <w:p w14:paraId="4AB2C243" w14:textId="4CEBFB79" w:rsidR="00572DA9" w:rsidRDefault="00572DA9" w:rsidP="00572DA9">
            <w:r>
              <w:t>Hot</w:t>
            </w:r>
          </w:p>
        </w:tc>
        <w:tc>
          <w:tcPr>
            <w:tcW w:w="4508" w:type="dxa"/>
          </w:tcPr>
          <w:p w14:paraId="46D35AF5" w14:textId="022E8C5F" w:rsidR="00572DA9" w:rsidRDefault="00572DA9" w:rsidP="00572DA9">
            <w:r>
              <w:t>Cold</w:t>
            </w:r>
          </w:p>
        </w:tc>
      </w:tr>
      <w:tr w:rsidR="00572DA9" w14:paraId="0D848764" w14:textId="77777777" w:rsidTr="00572DA9">
        <w:tc>
          <w:tcPr>
            <w:tcW w:w="4508" w:type="dxa"/>
          </w:tcPr>
          <w:p w14:paraId="22CFABB2" w14:textId="47A353C1" w:rsidR="00572DA9" w:rsidRDefault="00572DA9" w:rsidP="00572DA9">
            <w:r>
              <w:t>Summer</w:t>
            </w:r>
          </w:p>
        </w:tc>
        <w:tc>
          <w:tcPr>
            <w:tcW w:w="4508" w:type="dxa"/>
          </w:tcPr>
          <w:p w14:paraId="13FA89C8" w14:textId="77383BAE" w:rsidR="00572DA9" w:rsidRDefault="00572DA9" w:rsidP="00572DA9">
            <w:r>
              <w:t>Winter</w:t>
            </w:r>
          </w:p>
        </w:tc>
      </w:tr>
      <w:tr w:rsidR="00572DA9" w14:paraId="3CB50D7D" w14:textId="77777777" w:rsidTr="00572DA9">
        <w:tc>
          <w:tcPr>
            <w:tcW w:w="4508" w:type="dxa"/>
          </w:tcPr>
          <w:p w14:paraId="304AB09D" w14:textId="29A4091D" w:rsidR="00572DA9" w:rsidRDefault="00572DA9" w:rsidP="00572DA9">
            <w:r>
              <w:t>Autumn</w:t>
            </w:r>
          </w:p>
        </w:tc>
        <w:tc>
          <w:tcPr>
            <w:tcW w:w="4508" w:type="dxa"/>
          </w:tcPr>
          <w:p w14:paraId="3C665419" w14:textId="3A789CB7" w:rsidR="00572DA9" w:rsidRDefault="00572DA9" w:rsidP="00572DA9">
            <w:r>
              <w:t>Spring</w:t>
            </w:r>
          </w:p>
        </w:tc>
      </w:tr>
      <w:tr w:rsidR="00572DA9" w14:paraId="436AA271" w14:textId="77777777" w:rsidTr="00572DA9">
        <w:tc>
          <w:tcPr>
            <w:tcW w:w="4508" w:type="dxa"/>
          </w:tcPr>
          <w:p w14:paraId="08D3360D" w14:textId="4261FA8A" w:rsidR="00572DA9" w:rsidRDefault="00572DA9" w:rsidP="00572DA9">
            <w:r>
              <w:t>Cloudy</w:t>
            </w:r>
          </w:p>
        </w:tc>
        <w:tc>
          <w:tcPr>
            <w:tcW w:w="4508" w:type="dxa"/>
          </w:tcPr>
          <w:p w14:paraId="29CD48B2" w14:textId="79EA884B" w:rsidR="00572DA9" w:rsidRDefault="00572DA9" w:rsidP="00572DA9">
            <w:r>
              <w:t>Clear</w:t>
            </w:r>
          </w:p>
        </w:tc>
      </w:tr>
    </w:tbl>
    <w:p w14:paraId="37130592" w14:textId="77777777" w:rsidR="00572DA9" w:rsidRDefault="00572DA9" w:rsidP="00572DA9"/>
    <w:p w14:paraId="20E5B579" w14:textId="7684C288" w:rsidR="00572DA9" w:rsidRDefault="00572DA9" w:rsidP="00572DA9">
      <w:pPr>
        <w:pStyle w:val="Heading3"/>
      </w:pPr>
      <w:r>
        <w:t>Time</w:t>
      </w:r>
    </w:p>
    <w:tbl>
      <w:tblPr>
        <w:tblStyle w:val="TableGrid"/>
        <w:tblW w:w="0" w:type="auto"/>
        <w:tblLook w:val="04A0" w:firstRow="1" w:lastRow="0" w:firstColumn="1" w:lastColumn="0" w:noHBand="0" w:noVBand="1"/>
      </w:tblPr>
      <w:tblGrid>
        <w:gridCol w:w="4508"/>
        <w:gridCol w:w="4508"/>
      </w:tblGrid>
      <w:tr w:rsidR="00572DA9" w14:paraId="13960F7C" w14:textId="77777777" w:rsidTr="00572DA9">
        <w:tc>
          <w:tcPr>
            <w:tcW w:w="4508" w:type="dxa"/>
          </w:tcPr>
          <w:p w14:paraId="538BE359" w14:textId="47EA6455" w:rsidR="00572DA9" w:rsidRDefault="00572DA9" w:rsidP="00572DA9">
            <w:r>
              <w:t>Dark</w:t>
            </w:r>
          </w:p>
        </w:tc>
        <w:tc>
          <w:tcPr>
            <w:tcW w:w="4508" w:type="dxa"/>
          </w:tcPr>
          <w:p w14:paraId="389DAA2B" w14:textId="641F57A4" w:rsidR="00572DA9" w:rsidRDefault="00572DA9" w:rsidP="00572DA9">
            <w:r>
              <w:t>Light</w:t>
            </w:r>
          </w:p>
        </w:tc>
      </w:tr>
      <w:tr w:rsidR="00572DA9" w14:paraId="6BEE2461" w14:textId="77777777" w:rsidTr="00572DA9">
        <w:tc>
          <w:tcPr>
            <w:tcW w:w="4508" w:type="dxa"/>
          </w:tcPr>
          <w:p w14:paraId="7EDCD60B" w14:textId="69118362" w:rsidR="00572DA9" w:rsidRDefault="00572DA9" w:rsidP="00572DA9">
            <w:r>
              <w:t>Moon</w:t>
            </w:r>
          </w:p>
        </w:tc>
        <w:tc>
          <w:tcPr>
            <w:tcW w:w="4508" w:type="dxa"/>
          </w:tcPr>
          <w:p w14:paraId="790C6791" w14:textId="2C101B39" w:rsidR="00572DA9" w:rsidRDefault="00572DA9" w:rsidP="00572DA9">
            <w:r>
              <w:t>Sun</w:t>
            </w:r>
          </w:p>
        </w:tc>
      </w:tr>
      <w:tr w:rsidR="00572DA9" w14:paraId="7031C6B3" w14:textId="77777777" w:rsidTr="00572DA9">
        <w:tc>
          <w:tcPr>
            <w:tcW w:w="4508" w:type="dxa"/>
          </w:tcPr>
          <w:p w14:paraId="29F67D13" w14:textId="34836FCB" w:rsidR="00572DA9" w:rsidRDefault="00572DA9" w:rsidP="00572DA9">
            <w:r>
              <w:t>Now</w:t>
            </w:r>
          </w:p>
        </w:tc>
        <w:tc>
          <w:tcPr>
            <w:tcW w:w="4508" w:type="dxa"/>
          </w:tcPr>
          <w:p w14:paraId="702901AA" w14:textId="033AAC40" w:rsidR="00572DA9" w:rsidRDefault="00572DA9" w:rsidP="00572DA9">
            <w:r>
              <w:t>Then</w:t>
            </w:r>
          </w:p>
        </w:tc>
      </w:tr>
      <w:tr w:rsidR="00572DA9" w14:paraId="3CB8560F" w14:textId="77777777" w:rsidTr="00572DA9">
        <w:tc>
          <w:tcPr>
            <w:tcW w:w="4508" w:type="dxa"/>
          </w:tcPr>
          <w:p w14:paraId="40A0A941" w14:textId="2F647B73" w:rsidR="00572DA9" w:rsidRDefault="00572DA9" w:rsidP="00572DA9">
            <w:r>
              <w:t>Past</w:t>
            </w:r>
          </w:p>
        </w:tc>
        <w:tc>
          <w:tcPr>
            <w:tcW w:w="4508" w:type="dxa"/>
          </w:tcPr>
          <w:p w14:paraId="6E89EF90" w14:textId="6150E3DD" w:rsidR="00572DA9" w:rsidRDefault="00572DA9" w:rsidP="00572DA9">
            <w:r>
              <w:t>Future</w:t>
            </w:r>
          </w:p>
        </w:tc>
      </w:tr>
      <w:tr w:rsidR="00572DA9" w14:paraId="748A35B6" w14:textId="77777777" w:rsidTr="00572DA9">
        <w:tc>
          <w:tcPr>
            <w:tcW w:w="4508" w:type="dxa"/>
          </w:tcPr>
          <w:p w14:paraId="06CA42E9" w14:textId="1A407B56" w:rsidR="00572DA9" w:rsidRDefault="00572DA9" w:rsidP="00572DA9">
            <w:r>
              <w:t>Night</w:t>
            </w:r>
          </w:p>
        </w:tc>
        <w:tc>
          <w:tcPr>
            <w:tcW w:w="4508" w:type="dxa"/>
          </w:tcPr>
          <w:p w14:paraId="1875A6BC" w14:textId="3372F9A3" w:rsidR="00572DA9" w:rsidRDefault="00572DA9" w:rsidP="00572DA9">
            <w:r>
              <w:t>Day</w:t>
            </w:r>
          </w:p>
        </w:tc>
      </w:tr>
    </w:tbl>
    <w:p w14:paraId="3B431448" w14:textId="77777777" w:rsidR="00572DA9" w:rsidRDefault="00572DA9" w:rsidP="00572DA9"/>
    <w:p w14:paraId="67557085" w14:textId="7C3A3D7E" w:rsidR="00572DA9" w:rsidRDefault="00572DA9" w:rsidP="00572DA9">
      <w:pPr>
        <w:pStyle w:val="Heading3"/>
      </w:pPr>
      <w:r>
        <w:t>Place</w:t>
      </w:r>
    </w:p>
    <w:tbl>
      <w:tblPr>
        <w:tblStyle w:val="TableGrid"/>
        <w:tblW w:w="0" w:type="auto"/>
        <w:tblLook w:val="04A0" w:firstRow="1" w:lastRow="0" w:firstColumn="1" w:lastColumn="0" w:noHBand="0" w:noVBand="1"/>
      </w:tblPr>
      <w:tblGrid>
        <w:gridCol w:w="4508"/>
        <w:gridCol w:w="4508"/>
      </w:tblGrid>
      <w:tr w:rsidR="00572DA9" w14:paraId="3B194A2A" w14:textId="77777777" w:rsidTr="00572DA9">
        <w:tc>
          <w:tcPr>
            <w:tcW w:w="4508" w:type="dxa"/>
          </w:tcPr>
          <w:p w14:paraId="713B1C99" w14:textId="6750E7AD" w:rsidR="00572DA9" w:rsidRDefault="00572DA9" w:rsidP="00572DA9">
            <w:r>
              <w:t>East</w:t>
            </w:r>
          </w:p>
        </w:tc>
        <w:tc>
          <w:tcPr>
            <w:tcW w:w="4508" w:type="dxa"/>
          </w:tcPr>
          <w:p w14:paraId="03C5173E" w14:textId="38B4C211" w:rsidR="00572DA9" w:rsidRDefault="00572DA9" w:rsidP="00572DA9">
            <w:r>
              <w:t>West</w:t>
            </w:r>
          </w:p>
        </w:tc>
      </w:tr>
      <w:tr w:rsidR="00572DA9" w14:paraId="192DF075" w14:textId="77777777" w:rsidTr="00572DA9">
        <w:tc>
          <w:tcPr>
            <w:tcW w:w="4508" w:type="dxa"/>
          </w:tcPr>
          <w:p w14:paraId="543F0047" w14:textId="0B9A7B79" w:rsidR="00572DA9" w:rsidRDefault="00572DA9" w:rsidP="00572DA9">
            <w:r>
              <w:t>North</w:t>
            </w:r>
          </w:p>
        </w:tc>
        <w:tc>
          <w:tcPr>
            <w:tcW w:w="4508" w:type="dxa"/>
          </w:tcPr>
          <w:p w14:paraId="0FFA8787" w14:textId="00F0F5B3" w:rsidR="00572DA9" w:rsidRDefault="00572DA9" w:rsidP="00572DA9">
            <w:r>
              <w:t>South</w:t>
            </w:r>
          </w:p>
        </w:tc>
      </w:tr>
      <w:tr w:rsidR="00572DA9" w14:paraId="14901AAB" w14:textId="77777777" w:rsidTr="00572DA9">
        <w:tc>
          <w:tcPr>
            <w:tcW w:w="4508" w:type="dxa"/>
          </w:tcPr>
          <w:p w14:paraId="126E64A4" w14:textId="5FC32C38" w:rsidR="00572DA9" w:rsidRDefault="00572DA9" w:rsidP="00572DA9">
            <w:r>
              <w:t>Forest</w:t>
            </w:r>
          </w:p>
        </w:tc>
        <w:tc>
          <w:tcPr>
            <w:tcW w:w="4508" w:type="dxa"/>
          </w:tcPr>
          <w:p w14:paraId="30179A88" w14:textId="2274F627" w:rsidR="00572DA9" w:rsidRDefault="00572DA9" w:rsidP="00572DA9">
            <w:r>
              <w:t>City</w:t>
            </w:r>
          </w:p>
        </w:tc>
      </w:tr>
      <w:tr w:rsidR="00572DA9" w14:paraId="6D56A39E" w14:textId="77777777" w:rsidTr="00572DA9">
        <w:tc>
          <w:tcPr>
            <w:tcW w:w="4508" w:type="dxa"/>
          </w:tcPr>
          <w:p w14:paraId="775BBBA1" w14:textId="550E9FEF" w:rsidR="00572DA9" w:rsidRDefault="00572DA9" w:rsidP="00572DA9">
            <w:r>
              <w:t>Sunset</w:t>
            </w:r>
          </w:p>
        </w:tc>
        <w:tc>
          <w:tcPr>
            <w:tcW w:w="4508" w:type="dxa"/>
          </w:tcPr>
          <w:p w14:paraId="153A0175" w14:textId="16175DA0" w:rsidR="00572DA9" w:rsidRDefault="00572DA9" w:rsidP="00572DA9">
            <w:r>
              <w:t>Sunrise</w:t>
            </w:r>
          </w:p>
        </w:tc>
      </w:tr>
      <w:tr w:rsidR="00572DA9" w14:paraId="4F97CD4B" w14:textId="77777777" w:rsidTr="00572DA9">
        <w:tc>
          <w:tcPr>
            <w:tcW w:w="4508" w:type="dxa"/>
          </w:tcPr>
          <w:p w14:paraId="2FCFD47E" w14:textId="334B9433" w:rsidR="00572DA9" w:rsidRDefault="00572DA9" w:rsidP="00572DA9">
            <w:r>
              <w:t>Desert</w:t>
            </w:r>
          </w:p>
        </w:tc>
        <w:tc>
          <w:tcPr>
            <w:tcW w:w="4508" w:type="dxa"/>
          </w:tcPr>
          <w:p w14:paraId="5317B56C" w14:textId="74832A94" w:rsidR="00572DA9" w:rsidRDefault="00572DA9" w:rsidP="00572DA9">
            <w:r>
              <w:t>River</w:t>
            </w:r>
          </w:p>
        </w:tc>
      </w:tr>
      <w:tr w:rsidR="00572DA9" w14:paraId="797D7EB0" w14:textId="77777777" w:rsidTr="00572DA9">
        <w:tc>
          <w:tcPr>
            <w:tcW w:w="4508" w:type="dxa"/>
          </w:tcPr>
          <w:p w14:paraId="0DABA704" w14:textId="0A98D41E" w:rsidR="00572DA9" w:rsidRDefault="00572DA9" w:rsidP="00572DA9">
            <w:r>
              <w:t>Ocean</w:t>
            </w:r>
          </w:p>
        </w:tc>
        <w:tc>
          <w:tcPr>
            <w:tcW w:w="4508" w:type="dxa"/>
          </w:tcPr>
          <w:p w14:paraId="0D330618" w14:textId="417580E5" w:rsidR="00572DA9" w:rsidRDefault="00572DA9" w:rsidP="00572DA9">
            <w:r>
              <w:t>Land</w:t>
            </w:r>
          </w:p>
        </w:tc>
      </w:tr>
      <w:tr w:rsidR="00572DA9" w14:paraId="12363A7D" w14:textId="77777777" w:rsidTr="00572DA9">
        <w:tc>
          <w:tcPr>
            <w:tcW w:w="4508" w:type="dxa"/>
          </w:tcPr>
          <w:p w14:paraId="5E721A13" w14:textId="64F5B4EB" w:rsidR="00572DA9" w:rsidRDefault="00572DA9" w:rsidP="00572DA9">
            <w:r>
              <w:t>Far</w:t>
            </w:r>
          </w:p>
        </w:tc>
        <w:tc>
          <w:tcPr>
            <w:tcW w:w="4508" w:type="dxa"/>
          </w:tcPr>
          <w:p w14:paraId="5A5F39B8" w14:textId="5D258576" w:rsidR="00572DA9" w:rsidRDefault="00572DA9" w:rsidP="00572DA9">
            <w:r>
              <w:t>Near</w:t>
            </w:r>
          </w:p>
        </w:tc>
      </w:tr>
      <w:tr w:rsidR="00572DA9" w14:paraId="36754F22" w14:textId="77777777" w:rsidTr="00572DA9">
        <w:tc>
          <w:tcPr>
            <w:tcW w:w="4508" w:type="dxa"/>
          </w:tcPr>
          <w:p w14:paraId="456E7D70" w14:textId="2EF5B811" w:rsidR="00572DA9" w:rsidRDefault="00572DA9" w:rsidP="00572DA9">
            <w:r>
              <w:t>Inside</w:t>
            </w:r>
          </w:p>
        </w:tc>
        <w:tc>
          <w:tcPr>
            <w:tcW w:w="4508" w:type="dxa"/>
          </w:tcPr>
          <w:p w14:paraId="3ACF1C16" w14:textId="524A2117" w:rsidR="00572DA9" w:rsidRDefault="00572DA9" w:rsidP="00572DA9">
            <w:r>
              <w:t>Outside</w:t>
            </w:r>
          </w:p>
        </w:tc>
      </w:tr>
      <w:tr w:rsidR="00572DA9" w14:paraId="7575BA90" w14:textId="77777777" w:rsidTr="00572DA9">
        <w:tc>
          <w:tcPr>
            <w:tcW w:w="4508" w:type="dxa"/>
          </w:tcPr>
          <w:p w14:paraId="0639F577" w14:textId="50D31518" w:rsidR="00572DA9" w:rsidRDefault="00572DA9" w:rsidP="00572DA9">
            <w:r>
              <w:t>Up</w:t>
            </w:r>
          </w:p>
        </w:tc>
        <w:tc>
          <w:tcPr>
            <w:tcW w:w="4508" w:type="dxa"/>
          </w:tcPr>
          <w:p w14:paraId="788A874E" w14:textId="1D6100C6" w:rsidR="00572DA9" w:rsidRDefault="00572DA9" w:rsidP="00572DA9">
            <w:r>
              <w:t>Down</w:t>
            </w:r>
          </w:p>
        </w:tc>
      </w:tr>
    </w:tbl>
    <w:p w14:paraId="3A076BFD" w14:textId="606FCC0F" w:rsidR="00572DA9" w:rsidRDefault="00572DA9" w:rsidP="00572DA9"/>
    <w:p w14:paraId="25C685DD" w14:textId="77777777" w:rsidR="00D61E42" w:rsidRDefault="00D61E42" w:rsidP="00572DA9"/>
    <w:p w14:paraId="4C7483E1" w14:textId="21192D56" w:rsidR="00572DA9" w:rsidRDefault="00572DA9" w:rsidP="00572DA9">
      <w:pPr>
        <w:pStyle w:val="Heading3"/>
      </w:pPr>
      <w:r>
        <w:lastRenderedPageBreak/>
        <w:t>Topical</w:t>
      </w:r>
    </w:p>
    <w:tbl>
      <w:tblPr>
        <w:tblStyle w:val="TableGrid"/>
        <w:tblW w:w="0" w:type="auto"/>
        <w:tblLook w:val="04A0" w:firstRow="1" w:lastRow="0" w:firstColumn="1" w:lastColumn="0" w:noHBand="0" w:noVBand="1"/>
      </w:tblPr>
      <w:tblGrid>
        <w:gridCol w:w="4508"/>
        <w:gridCol w:w="4508"/>
      </w:tblGrid>
      <w:tr w:rsidR="00572DA9" w14:paraId="164593B8" w14:textId="77777777" w:rsidTr="00572DA9">
        <w:tc>
          <w:tcPr>
            <w:tcW w:w="4508" w:type="dxa"/>
          </w:tcPr>
          <w:p w14:paraId="0D65907E" w14:textId="1A5ABE80" w:rsidR="00572DA9" w:rsidRDefault="00572DA9" w:rsidP="00572DA9">
            <w:r>
              <w:t>Nature</w:t>
            </w:r>
          </w:p>
        </w:tc>
        <w:tc>
          <w:tcPr>
            <w:tcW w:w="4508" w:type="dxa"/>
          </w:tcPr>
          <w:p w14:paraId="0C64E8D9" w14:textId="6EEF544A" w:rsidR="00572DA9" w:rsidRDefault="00572DA9" w:rsidP="00572DA9">
            <w:r>
              <w:t>Manmade</w:t>
            </w:r>
          </w:p>
        </w:tc>
      </w:tr>
      <w:tr w:rsidR="00572DA9" w14:paraId="5D1899A8" w14:textId="77777777" w:rsidTr="00572DA9">
        <w:tc>
          <w:tcPr>
            <w:tcW w:w="4508" w:type="dxa"/>
          </w:tcPr>
          <w:p w14:paraId="0640A6E1" w14:textId="45227F49" w:rsidR="00572DA9" w:rsidRDefault="00572DA9" w:rsidP="00572DA9">
            <w:r>
              <w:t>Plastic</w:t>
            </w:r>
          </w:p>
        </w:tc>
        <w:tc>
          <w:tcPr>
            <w:tcW w:w="4508" w:type="dxa"/>
          </w:tcPr>
          <w:p w14:paraId="794EBF94" w14:textId="760E5A33" w:rsidR="00572DA9" w:rsidRDefault="00572DA9" w:rsidP="00572DA9">
            <w:r>
              <w:t>Natural</w:t>
            </w:r>
          </w:p>
        </w:tc>
      </w:tr>
      <w:tr w:rsidR="00572DA9" w14:paraId="622C91DB" w14:textId="77777777" w:rsidTr="00572DA9">
        <w:tc>
          <w:tcPr>
            <w:tcW w:w="4508" w:type="dxa"/>
          </w:tcPr>
          <w:p w14:paraId="13CBBCD7" w14:textId="18C25F57" w:rsidR="00572DA9" w:rsidRDefault="00572DA9" w:rsidP="00572DA9">
            <w:r>
              <w:t>Organic</w:t>
            </w:r>
          </w:p>
        </w:tc>
        <w:tc>
          <w:tcPr>
            <w:tcW w:w="4508" w:type="dxa"/>
          </w:tcPr>
          <w:p w14:paraId="0A1852C9" w14:textId="4B1DBF33" w:rsidR="00572DA9" w:rsidRDefault="00572DA9" w:rsidP="00572DA9">
            <w:r>
              <w:t>Metal</w:t>
            </w:r>
          </w:p>
        </w:tc>
      </w:tr>
    </w:tbl>
    <w:p w14:paraId="6647D0EB" w14:textId="77777777" w:rsidR="00572DA9" w:rsidRDefault="00572DA9" w:rsidP="00572DA9"/>
    <w:p w14:paraId="1BC8E9E9" w14:textId="77777777" w:rsidR="008D4D66" w:rsidRDefault="008D4D66" w:rsidP="00572DA9"/>
    <w:p w14:paraId="0B5BCDFE" w14:textId="00D27302" w:rsidR="008D4D66" w:rsidRDefault="008D4D66" w:rsidP="008D4D66">
      <w:pPr>
        <w:pStyle w:val="Heading2"/>
      </w:pPr>
      <w:bookmarkStart w:id="10" w:name="_Toc142303171"/>
      <w:r>
        <w:t>How to use poetry stones</w:t>
      </w:r>
      <w:bookmarkEnd w:id="10"/>
    </w:p>
    <w:p w14:paraId="2B9B0277" w14:textId="4283EC3E" w:rsidR="008D4D66" w:rsidRDefault="008D4D66" w:rsidP="008D4D66">
      <w:r>
        <w:t xml:space="preserve">There are </w:t>
      </w:r>
      <w:proofErr w:type="gramStart"/>
      <w:r>
        <w:t>a number of</w:t>
      </w:r>
      <w:proofErr w:type="gramEnd"/>
      <w:r>
        <w:t xml:space="preserve"> different ways you can use the poetry stones to inspire creativity in young people. Here are some activity suggestions.</w:t>
      </w:r>
      <w:r>
        <w:br/>
      </w:r>
    </w:p>
    <w:p w14:paraId="25AD97C0" w14:textId="66C896F7" w:rsidR="008D4D66" w:rsidRDefault="003B731C" w:rsidP="008D4D66">
      <w:pPr>
        <w:pStyle w:val="Heading3"/>
      </w:pPr>
      <w:r>
        <w:t xml:space="preserve">Activity 1: </w:t>
      </w:r>
      <w:r w:rsidR="008D4D66">
        <w:t xml:space="preserve">Find a </w:t>
      </w:r>
      <w:proofErr w:type="gramStart"/>
      <w:r w:rsidR="008D4D66">
        <w:t>title</w:t>
      </w:r>
      <w:proofErr w:type="gramEnd"/>
    </w:p>
    <w:p w14:paraId="6D9BE979" w14:textId="612921D6" w:rsidR="008D4D66" w:rsidRDefault="0003756D" w:rsidP="008D4D66">
      <w:r w:rsidRPr="005B14D7">
        <w:rPr>
          <w:color w:val="44546A" w:themeColor="text2"/>
        </w:rPr>
        <w:t>ENG 2-31a/3-31a/4-31a</w:t>
      </w:r>
      <w:r>
        <w:br/>
      </w:r>
      <w:r w:rsidR="008D4D66">
        <w:t>Ask your young people to select two pebbles each. Go around the group until everyone has selected two pebbles. These can now be used as a title and inspiration for a poem, or they could be the core themes of the poem.</w:t>
      </w:r>
    </w:p>
    <w:p w14:paraId="544D56AC" w14:textId="77777777" w:rsidR="008D4D66" w:rsidRDefault="008D4D66" w:rsidP="008D4D66"/>
    <w:p w14:paraId="2A98BF7A" w14:textId="38C31141" w:rsidR="008D4D66" w:rsidRDefault="003B731C" w:rsidP="008D4D66">
      <w:r>
        <w:rPr>
          <w:rStyle w:val="Heading3Char"/>
        </w:rPr>
        <w:t xml:space="preserve">Activity 2: </w:t>
      </w:r>
      <w:r w:rsidR="00E8667D" w:rsidRPr="00E8667D">
        <w:rPr>
          <w:rStyle w:val="Heading3Char"/>
        </w:rPr>
        <w:t>Poetry word bank</w:t>
      </w:r>
      <w:r w:rsidR="00E8667D">
        <w:t xml:space="preserve"> </w:t>
      </w:r>
      <w:r w:rsidR="00E8667D">
        <w:br/>
      </w:r>
      <w:r w:rsidR="00C74DB4" w:rsidRPr="005B14D7">
        <w:rPr>
          <w:color w:val="44546A" w:themeColor="text2"/>
        </w:rPr>
        <w:t>LIT 2-25a/3-25a/4-25a, LIT 2-26a/3-26a/4-26a</w:t>
      </w:r>
      <w:r w:rsidR="00C74DB4">
        <w:br/>
      </w:r>
      <w:r w:rsidR="00E8667D" w:rsidRPr="00C74DB4">
        <w:t xml:space="preserve">Ask your young people to pick two pebbles each. Then give them one minute per word to write down all the words that they can think of which relate to that word. It could be the first words that spring to mind, or something that brings back a memory related to that word. By the end of the two </w:t>
      </w:r>
      <w:proofErr w:type="gramStart"/>
      <w:r w:rsidR="00E8667D" w:rsidRPr="00C74DB4">
        <w:t>minute</w:t>
      </w:r>
      <w:proofErr w:type="gramEnd"/>
      <w:r w:rsidR="00E8667D" w:rsidRPr="00C74DB4">
        <w:t>, your young people should have a bank of words that can be used to create a poem.</w:t>
      </w:r>
    </w:p>
    <w:p w14:paraId="48DC31B1" w14:textId="77777777" w:rsidR="00E8667D" w:rsidRDefault="00E8667D" w:rsidP="008D4D66"/>
    <w:p w14:paraId="74E0EB1D" w14:textId="4F55BEF7" w:rsidR="00E8667D" w:rsidRDefault="003B731C" w:rsidP="008D4D66">
      <w:r>
        <w:rPr>
          <w:rStyle w:val="Heading3Char"/>
        </w:rPr>
        <w:t xml:space="preserve">Activity 3: </w:t>
      </w:r>
      <w:r w:rsidR="00E8667D" w:rsidRPr="00E8667D">
        <w:rPr>
          <w:rStyle w:val="Heading3Char"/>
        </w:rPr>
        <w:t>Word association game</w:t>
      </w:r>
      <w:r w:rsidR="00E8667D">
        <w:t xml:space="preserve"> </w:t>
      </w:r>
      <w:r w:rsidR="00E8667D">
        <w:br/>
      </w:r>
      <w:r w:rsidR="00C74DB4" w:rsidRPr="005B14D7">
        <w:rPr>
          <w:color w:val="44546A" w:themeColor="text2"/>
        </w:rPr>
        <w:t>LIT 2-26a/3-26a/4-26a</w:t>
      </w:r>
      <w:r w:rsidR="0003756D" w:rsidRPr="005B14D7">
        <w:rPr>
          <w:color w:val="44546A" w:themeColor="text2"/>
        </w:rPr>
        <w:t>, ENG 2-30a/3-30a/4-30a</w:t>
      </w:r>
      <w:r w:rsidR="00C74DB4" w:rsidRPr="0003756D">
        <w:rPr>
          <w:color w:val="808080" w:themeColor="background1" w:themeShade="80"/>
        </w:rPr>
        <w:br/>
      </w:r>
      <w:r w:rsidR="00E8667D" w:rsidRPr="00C74DB4">
        <w:t xml:space="preserve">Ask your young people to pick one pebble. This word is their starting point. They must think of a word they associate with that word and write it down. Then they must think of a word that is associated to the second word, and then the third, so on. At the end of the activity, your young people will have list of words that ends a long way from where they started. Your young people will have a wealth of themes and words </w:t>
      </w:r>
      <w:r w:rsidR="00E8667D" w:rsidRPr="00C74DB4">
        <w:lastRenderedPageBreak/>
        <w:t>to use either as inspiration for further creative writing, or words to be included in their poem. You can set a time limit and see how many associated words your young people can collect in an allocated period.</w:t>
      </w:r>
      <w:r w:rsidR="00E8667D">
        <w:br/>
      </w:r>
      <w:r w:rsidR="00E8667D">
        <w:br/>
      </w:r>
      <w:r>
        <w:rPr>
          <w:rStyle w:val="Heading3Char"/>
        </w:rPr>
        <w:t xml:space="preserve">Activity 4: </w:t>
      </w:r>
      <w:r w:rsidR="00E8667D" w:rsidRPr="00E8667D">
        <w:rPr>
          <w:rStyle w:val="Heading3Char"/>
        </w:rPr>
        <w:t>Free writing</w:t>
      </w:r>
      <w:r w:rsidR="00E8667D">
        <w:t xml:space="preserve"> </w:t>
      </w:r>
      <w:r w:rsidR="00E8667D">
        <w:br/>
      </w:r>
      <w:r w:rsidR="0003756D" w:rsidRPr="005B14D7">
        <w:rPr>
          <w:color w:val="44546A" w:themeColor="text2"/>
        </w:rPr>
        <w:t>ENG 2-27a/3-27a/4-27a, LIT 2-28a/3-28a/4-28a, ENG 2-31a/3-31a/4-31a</w:t>
      </w:r>
      <w:r w:rsidR="0003756D">
        <w:br/>
      </w:r>
      <w:r w:rsidR="00E8667D" w:rsidRPr="00C74DB4">
        <w:t xml:space="preserve">Ask your young people to select one or two pebbles. Then give them five minutes to “free write”. Free writing is a continuous stream of consciousness, where they do not worry about spelling, </w:t>
      </w:r>
      <w:proofErr w:type="gramStart"/>
      <w:r w:rsidR="00E8667D" w:rsidRPr="00C74DB4">
        <w:t>grammar</w:t>
      </w:r>
      <w:proofErr w:type="gramEnd"/>
      <w:r w:rsidR="00E8667D" w:rsidRPr="00C74DB4">
        <w:t xml:space="preserve"> or punctuation. The aim is just to get ideas and words straight onto a page. Once these are finished, ask pupils to cut the paragraph or page up, keeping short phrases, </w:t>
      </w:r>
      <w:proofErr w:type="gramStart"/>
      <w:r w:rsidR="00E8667D" w:rsidRPr="00C74DB4">
        <w:t>sentences</w:t>
      </w:r>
      <w:proofErr w:type="gramEnd"/>
      <w:r w:rsidR="00E8667D" w:rsidRPr="00C74DB4">
        <w:t xml:space="preserve"> or words they particularly like. They can then move these words and phrases around and use them to create a poem.</w:t>
      </w:r>
    </w:p>
    <w:p w14:paraId="7DBAD576" w14:textId="77777777" w:rsidR="002D5575" w:rsidRDefault="002D5575" w:rsidP="008D4D66"/>
    <w:p w14:paraId="14F07690" w14:textId="0279B928" w:rsidR="002D5575" w:rsidRDefault="002D5575" w:rsidP="002D5575">
      <w:pPr>
        <w:pStyle w:val="Heading2"/>
      </w:pPr>
      <w:bookmarkStart w:id="11" w:name="_Toc142303172"/>
      <w:r>
        <w:t>Further resources</w:t>
      </w:r>
      <w:bookmarkEnd w:id="11"/>
    </w:p>
    <w:p w14:paraId="1C4A9191" w14:textId="6E08AEA7" w:rsidR="00EE3078" w:rsidRDefault="00EE3078" w:rsidP="00EE3078">
      <w:pPr>
        <w:pStyle w:val="ListParagraph"/>
        <w:numPr>
          <w:ilvl w:val="0"/>
          <w:numId w:val="37"/>
        </w:numPr>
      </w:pPr>
      <w:r>
        <w:t xml:space="preserve">You can extend this activity using our </w:t>
      </w:r>
      <w:hyperlink r:id="rId14" w:history="1">
        <w:r w:rsidRPr="000A0F9C">
          <w:rPr>
            <w:rStyle w:val="Hyperlink"/>
          </w:rPr>
          <w:t>Creative writing for upper primary</w:t>
        </w:r>
      </w:hyperlink>
      <w:r>
        <w:t xml:space="preserve"> and </w:t>
      </w:r>
      <w:hyperlink r:id="rId15" w:history="1">
        <w:r w:rsidRPr="000A0F9C">
          <w:rPr>
            <w:rStyle w:val="Hyperlink"/>
          </w:rPr>
          <w:t>secondary</w:t>
        </w:r>
      </w:hyperlink>
      <w:r>
        <w:t xml:space="preserve"> resources</w:t>
      </w:r>
    </w:p>
    <w:p w14:paraId="39578925" w14:textId="4514A743" w:rsidR="000A0F9C" w:rsidRDefault="000A2948" w:rsidP="00EE3078">
      <w:pPr>
        <w:pStyle w:val="ListParagraph"/>
        <w:numPr>
          <w:ilvl w:val="0"/>
          <w:numId w:val="37"/>
        </w:numPr>
      </w:pPr>
      <w:r>
        <w:t>For more poetry activities, see</w:t>
      </w:r>
      <w:r w:rsidR="007F2846">
        <w:t xml:space="preserve"> our</w:t>
      </w:r>
      <w:r>
        <w:t xml:space="preserve"> </w:t>
      </w:r>
      <w:hyperlink r:id="rId16" w:history="1">
        <w:r w:rsidRPr="007F2846">
          <w:rPr>
            <w:rStyle w:val="Hyperlink"/>
          </w:rPr>
          <w:t>Introducing and exploring poetry learning resource</w:t>
        </w:r>
      </w:hyperlink>
      <w:r>
        <w:t xml:space="preserve">, </w:t>
      </w:r>
      <w:hyperlink r:id="rId17" w:history="1">
        <w:r w:rsidRPr="000C46D1">
          <w:rPr>
            <w:rStyle w:val="Hyperlink"/>
          </w:rPr>
          <w:t>Performance poetry learning activities</w:t>
        </w:r>
      </w:hyperlink>
      <w:r>
        <w:t xml:space="preserve"> and </w:t>
      </w:r>
      <w:r w:rsidR="007F2846">
        <w:t xml:space="preserve">our book list of </w:t>
      </w:r>
      <w:hyperlink r:id="rId18" w:history="1">
        <w:r w:rsidR="007F2846" w:rsidRPr="000C46D1">
          <w:rPr>
            <w:rStyle w:val="Hyperlink"/>
          </w:rPr>
          <w:t>Poetry for teen and young adults</w:t>
        </w:r>
      </w:hyperlink>
    </w:p>
    <w:p w14:paraId="6C85577A" w14:textId="522816DC" w:rsidR="000C46D1" w:rsidRPr="00EE3078" w:rsidRDefault="000C46D1" w:rsidP="00EE3078">
      <w:pPr>
        <w:pStyle w:val="ListParagraph"/>
        <w:numPr>
          <w:ilvl w:val="0"/>
          <w:numId w:val="37"/>
        </w:numPr>
      </w:pPr>
      <w:r>
        <w:t xml:space="preserve">For more quick activities see our </w:t>
      </w:r>
      <w:hyperlink r:id="rId19" w:history="1">
        <w:r w:rsidRPr="00A9552C">
          <w:rPr>
            <w:rStyle w:val="Hyperlink"/>
          </w:rPr>
          <w:t>How to make a mini book</w:t>
        </w:r>
      </w:hyperlink>
      <w:r>
        <w:t xml:space="preserve">, </w:t>
      </w:r>
      <w:hyperlink r:id="rId20" w:history="1">
        <w:r w:rsidRPr="00A9552C">
          <w:rPr>
            <w:rStyle w:val="Hyperlink"/>
          </w:rPr>
          <w:t>How to make story sticks</w:t>
        </w:r>
      </w:hyperlink>
      <w:r>
        <w:t xml:space="preserve"> and our guide to </w:t>
      </w:r>
      <w:hyperlink r:id="rId21" w:history="1">
        <w:r w:rsidR="00A71D9F" w:rsidRPr="00A71D9F">
          <w:rPr>
            <w:rStyle w:val="Hyperlink"/>
          </w:rPr>
          <w:t>Creating reading groups and events</w:t>
        </w:r>
      </w:hyperlink>
    </w:p>
    <w:sectPr w:rsidR="000C46D1" w:rsidRPr="00EE3078"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FDA35" w14:textId="77777777" w:rsidR="00572DA9" w:rsidRDefault="00572DA9" w:rsidP="00DA087C">
      <w:r>
        <w:separator/>
      </w:r>
    </w:p>
    <w:p w14:paraId="7F230C13" w14:textId="77777777" w:rsidR="00572DA9" w:rsidRDefault="00572DA9" w:rsidP="00DA087C"/>
    <w:p w14:paraId="7E933999" w14:textId="77777777" w:rsidR="00572DA9" w:rsidRDefault="00572DA9" w:rsidP="00DA087C"/>
  </w:endnote>
  <w:endnote w:type="continuationSeparator" w:id="0">
    <w:p w14:paraId="6446DF75" w14:textId="77777777" w:rsidR="00572DA9" w:rsidRDefault="00572DA9" w:rsidP="00DA087C">
      <w:r>
        <w:continuationSeparator/>
      </w:r>
    </w:p>
    <w:p w14:paraId="0DF77322" w14:textId="77777777" w:rsidR="00572DA9" w:rsidRDefault="00572DA9" w:rsidP="00DA087C"/>
    <w:p w14:paraId="69089AD8" w14:textId="77777777" w:rsidR="00572DA9" w:rsidRDefault="00572DA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69909BA0"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BAF3F6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E6572" w14:textId="77777777" w:rsidR="00572DA9" w:rsidRDefault="00572DA9" w:rsidP="00DA087C">
      <w:r>
        <w:separator/>
      </w:r>
    </w:p>
    <w:p w14:paraId="53D6A100" w14:textId="77777777" w:rsidR="00572DA9" w:rsidRDefault="00572DA9" w:rsidP="00DA087C"/>
    <w:p w14:paraId="6BEB6DFD" w14:textId="77777777" w:rsidR="00572DA9" w:rsidRDefault="00572DA9" w:rsidP="00DA087C"/>
  </w:footnote>
  <w:footnote w:type="continuationSeparator" w:id="0">
    <w:p w14:paraId="691F46F8" w14:textId="77777777" w:rsidR="00572DA9" w:rsidRDefault="00572DA9" w:rsidP="00DA087C">
      <w:r>
        <w:continuationSeparator/>
      </w:r>
    </w:p>
    <w:p w14:paraId="6FF29452" w14:textId="77777777" w:rsidR="00572DA9" w:rsidRDefault="00572DA9" w:rsidP="00DA087C"/>
    <w:p w14:paraId="48311423" w14:textId="77777777" w:rsidR="00572DA9" w:rsidRDefault="00572DA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A2690"/>
    <w:multiLevelType w:val="hybridMultilevel"/>
    <w:tmpl w:val="4394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539190">
    <w:abstractNumId w:val="8"/>
  </w:num>
  <w:num w:numId="2" w16cid:durableId="803039618">
    <w:abstractNumId w:val="36"/>
  </w:num>
  <w:num w:numId="3" w16cid:durableId="533813192">
    <w:abstractNumId w:val="16"/>
  </w:num>
  <w:num w:numId="4" w16cid:durableId="100541419">
    <w:abstractNumId w:val="7"/>
  </w:num>
  <w:num w:numId="5" w16cid:durableId="1444761978">
    <w:abstractNumId w:val="25"/>
  </w:num>
  <w:num w:numId="6" w16cid:durableId="126165710">
    <w:abstractNumId w:val="23"/>
  </w:num>
  <w:num w:numId="7" w16cid:durableId="1708985730">
    <w:abstractNumId w:val="19"/>
  </w:num>
  <w:num w:numId="8" w16cid:durableId="1964190444">
    <w:abstractNumId w:val="32"/>
  </w:num>
  <w:num w:numId="9" w16cid:durableId="269438431">
    <w:abstractNumId w:val="30"/>
  </w:num>
  <w:num w:numId="10" w16cid:durableId="886141617">
    <w:abstractNumId w:val="0"/>
  </w:num>
  <w:num w:numId="11" w16cid:durableId="1313175305">
    <w:abstractNumId w:val="17"/>
  </w:num>
  <w:num w:numId="12" w16cid:durableId="826945524">
    <w:abstractNumId w:val="15"/>
  </w:num>
  <w:num w:numId="13" w16cid:durableId="1081831722">
    <w:abstractNumId w:val="26"/>
  </w:num>
  <w:num w:numId="14" w16cid:durableId="678656546">
    <w:abstractNumId w:val="5"/>
  </w:num>
  <w:num w:numId="15" w16cid:durableId="1364941859">
    <w:abstractNumId w:val="11"/>
  </w:num>
  <w:num w:numId="16" w16cid:durableId="2066175616">
    <w:abstractNumId w:val="31"/>
  </w:num>
  <w:num w:numId="17" w16cid:durableId="1825197173">
    <w:abstractNumId w:val="24"/>
  </w:num>
  <w:num w:numId="18" w16cid:durableId="1051536343">
    <w:abstractNumId w:val="2"/>
  </w:num>
  <w:num w:numId="19" w16cid:durableId="1063943819">
    <w:abstractNumId w:val="4"/>
  </w:num>
  <w:num w:numId="20" w16cid:durableId="1737782687">
    <w:abstractNumId w:val="12"/>
  </w:num>
  <w:num w:numId="21" w16cid:durableId="340788153">
    <w:abstractNumId w:val="3"/>
  </w:num>
  <w:num w:numId="22" w16cid:durableId="122119323">
    <w:abstractNumId w:val="18"/>
  </w:num>
  <w:num w:numId="23" w16cid:durableId="1176111775">
    <w:abstractNumId w:val="1"/>
  </w:num>
  <w:num w:numId="24" w16cid:durableId="2066829818">
    <w:abstractNumId w:val="9"/>
  </w:num>
  <w:num w:numId="25" w16cid:durableId="1863548321">
    <w:abstractNumId w:val="34"/>
  </w:num>
  <w:num w:numId="26" w16cid:durableId="1784836855">
    <w:abstractNumId w:val="27"/>
  </w:num>
  <w:num w:numId="27" w16cid:durableId="2012491385">
    <w:abstractNumId w:val="35"/>
  </w:num>
  <w:num w:numId="28" w16cid:durableId="124587936">
    <w:abstractNumId w:val="20"/>
  </w:num>
  <w:num w:numId="29" w16cid:durableId="1313754935">
    <w:abstractNumId w:val="29"/>
  </w:num>
  <w:num w:numId="30" w16cid:durableId="65150723">
    <w:abstractNumId w:val="6"/>
  </w:num>
  <w:num w:numId="31" w16cid:durableId="1921402355">
    <w:abstractNumId w:val="13"/>
  </w:num>
  <w:num w:numId="32" w16cid:durableId="1661032699">
    <w:abstractNumId w:val="10"/>
  </w:num>
  <w:num w:numId="33" w16cid:durableId="1226448053">
    <w:abstractNumId w:val="22"/>
  </w:num>
  <w:num w:numId="34" w16cid:durableId="698438471">
    <w:abstractNumId w:val="14"/>
  </w:num>
  <w:num w:numId="35" w16cid:durableId="471755464">
    <w:abstractNumId w:val="33"/>
  </w:num>
  <w:num w:numId="36" w16cid:durableId="1522009992">
    <w:abstractNumId w:val="28"/>
  </w:num>
  <w:num w:numId="37" w16cid:durableId="47783989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A9"/>
    <w:rsid w:val="000102FB"/>
    <w:rsid w:val="000204A3"/>
    <w:rsid w:val="00025A26"/>
    <w:rsid w:val="0003618E"/>
    <w:rsid w:val="0003756D"/>
    <w:rsid w:val="00065DEE"/>
    <w:rsid w:val="000A0F9C"/>
    <w:rsid w:val="000A2948"/>
    <w:rsid w:val="000B26C7"/>
    <w:rsid w:val="000C46D1"/>
    <w:rsid w:val="000F611D"/>
    <w:rsid w:val="00111E61"/>
    <w:rsid w:val="00180989"/>
    <w:rsid w:val="001868E3"/>
    <w:rsid w:val="001933F6"/>
    <w:rsid w:val="0019780B"/>
    <w:rsid w:val="001D263C"/>
    <w:rsid w:val="00200CC9"/>
    <w:rsid w:val="002500A1"/>
    <w:rsid w:val="00264E31"/>
    <w:rsid w:val="00292796"/>
    <w:rsid w:val="002A2863"/>
    <w:rsid w:val="002D5575"/>
    <w:rsid w:val="00307D13"/>
    <w:rsid w:val="00373623"/>
    <w:rsid w:val="003A42DD"/>
    <w:rsid w:val="003B731C"/>
    <w:rsid w:val="00407351"/>
    <w:rsid w:val="00432721"/>
    <w:rsid w:val="004B5F44"/>
    <w:rsid w:val="004E505B"/>
    <w:rsid w:val="00520212"/>
    <w:rsid w:val="005267EB"/>
    <w:rsid w:val="00532F6B"/>
    <w:rsid w:val="00540017"/>
    <w:rsid w:val="00541B5B"/>
    <w:rsid w:val="00550D66"/>
    <w:rsid w:val="00571F75"/>
    <w:rsid w:val="00572DA9"/>
    <w:rsid w:val="005B14D7"/>
    <w:rsid w:val="005E67F3"/>
    <w:rsid w:val="00640876"/>
    <w:rsid w:val="0067572D"/>
    <w:rsid w:val="006D101B"/>
    <w:rsid w:val="006F5773"/>
    <w:rsid w:val="0073000F"/>
    <w:rsid w:val="00731D07"/>
    <w:rsid w:val="00742EC4"/>
    <w:rsid w:val="007C3D9A"/>
    <w:rsid w:val="007D02B4"/>
    <w:rsid w:val="007F2846"/>
    <w:rsid w:val="00804ACE"/>
    <w:rsid w:val="00831342"/>
    <w:rsid w:val="00850C6D"/>
    <w:rsid w:val="00854F77"/>
    <w:rsid w:val="008A70D4"/>
    <w:rsid w:val="008B1FC9"/>
    <w:rsid w:val="008D4D66"/>
    <w:rsid w:val="008E3D90"/>
    <w:rsid w:val="00944AB9"/>
    <w:rsid w:val="00954D67"/>
    <w:rsid w:val="009562C0"/>
    <w:rsid w:val="00985D35"/>
    <w:rsid w:val="00997294"/>
    <w:rsid w:val="009A708D"/>
    <w:rsid w:val="009D0EDB"/>
    <w:rsid w:val="00A35E25"/>
    <w:rsid w:val="00A5115F"/>
    <w:rsid w:val="00A71D9F"/>
    <w:rsid w:val="00A92EB0"/>
    <w:rsid w:val="00A9552C"/>
    <w:rsid w:val="00AD76EA"/>
    <w:rsid w:val="00B8746A"/>
    <w:rsid w:val="00BE0E7D"/>
    <w:rsid w:val="00BE1B38"/>
    <w:rsid w:val="00BE3A88"/>
    <w:rsid w:val="00C0660F"/>
    <w:rsid w:val="00C5703E"/>
    <w:rsid w:val="00C66C6B"/>
    <w:rsid w:val="00C74DB4"/>
    <w:rsid w:val="00C80BAF"/>
    <w:rsid w:val="00C84DF2"/>
    <w:rsid w:val="00C97E49"/>
    <w:rsid w:val="00CA22ED"/>
    <w:rsid w:val="00CA2FEB"/>
    <w:rsid w:val="00CC54BB"/>
    <w:rsid w:val="00D179A0"/>
    <w:rsid w:val="00D41F46"/>
    <w:rsid w:val="00D61E42"/>
    <w:rsid w:val="00D81B78"/>
    <w:rsid w:val="00DA087C"/>
    <w:rsid w:val="00DC5F66"/>
    <w:rsid w:val="00DE7587"/>
    <w:rsid w:val="00E00455"/>
    <w:rsid w:val="00E407DD"/>
    <w:rsid w:val="00E8667D"/>
    <w:rsid w:val="00EB7E89"/>
    <w:rsid w:val="00EE019F"/>
    <w:rsid w:val="00EE3078"/>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DBF5A"/>
  <w15:chartTrackingRefBased/>
  <w15:docId w15:val="{E757CD5F-DB6E-4E02-A924-A7DF5A18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0A0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book-lists/poetry-for-teens-and-young-adults" TargetMode="External"/><Relationship Id="rId3" Type="http://schemas.openxmlformats.org/officeDocument/2006/relationships/styles" Target="styles.xml"/><Relationship Id="rId21" Type="http://schemas.openxmlformats.org/officeDocument/2006/relationships/hyperlink" Target="https://www.scottishbooktrust.com/learning-resources/create-a-reading-culture-get-your-school-read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performance-poetry-learning-activities" TargetMode="External"/><Relationship Id="rId2" Type="http://schemas.openxmlformats.org/officeDocument/2006/relationships/numbering" Target="numbering.xml"/><Relationship Id="rId16" Type="http://schemas.openxmlformats.org/officeDocument/2006/relationships/hyperlink" Target="https://www.scottishbooktrust.com/learning-resources/introducing-poetry-in-the-classroom" TargetMode="External"/><Relationship Id="rId20" Type="http://schemas.openxmlformats.org/officeDocument/2006/relationships/hyperlink" Target="https://www.scottishbooktrust.com/learning-resources/how-to-make-story-stic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creative-writing-for-secondary"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scottishbooktrust.com/learning-resources/how-to-make-a-boo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creative-writing-activities-for-upper-primary"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5</TotalTime>
  <Pages>5</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How to make poetry stones</vt:lpstr>
    </vt:vector>
  </TitlesOfParts>
  <Company>Microsoft</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make poetry stones</dc:title>
  <dc:subject/>
  <dc:creator>Catherine Wilson Garry</dc:creator>
  <cp:keywords/>
  <dc:description/>
  <cp:lastModifiedBy>Katie Cutforth</cp:lastModifiedBy>
  <cp:revision>2</cp:revision>
  <dcterms:created xsi:type="dcterms:W3CDTF">2024-05-22T15:43:00Z</dcterms:created>
  <dcterms:modified xsi:type="dcterms:W3CDTF">2024-05-22T15:43:00Z</dcterms:modified>
</cp:coreProperties>
</file>