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F8EE1"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4F9A6C27" wp14:editId="7233E11E">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3C991DC3" w14:textId="77777777" w:rsidR="00CC54BB" w:rsidRDefault="006F5773" w:rsidP="00DA087C">
      <w:r>
        <w:rPr>
          <w:noProof/>
          <w:lang w:eastAsia="en-GB"/>
        </w:rPr>
        <w:drawing>
          <wp:anchor distT="0" distB="0" distL="114300" distR="114300" simplePos="0" relativeHeight="251658240" behindDoc="1" locked="1" layoutInCell="1" allowOverlap="1" wp14:anchorId="4B502AA4" wp14:editId="5D80C166">
            <wp:simplePos x="0" y="0"/>
            <wp:positionH relativeFrom="page">
              <wp:align>right</wp:align>
            </wp:positionH>
            <wp:positionV relativeFrom="page">
              <wp:posOffset>-121920</wp:posOffset>
            </wp:positionV>
            <wp:extent cx="7771130" cy="5654040"/>
            <wp:effectExtent l="0" t="0" r="1270" b="381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7771130" cy="5654040"/>
                    </a:xfrm>
                    <a:prstGeom prst="rect">
                      <a:avLst/>
                    </a:prstGeom>
                  </pic:spPr>
                </pic:pic>
              </a:graphicData>
            </a:graphic>
            <wp14:sizeRelH relativeFrom="page">
              <wp14:pctWidth>0</wp14:pctWidth>
            </wp14:sizeRelH>
            <wp14:sizeRelV relativeFrom="page">
              <wp14:pctHeight>0</wp14:pctHeight>
            </wp14:sizeRelV>
          </wp:anchor>
        </w:drawing>
      </w:r>
    </w:p>
    <w:p w14:paraId="59179B61" w14:textId="77777777" w:rsidR="00CC54BB" w:rsidRPr="00CC54BB" w:rsidRDefault="00CC54BB" w:rsidP="00DA087C"/>
    <w:p w14:paraId="79B0B466" w14:textId="77777777" w:rsidR="00CC54BB" w:rsidRPr="00CC54BB" w:rsidRDefault="00CC54BB" w:rsidP="00DA087C"/>
    <w:p w14:paraId="0B0596EF" w14:textId="77777777" w:rsidR="00CC54BB" w:rsidRPr="00CC54BB" w:rsidRDefault="00CC54BB" w:rsidP="00DA087C"/>
    <w:p w14:paraId="707BF543" w14:textId="77777777" w:rsidR="00CC54BB" w:rsidRPr="00CC54BB" w:rsidRDefault="00CC54BB" w:rsidP="00DA087C"/>
    <w:p w14:paraId="5E7CEC25" w14:textId="77777777" w:rsidR="00CC54BB" w:rsidRPr="00CC54BB" w:rsidRDefault="00CC54BB" w:rsidP="00DA087C"/>
    <w:p w14:paraId="797C3B5A" w14:textId="77777777" w:rsidR="00CC54BB" w:rsidRPr="00CC54BB" w:rsidRDefault="00CC54BB" w:rsidP="00DA087C"/>
    <w:p w14:paraId="2DFDEBD3" w14:textId="77777777" w:rsidR="00CC54BB" w:rsidRPr="00CC54BB" w:rsidRDefault="00CC54BB" w:rsidP="00DA087C"/>
    <w:p w14:paraId="014CC883" w14:textId="77777777" w:rsidR="00CC54BB" w:rsidRPr="00CC54BB" w:rsidRDefault="00CC54BB" w:rsidP="00DA087C"/>
    <w:p w14:paraId="79B4E84F" w14:textId="77777777" w:rsidR="00CC54BB" w:rsidRPr="00180989" w:rsidRDefault="00CC54BB" w:rsidP="00DA087C"/>
    <w:p w14:paraId="2C410AAC" w14:textId="77777777" w:rsidR="00DA087C" w:rsidRDefault="00DA087C" w:rsidP="00DA087C"/>
    <w:p w14:paraId="5643441F" w14:textId="77777777" w:rsidR="00DA087C" w:rsidRDefault="00DA087C" w:rsidP="00DA087C"/>
    <w:p w14:paraId="6D9938B8" w14:textId="6F496B51" w:rsidR="00CC54BB" w:rsidRPr="00CC54BB" w:rsidRDefault="00FF79C6" w:rsidP="00D41F46">
      <w:pPr>
        <w:pStyle w:val="Heading1"/>
        <w:spacing w:line="276" w:lineRule="auto"/>
      </w:pPr>
      <w:bookmarkStart w:id="0" w:name="_Toc141713784"/>
      <w:r>
        <w:t>How to make story sticks</w:t>
      </w:r>
      <w:bookmarkEnd w:id="0"/>
    </w:p>
    <w:p w14:paraId="2A21D46B" w14:textId="7EFA0CA5" w:rsidR="00D41F46" w:rsidRPr="006D101B" w:rsidRDefault="00FF79C6" w:rsidP="00D41F46">
      <w:pPr>
        <w:spacing w:line="276" w:lineRule="auto"/>
      </w:pPr>
      <w:r>
        <w:t xml:space="preserve">A guide to making and using story sticks for creative </w:t>
      </w:r>
      <w:proofErr w:type="gramStart"/>
      <w:r>
        <w:t>writing</w:t>
      </w:r>
      <w:proofErr w:type="gramEnd"/>
    </w:p>
    <w:p w14:paraId="6EDEE429" w14:textId="77777777" w:rsidR="00DA087C" w:rsidRDefault="00DA087C" w:rsidP="00D41F46"/>
    <w:p w14:paraId="77E3EA2F" w14:textId="7D3414B6" w:rsidR="00DA087C" w:rsidRPr="00DA087C" w:rsidRDefault="00FF79C6" w:rsidP="00D41F46">
      <w:pPr>
        <w:pStyle w:val="Heading2"/>
        <w:spacing w:line="276" w:lineRule="auto"/>
      </w:pPr>
      <w:bookmarkStart w:id="1" w:name="_Toc141713785"/>
      <w:r>
        <w:t>Age 8-18</w:t>
      </w:r>
      <w:bookmarkEnd w:id="1"/>
    </w:p>
    <w:p w14:paraId="7D9BFF7C" w14:textId="6E05AA78" w:rsidR="00DA087C" w:rsidRDefault="00FF79C6" w:rsidP="00D41F46">
      <w:pPr>
        <w:pStyle w:val="Heading2"/>
        <w:spacing w:line="276" w:lineRule="auto"/>
      </w:pPr>
      <w:bookmarkStart w:id="2" w:name="_Toc141713786"/>
      <w:r>
        <w:t>CFE Second to Fourth Level</w:t>
      </w:r>
      <w:bookmarkEnd w:id="2"/>
    </w:p>
    <w:p w14:paraId="64A54655" w14:textId="13C395A9" w:rsidR="00DA087C" w:rsidRDefault="00DA087C" w:rsidP="00D41F46">
      <w:pPr>
        <w:pStyle w:val="Heading2"/>
        <w:spacing w:line="276" w:lineRule="auto"/>
      </w:pPr>
      <w:bookmarkStart w:id="3" w:name="_Toc141713787"/>
      <w:r w:rsidRPr="006D101B">
        <w:t>R</w:t>
      </w:r>
      <w:r>
        <w:t>e</w:t>
      </w:r>
      <w:r w:rsidR="00FF79C6">
        <w:t xml:space="preserve">source </w:t>
      </w:r>
      <w:r w:rsidRPr="006D101B">
        <w:t>created by</w:t>
      </w:r>
      <w:r w:rsidRPr="006D101B">
        <w:rPr>
          <w:sz w:val="40"/>
        </w:rPr>
        <w:t xml:space="preserve"> </w:t>
      </w:r>
      <w:r w:rsidRPr="006D101B">
        <w:rPr>
          <w:szCs w:val="24"/>
        </w:rPr>
        <w:t>Scottish Book</w:t>
      </w:r>
      <w:r w:rsidR="00FF79C6">
        <w:t xml:space="preserve"> Trust</w:t>
      </w:r>
      <w:bookmarkEnd w:id="3"/>
    </w:p>
    <w:p w14:paraId="338828AF" w14:textId="51511EA7" w:rsidR="000B26C7" w:rsidRDefault="00FF79C6" w:rsidP="00D41F46">
      <w:pPr>
        <w:spacing w:line="276" w:lineRule="auto"/>
      </w:pPr>
      <w:r w:rsidRPr="00954D67">
        <w:rPr>
          <w:noProof/>
          <w:lang w:eastAsia="en-GB"/>
        </w:rPr>
        <w:drawing>
          <wp:anchor distT="0" distB="0" distL="114300" distR="114300" simplePos="0" relativeHeight="251685888" behindDoc="1" locked="0" layoutInCell="1" allowOverlap="1" wp14:anchorId="2F884E82" wp14:editId="3011D798">
            <wp:simplePos x="0" y="0"/>
            <wp:positionH relativeFrom="page">
              <wp:align>right</wp:align>
            </wp:positionH>
            <wp:positionV relativeFrom="paragraph">
              <wp:posOffset>81280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8D9A71" w14:textId="77777777" w:rsidR="00D41F46" w:rsidRDefault="00D41F46" w:rsidP="00D41F46">
      <w:pPr>
        <w:spacing w:line="276" w:lineRule="auto"/>
        <w:rPr>
          <w:rFonts w:ascii="Altis ScotBook Bold" w:hAnsi="Altis ScotBook Bold"/>
          <w:sz w:val="36"/>
        </w:rPr>
      </w:pPr>
    </w:p>
    <w:p w14:paraId="186AA4DD"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4E437485" w14:textId="77777777" w:rsidR="000B26C7" w:rsidRDefault="00DA087C" w:rsidP="00D41F46">
      <w:pPr>
        <w:spacing w:line="276" w:lineRule="auto"/>
      </w:pPr>
      <w:r w:rsidRPr="00EB7E89">
        <w:rPr>
          <w:noProof/>
          <w:lang w:eastAsia="en-GB"/>
        </w:rPr>
        <w:drawing>
          <wp:inline distT="0" distB="0" distL="0" distR="0" wp14:anchorId="6378715A" wp14:editId="1EA17A9D">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0CDA020A" w14:textId="77777777" w:rsidR="000B26C7" w:rsidRDefault="000B26C7" w:rsidP="00D41F46">
      <w:pPr>
        <w:pStyle w:val="Subtitle"/>
        <w:spacing w:line="276" w:lineRule="auto"/>
      </w:pPr>
      <w:r w:rsidRPr="000B26C7">
        <w:t>Scottish Book Trust is a registered company (SC184248)</w:t>
      </w:r>
    </w:p>
    <w:p w14:paraId="228CE671" w14:textId="77777777" w:rsidR="00854F77" w:rsidRDefault="000B26C7" w:rsidP="00D41F46">
      <w:pPr>
        <w:pStyle w:val="Subtitle"/>
        <w:spacing w:line="276" w:lineRule="auto"/>
      </w:pPr>
      <w:r w:rsidRPr="000B26C7">
        <w:t>and a Scottish charity (SC027669).</w:t>
      </w:r>
    </w:p>
    <w:p w14:paraId="1271485B" w14:textId="77777777" w:rsidR="00D41F46" w:rsidRPr="00D41F46" w:rsidRDefault="00D41F46" w:rsidP="00D41F46">
      <w:pPr>
        <w:rPr>
          <w:lang w:val="en-US" w:eastAsia="en-GB"/>
        </w:rPr>
        <w:sectPr w:rsidR="00D41F46" w:rsidRPr="00D41F46" w:rsidSect="00BE0E7D">
          <w:footerReference w:type="default" r:id="rId12"/>
          <w:pgSz w:w="11906" w:h="16838"/>
          <w:pgMar w:top="1440" w:right="1440" w:bottom="1440" w:left="1440" w:header="708" w:footer="708" w:gutter="0"/>
          <w:cols w:space="708"/>
          <w:titlePg/>
          <w:docGrid w:linePitch="360"/>
        </w:sectPr>
      </w:pPr>
    </w:p>
    <w:p w14:paraId="1EF19397" w14:textId="77777777" w:rsidR="00111E61" w:rsidRDefault="00111E61" w:rsidP="00111E61">
      <w:pPr>
        <w:pStyle w:val="Heading2"/>
      </w:pPr>
      <w:bookmarkStart w:id="4" w:name="_Toc82071283"/>
      <w:bookmarkStart w:id="5" w:name="_Toc82071415"/>
      <w:bookmarkStart w:id="6" w:name="_Toc141713788"/>
      <w:r>
        <w:lastRenderedPageBreak/>
        <w:t>Contents</w:t>
      </w:r>
      <w:bookmarkEnd w:id="4"/>
      <w:bookmarkEnd w:id="5"/>
      <w:bookmarkEnd w:id="6"/>
    </w:p>
    <w:p w14:paraId="4298CFF4" w14:textId="37756BFA" w:rsidR="0013249A" w:rsidRDefault="0013249A" w:rsidP="0013249A">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r>
        <w:rPr>
          <w:highlight w:val="yellow"/>
        </w:rPr>
        <w:fldChar w:fldCharType="begin"/>
      </w:r>
      <w:r>
        <w:rPr>
          <w:highlight w:val="yellow"/>
        </w:rPr>
        <w:instrText xml:space="preserve"> TOC \o "1-2" \h \z \u </w:instrText>
      </w:r>
      <w:r>
        <w:rPr>
          <w:highlight w:val="yellow"/>
        </w:rPr>
        <w:fldChar w:fldCharType="separate"/>
      </w:r>
      <w:hyperlink w:anchor="_Toc141713789" w:history="1">
        <w:r w:rsidRPr="00536099">
          <w:rPr>
            <w:rStyle w:val="Hyperlink"/>
            <w:noProof/>
          </w:rPr>
          <w:t>About this resource</w:t>
        </w:r>
        <w:r>
          <w:rPr>
            <w:noProof/>
            <w:webHidden/>
          </w:rPr>
          <w:tab/>
        </w:r>
        <w:r>
          <w:rPr>
            <w:noProof/>
            <w:webHidden/>
          </w:rPr>
          <w:fldChar w:fldCharType="begin"/>
        </w:r>
        <w:r>
          <w:rPr>
            <w:noProof/>
            <w:webHidden/>
          </w:rPr>
          <w:instrText xml:space="preserve"> PAGEREF _Toc141713789 \h </w:instrText>
        </w:r>
        <w:r>
          <w:rPr>
            <w:noProof/>
            <w:webHidden/>
          </w:rPr>
        </w:r>
        <w:r>
          <w:rPr>
            <w:noProof/>
            <w:webHidden/>
          </w:rPr>
          <w:fldChar w:fldCharType="separate"/>
        </w:r>
        <w:r>
          <w:rPr>
            <w:noProof/>
            <w:webHidden/>
          </w:rPr>
          <w:t>2</w:t>
        </w:r>
        <w:r>
          <w:rPr>
            <w:noProof/>
            <w:webHidden/>
          </w:rPr>
          <w:fldChar w:fldCharType="end"/>
        </w:r>
      </w:hyperlink>
    </w:p>
    <w:p w14:paraId="7B6E8C18" w14:textId="06F5B87B" w:rsidR="0013249A" w:rsidRDefault="008F1EBD" w:rsidP="0013249A">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713790" w:history="1">
        <w:r w:rsidR="0013249A" w:rsidRPr="00536099">
          <w:rPr>
            <w:rStyle w:val="Hyperlink"/>
            <w:noProof/>
          </w:rPr>
          <w:t>How to make your story sticks</w:t>
        </w:r>
        <w:r w:rsidR="0013249A">
          <w:rPr>
            <w:noProof/>
            <w:webHidden/>
          </w:rPr>
          <w:tab/>
        </w:r>
        <w:r w:rsidR="0013249A">
          <w:rPr>
            <w:noProof/>
            <w:webHidden/>
          </w:rPr>
          <w:fldChar w:fldCharType="begin"/>
        </w:r>
        <w:r w:rsidR="0013249A">
          <w:rPr>
            <w:noProof/>
            <w:webHidden/>
          </w:rPr>
          <w:instrText xml:space="preserve"> PAGEREF _Toc141713790 \h </w:instrText>
        </w:r>
        <w:r w:rsidR="0013249A">
          <w:rPr>
            <w:noProof/>
            <w:webHidden/>
          </w:rPr>
        </w:r>
        <w:r w:rsidR="0013249A">
          <w:rPr>
            <w:noProof/>
            <w:webHidden/>
          </w:rPr>
          <w:fldChar w:fldCharType="separate"/>
        </w:r>
        <w:r w:rsidR="0013249A">
          <w:rPr>
            <w:noProof/>
            <w:webHidden/>
          </w:rPr>
          <w:t>2</w:t>
        </w:r>
        <w:r w:rsidR="0013249A">
          <w:rPr>
            <w:noProof/>
            <w:webHidden/>
          </w:rPr>
          <w:fldChar w:fldCharType="end"/>
        </w:r>
      </w:hyperlink>
    </w:p>
    <w:p w14:paraId="5B01675C" w14:textId="376EECF1" w:rsidR="0013249A" w:rsidRDefault="008F1EBD" w:rsidP="0013249A">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713791" w:history="1">
        <w:r w:rsidR="0013249A" w:rsidRPr="00536099">
          <w:rPr>
            <w:rStyle w:val="Hyperlink"/>
            <w:noProof/>
          </w:rPr>
          <w:t>How to use story sticks</w:t>
        </w:r>
        <w:r w:rsidR="0013249A">
          <w:rPr>
            <w:noProof/>
            <w:webHidden/>
          </w:rPr>
          <w:tab/>
        </w:r>
        <w:r w:rsidR="0013249A">
          <w:rPr>
            <w:noProof/>
            <w:webHidden/>
          </w:rPr>
          <w:fldChar w:fldCharType="begin"/>
        </w:r>
        <w:r w:rsidR="0013249A">
          <w:rPr>
            <w:noProof/>
            <w:webHidden/>
          </w:rPr>
          <w:instrText xml:space="preserve"> PAGEREF _Toc141713791 \h </w:instrText>
        </w:r>
        <w:r w:rsidR="0013249A">
          <w:rPr>
            <w:noProof/>
            <w:webHidden/>
          </w:rPr>
        </w:r>
        <w:r w:rsidR="0013249A">
          <w:rPr>
            <w:noProof/>
            <w:webHidden/>
          </w:rPr>
          <w:fldChar w:fldCharType="separate"/>
        </w:r>
        <w:r w:rsidR="0013249A">
          <w:rPr>
            <w:noProof/>
            <w:webHidden/>
          </w:rPr>
          <w:t>6</w:t>
        </w:r>
        <w:r w:rsidR="0013249A">
          <w:rPr>
            <w:noProof/>
            <w:webHidden/>
          </w:rPr>
          <w:fldChar w:fldCharType="end"/>
        </w:r>
      </w:hyperlink>
    </w:p>
    <w:p w14:paraId="5FE70AF6" w14:textId="1F6F91B6" w:rsidR="0013249A" w:rsidRDefault="008F1EBD" w:rsidP="0013249A">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713792" w:history="1">
        <w:r w:rsidR="0013249A" w:rsidRPr="00536099">
          <w:rPr>
            <w:rStyle w:val="Hyperlink"/>
            <w:noProof/>
          </w:rPr>
          <w:t>Further resources</w:t>
        </w:r>
        <w:r w:rsidR="0013249A">
          <w:rPr>
            <w:noProof/>
            <w:webHidden/>
          </w:rPr>
          <w:tab/>
        </w:r>
        <w:r w:rsidR="0013249A">
          <w:rPr>
            <w:noProof/>
            <w:webHidden/>
          </w:rPr>
          <w:fldChar w:fldCharType="begin"/>
        </w:r>
        <w:r w:rsidR="0013249A">
          <w:rPr>
            <w:noProof/>
            <w:webHidden/>
          </w:rPr>
          <w:instrText xml:space="preserve"> PAGEREF _Toc141713792 \h </w:instrText>
        </w:r>
        <w:r w:rsidR="0013249A">
          <w:rPr>
            <w:noProof/>
            <w:webHidden/>
          </w:rPr>
        </w:r>
        <w:r w:rsidR="0013249A">
          <w:rPr>
            <w:noProof/>
            <w:webHidden/>
          </w:rPr>
          <w:fldChar w:fldCharType="separate"/>
        </w:r>
        <w:r w:rsidR="0013249A">
          <w:rPr>
            <w:noProof/>
            <w:webHidden/>
          </w:rPr>
          <w:t>9</w:t>
        </w:r>
        <w:r w:rsidR="0013249A">
          <w:rPr>
            <w:noProof/>
            <w:webHidden/>
          </w:rPr>
          <w:fldChar w:fldCharType="end"/>
        </w:r>
      </w:hyperlink>
    </w:p>
    <w:p w14:paraId="1E38268D" w14:textId="3D9C77B4" w:rsidR="00AD76EA" w:rsidRDefault="0013249A" w:rsidP="00373623">
      <w:r>
        <w:rPr>
          <w:highlight w:val="yellow"/>
        </w:rPr>
        <w:fldChar w:fldCharType="end"/>
      </w:r>
    </w:p>
    <w:p w14:paraId="6B2B9F06" w14:textId="77777777" w:rsidR="00571F75" w:rsidRDefault="00571F75" w:rsidP="00571F75">
      <w:pPr>
        <w:pStyle w:val="Heading2"/>
      </w:pPr>
      <w:bookmarkStart w:id="7" w:name="_Toc141713789"/>
      <w:r>
        <w:t>About this resource</w:t>
      </w:r>
      <w:bookmarkEnd w:id="7"/>
    </w:p>
    <w:p w14:paraId="4C0D1B48" w14:textId="77777777" w:rsidR="0025457D" w:rsidRDefault="00FF79C6" w:rsidP="0025457D">
      <w:r>
        <w:t xml:space="preserve">When presented with a blank page and asked to write a story, young people can sometimes feel overwhelmed and find it challenging to come up with </w:t>
      </w:r>
      <w:proofErr w:type="gramStart"/>
      <w:r>
        <w:t>ideas, or</w:t>
      </w:r>
      <w:proofErr w:type="gramEnd"/>
      <w:r>
        <w:t xml:space="preserve"> know where to start. Story sticks are a great way to spark ideas! This resource will tell you how to make your story sticks and share some ideas for how to get started.</w:t>
      </w:r>
      <w:r w:rsidR="0025457D">
        <w:br/>
      </w:r>
      <w:r w:rsidR="0025457D">
        <w:br/>
        <w:t xml:space="preserve">If you are taking part in </w:t>
      </w:r>
      <w:hyperlink r:id="rId13" w:history="1">
        <w:r w:rsidR="0025457D" w:rsidRPr="00A43EBD">
          <w:rPr>
            <w:rStyle w:val="Hyperlink"/>
          </w:rPr>
          <w:t>Reading Schools</w:t>
        </w:r>
      </w:hyperlink>
      <w:r w:rsidR="0025457D">
        <w:t>, the activities in this resource could support delivery of Key Area 2.2.2: Interdisciplinary book projects.</w:t>
      </w:r>
    </w:p>
    <w:p w14:paraId="2006AAF2" w14:textId="77777777" w:rsidR="00FF79C6" w:rsidRDefault="00FF79C6" w:rsidP="00571F75">
      <w:pPr>
        <w:spacing w:line="259" w:lineRule="auto"/>
      </w:pPr>
    </w:p>
    <w:p w14:paraId="6113C708" w14:textId="5F7FF1E9" w:rsidR="002A2863" w:rsidRDefault="00FF79C6" w:rsidP="002A2863">
      <w:pPr>
        <w:pStyle w:val="Heading2"/>
      </w:pPr>
      <w:bookmarkStart w:id="8" w:name="_Toc141713790"/>
      <w:r>
        <w:t>How to make your story sticks</w:t>
      </w:r>
      <w:bookmarkEnd w:id="8"/>
    </w:p>
    <w:p w14:paraId="344AE30F" w14:textId="1B736FC2" w:rsidR="00EE5184" w:rsidRDefault="00FF79C6" w:rsidP="00FF79C6">
      <w:r>
        <w:t>All you need are some lollipop or crafting sticks and a pen that can write on them. Below you’ll find a list of suggested phrases – you’re welcome to come up with your own! We’ve divided these into time, setting, character and action.</w:t>
      </w:r>
      <w:r>
        <w:br/>
      </w:r>
    </w:p>
    <w:p w14:paraId="037CCFEF" w14:textId="02413AA5" w:rsidR="00FF79C6" w:rsidRDefault="00FF79C6" w:rsidP="00FF79C6">
      <w:pPr>
        <w:pStyle w:val="Heading3"/>
      </w:pPr>
      <w:r>
        <w:t>Time</w:t>
      </w:r>
    </w:p>
    <w:p w14:paraId="34C33DC4" w14:textId="77777777" w:rsidR="00FF79C6" w:rsidRDefault="00FF79C6" w:rsidP="00FF79C6">
      <w:pPr>
        <w:pStyle w:val="ListParagraph"/>
        <w:numPr>
          <w:ilvl w:val="0"/>
          <w:numId w:val="37"/>
        </w:numPr>
      </w:pPr>
      <w:r>
        <w:t>Last winter</w:t>
      </w:r>
    </w:p>
    <w:p w14:paraId="6356089F" w14:textId="77777777" w:rsidR="00FF79C6" w:rsidRDefault="00FF79C6" w:rsidP="00FF79C6">
      <w:pPr>
        <w:pStyle w:val="ListParagraph"/>
        <w:numPr>
          <w:ilvl w:val="0"/>
          <w:numId w:val="37"/>
        </w:numPr>
      </w:pPr>
      <w:r>
        <w:t>Last summer</w:t>
      </w:r>
    </w:p>
    <w:p w14:paraId="62CD4197" w14:textId="77777777" w:rsidR="00FF79C6" w:rsidRDefault="00FF79C6" w:rsidP="00FF79C6">
      <w:pPr>
        <w:pStyle w:val="ListParagraph"/>
        <w:numPr>
          <w:ilvl w:val="0"/>
          <w:numId w:val="37"/>
        </w:numPr>
      </w:pPr>
      <w:r>
        <w:t>This morning</w:t>
      </w:r>
    </w:p>
    <w:p w14:paraId="0BA8ED5B" w14:textId="77777777" w:rsidR="00FF79C6" w:rsidRDefault="00FF79C6" w:rsidP="00FF79C6">
      <w:pPr>
        <w:pStyle w:val="ListParagraph"/>
        <w:numPr>
          <w:ilvl w:val="0"/>
          <w:numId w:val="37"/>
        </w:numPr>
      </w:pPr>
      <w:r>
        <w:t>This afternoon</w:t>
      </w:r>
    </w:p>
    <w:p w14:paraId="0C112FA7" w14:textId="77777777" w:rsidR="00FF79C6" w:rsidRDefault="00FF79C6" w:rsidP="00FF79C6">
      <w:pPr>
        <w:pStyle w:val="ListParagraph"/>
        <w:numPr>
          <w:ilvl w:val="0"/>
          <w:numId w:val="37"/>
        </w:numPr>
      </w:pPr>
      <w:r>
        <w:t>Today</w:t>
      </w:r>
    </w:p>
    <w:p w14:paraId="473CF635" w14:textId="77777777" w:rsidR="00FF79C6" w:rsidRDefault="00FF79C6" w:rsidP="00FF79C6">
      <w:pPr>
        <w:pStyle w:val="ListParagraph"/>
        <w:numPr>
          <w:ilvl w:val="0"/>
          <w:numId w:val="37"/>
        </w:numPr>
      </w:pPr>
      <w:r>
        <w:t>Yesterday</w:t>
      </w:r>
    </w:p>
    <w:p w14:paraId="14D77AD9" w14:textId="77777777" w:rsidR="00FF79C6" w:rsidRDefault="00FF79C6" w:rsidP="00FF79C6">
      <w:pPr>
        <w:pStyle w:val="ListParagraph"/>
        <w:numPr>
          <w:ilvl w:val="0"/>
          <w:numId w:val="37"/>
        </w:numPr>
      </w:pPr>
      <w:r>
        <w:t>Early in the morning</w:t>
      </w:r>
    </w:p>
    <w:p w14:paraId="7C5786F0" w14:textId="77777777" w:rsidR="00FF79C6" w:rsidRDefault="00FF79C6" w:rsidP="00FF79C6">
      <w:pPr>
        <w:pStyle w:val="ListParagraph"/>
        <w:numPr>
          <w:ilvl w:val="0"/>
          <w:numId w:val="37"/>
        </w:numPr>
      </w:pPr>
      <w:r>
        <w:lastRenderedPageBreak/>
        <w:t>Late in the evening</w:t>
      </w:r>
    </w:p>
    <w:p w14:paraId="469B4053" w14:textId="77777777" w:rsidR="00FF79C6" w:rsidRDefault="00FF79C6" w:rsidP="00FF79C6">
      <w:pPr>
        <w:pStyle w:val="ListParagraph"/>
        <w:numPr>
          <w:ilvl w:val="0"/>
          <w:numId w:val="37"/>
        </w:numPr>
      </w:pPr>
      <w:r>
        <w:t>At sunrise</w:t>
      </w:r>
    </w:p>
    <w:p w14:paraId="3C385BFB" w14:textId="77777777" w:rsidR="00FF79C6" w:rsidRDefault="00FF79C6" w:rsidP="00FF79C6">
      <w:pPr>
        <w:pStyle w:val="ListParagraph"/>
        <w:numPr>
          <w:ilvl w:val="0"/>
          <w:numId w:val="37"/>
        </w:numPr>
      </w:pPr>
      <w:r>
        <w:t>At sunset</w:t>
      </w:r>
    </w:p>
    <w:p w14:paraId="6E452F4A" w14:textId="77777777" w:rsidR="00FF79C6" w:rsidRDefault="00FF79C6" w:rsidP="00FF79C6">
      <w:pPr>
        <w:pStyle w:val="ListParagraph"/>
        <w:numPr>
          <w:ilvl w:val="0"/>
          <w:numId w:val="37"/>
        </w:numPr>
      </w:pPr>
      <w:r>
        <w:t>Last night</w:t>
      </w:r>
    </w:p>
    <w:p w14:paraId="62C3BA95" w14:textId="77777777" w:rsidR="00FF79C6" w:rsidRDefault="00FF79C6" w:rsidP="00FF79C6">
      <w:pPr>
        <w:pStyle w:val="ListParagraph"/>
        <w:numPr>
          <w:ilvl w:val="0"/>
          <w:numId w:val="37"/>
        </w:numPr>
      </w:pPr>
      <w:r>
        <w:t>Two days ago</w:t>
      </w:r>
    </w:p>
    <w:p w14:paraId="08B122AE" w14:textId="77777777" w:rsidR="00FF79C6" w:rsidRDefault="00FF79C6" w:rsidP="00FF79C6">
      <w:pPr>
        <w:pStyle w:val="ListParagraph"/>
        <w:numPr>
          <w:ilvl w:val="0"/>
          <w:numId w:val="37"/>
        </w:numPr>
      </w:pPr>
      <w:r>
        <w:t>Last month</w:t>
      </w:r>
    </w:p>
    <w:p w14:paraId="760EE338" w14:textId="77777777" w:rsidR="00FF79C6" w:rsidRDefault="00FF79C6" w:rsidP="00FF79C6">
      <w:pPr>
        <w:pStyle w:val="ListParagraph"/>
        <w:numPr>
          <w:ilvl w:val="0"/>
          <w:numId w:val="37"/>
        </w:numPr>
      </w:pPr>
      <w:r>
        <w:t>Next week</w:t>
      </w:r>
    </w:p>
    <w:p w14:paraId="7581BEA4" w14:textId="77777777" w:rsidR="00FF79C6" w:rsidRDefault="00FF79C6" w:rsidP="00FF79C6">
      <w:pPr>
        <w:pStyle w:val="ListParagraph"/>
        <w:numPr>
          <w:ilvl w:val="0"/>
          <w:numId w:val="37"/>
        </w:numPr>
      </w:pPr>
      <w:r>
        <w:t>Two days from now</w:t>
      </w:r>
    </w:p>
    <w:p w14:paraId="42E3E2FE" w14:textId="77777777" w:rsidR="00FF79C6" w:rsidRDefault="00FF79C6" w:rsidP="00FF79C6">
      <w:pPr>
        <w:pStyle w:val="ListParagraph"/>
        <w:numPr>
          <w:ilvl w:val="0"/>
          <w:numId w:val="37"/>
        </w:numPr>
      </w:pPr>
      <w:r>
        <w:t>Christmas Day</w:t>
      </w:r>
    </w:p>
    <w:p w14:paraId="7DBDBD7B" w14:textId="77777777" w:rsidR="00FF79C6" w:rsidRDefault="00FF79C6" w:rsidP="00FF79C6">
      <w:pPr>
        <w:pStyle w:val="ListParagraph"/>
        <w:numPr>
          <w:ilvl w:val="0"/>
          <w:numId w:val="37"/>
        </w:numPr>
      </w:pPr>
      <w:r>
        <w:t>Hallowe’en</w:t>
      </w:r>
    </w:p>
    <w:p w14:paraId="5C1567A1" w14:textId="77777777" w:rsidR="00FF79C6" w:rsidRDefault="00FF79C6" w:rsidP="00FF79C6">
      <w:pPr>
        <w:pStyle w:val="ListParagraph"/>
        <w:numPr>
          <w:ilvl w:val="0"/>
          <w:numId w:val="37"/>
        </w:numPr>
      </w:pPr>
      <w:r>
        <w:t>New Year’s Eve</w:t>
      </w:r>
    </w:p>
    <w:p w14:paraId="44EF4F2D" w14:textId="77777777" w:rsidR="00FF79C6" w:rsidRDefault="00FF79C6" w:rsidP="00FF79C6">
      <w:pPr>
        <w:pStyle w:val="ListParagraph"/>
        <w:numPr>
          <w:ilvl w:val="0"/>
          <w:numId w:val="37"/>
        </w:numPr>
      </w:pPr>
      <w:r>
        <w:t>Sunday afternoon</w:t>
      </w:r>
    </w:p>
    <w:p w14:paraId="42E078D4" w14:textId="77777777" w:rsidR="00FF79C6" w:rsidRDefault="00FF79C6" w:rsidP="00FF79C6">
      <w:pPr>
        <w:pStyle w:val="ListParagraph"/>
        <w:numPr>
          <w:ilvl w:val="0"/>
          <w:numId w:val="37"/>
        </w:numPr>
      </w:pPr>
      <w:r>
        <w:t>Late Monday night</w:t>
      </w:r>
    </w:p>
    <w:p w14:paraId="0A27CB39" w14:textId="77777777" w:rsidR="00FF79C6" w:rsidRDefault="00FF79C6" w:rsidP="00FF79C6">
      <w:pPr>
        <w:pStyle w:val="ListParagraph"/>
        <w:numPr>
          <w:ilvl w:val="0"/>
          <w:numId w:val="37"/>
        </w:numPr>
      </w:pPr>
      <w:r>
        <w:t>21</w:t>
      </w:r>
      <w:r w:rsidRPr="00FF79C6">
        <w:rPr>
          <w:vertAlign w:val="superscript"/>
        </w:rPr>
        <w:t>st</w:t>
      </w:r>
      <w:r>
        <w:t xml:space="preserve"> September</w:t>
      </w:r>
    </w:p>
    <w:p w14:paraId="151A670E" w14:textId="77777777" w:rsidR="00FF79C6" w:rsidRDefault="00FF79C6" w:rsidP="00FF79C6">
      <w:pPr>
        <w:pStyle w:val="ListParagraph"/>
        <w:numPr>
          <w:ilvl w:val="0"/>
          <w:numId w:val="37"/>
        </w:numPr>
      </w:pPr>
      <w:r>
        <w:t>12</w:t>
      </w:r>
      <w:r w:rsidRPr="00FF79C6">
        <w:rPr>
          <w:vertAlign w:val="superscript"/>
        </w:rPr>
        <w:t>th</w:t>
      </w:r>
      <w:r>
        <w:t xml:space="preserve"> July</w:t>
      </w:r>
    </w:p>
    <w:p w14:paraId="23B91358" w14:textId="77777777" w:rsidR="00FF79C6" w:rsidRDefault="00FF79C6" w:rsidP="00FF79C6">
      <w:pPr>
        <w:pStyle w:val="ListParagraph"/>
        <w:numPr>
          <w:ilvl w:val="0"/>
          <w:numId w:val="37"/>
        </w:numPr>
      </w:pPr>
      <w:r>
        <w:t>29</w:t>
      </w:r>
      <w:r w:rsidRPr="00FF79C6">
        <w:rPr>
          <w:vertAlign w:val="superscript"/>
        </w:rPr>
        <w:t>th</w:t>
      </w:r>
      <w:r>
        <w:t xml:space="preserve"> February</w:t>
      </w:r>
    </w:p>
    <w:p w14:paraId="531F4297" w14:textId="77777777" w:rsidR="00FF79C6" w:rsidRDefault="00FF79C6" w:rsidP="00FF79C6">
      <w:pPr>
        <w:pStyle w:val="Heading3"/>
      </w:pPr>
    </w:p>
    <w:p w14:paraId="113EACF7" w14:textId="23962BE9" w:rsidR="00FF79C6" w:rsidRDefault="00FF79C6" w:rsidP="00FF79C6">
      <w:pPr>
        <w:pStyle w:val="Heading3"/>
      </w:pPr>
      <w:r>
        <w:t>Setting</w:t>
      </w:r>
    </w:p>
    <w:p w14:paraId="296E8951" w14:textId="774453B0" w:rsidR="00FF79C6" w:rsidRDefault="00FF79C6" w:rsidP="00FF79C6">
      <w:pPr>
        <w:pStyle w:val="ListParagraph"/>
        <w:numPr>
          <w:ilvl w:val="0"/>
          <w:numId w:val="37"/>
        </w:numPr>
      </w:pPr>
      <w:r>
        <w:t>In a castle</w:t>
      </w:r>
    </w:p>
    <w:p w14:paraId="1096C15E" w14:textId="05D51248" w:rsidR="00FF79C6" w:rsidRDefault="00FF79C6" w:rsidP="00FF79C6">
      <w:pPr>
        <w:pStyle w:val="ListParagraph"/>
        <w:numPr>
          <w:ilvl w:val="0"/>
          <w:numId w:val="37"/>
        </w:numPr>
      </w:pPr>
      <w:r>
        <w:t>In a desert</w:t>
      </w:r>
    </w:p>
    <w:p w14:paraId="0284FDEE" w14:textId="4C566815" w:rsidR="00FF79C6" w:rsidRDefault="00FF79C6" w:rsidP="00FF79C6">
      <w:pPr>
        <w:pStyle w:val="ListParagraph"/>
        <w:numPr>
          <w:ilvl w:val="0"/>
          <w:numId w:val="37"/>
        </w:numPr>
      </w:pPr>
      <w:r>
        <w:t>On an island</w:t>
      </w:r>
    </w:p>
    <w:p w14:paraId="16BD379F" w14:textId="0D71E37C" w:rsidR="00FF79C6" w:rsidRDefault="00FF79C6" w:rsidP="00FF79C6">
      <w:pPr>
        <w:pStyle w:val="ListParagraph"/>
        <w:numPr>
          <w:ilvl w:val="0"/>
          <w:numId w:val="37"/>
        </w:numPr>
      </w:pPr>
      <w:r>
        <w:t>At the bottom of the ocean</w:t>
      </w:r>
    </w:p>
    <w:p w14:paraId="1B301DD8" w14:textId="16F00E2E" w:rsidR="00FF79C6" w:rsidRDefault="00FF79C6" w:rsidP="00FF79C6">
      <w:pPr>
        <w:pStyle w:val="ListParagraph"/>
        <w:numPr>
          <w:ilvl w:val="0"/>
          <w:numId w:val="37"/>
        </w:numPr>
      </w:pPr>
      <w:r>
        <w:t>At a supermarket</w:t>
      </w:r>
    </w:p>
    <w:p w14:paraId="0811DEEF" w14:textId="5AD9A23E" w:rsidR="00FF79C6" w:rsidRDefault="00FF79C6" w:rsidP="00FF79C6">
      <w:pPr>
        <w:pStyle w:val="ListParagraph"/>
        <w:numPr>
          <w:ilvl w:val="0"/>
          <w:numId w:val="37"/>
        </w:numPr>
      </w:pPr>
      <w:r>
        <w:t>At the corner shop</w:t>
      </w:r>
    </w:p>
    <w:p w14:paraId="1ED4DAF9" w14:textId="5BD68463" w:rsidR="00FF79C6" w:rsidRDefault="00FF79C6" w:rsidP="00FF79C6">
      <w:pPr>
        <w:pStyle w:val="ListParagraph"/>
        <w:numPr>
          <w:ilvl w:val="0"/>
          <w:numId w:val="37"/>
        </w:numPr>
      </w:pPr>
      <w:r>
        <w:t>In the forest</w:t>
      </w:r>
    </w:p>
    <w:p w14:paraId="0968ECBE" w14:textId="7F119085" w:rsidR="00FF79C6" w:rsidRDefault="00FF79C6" w:rsidP="00FF79C6">
      <w:pPr>
        <w:pStyle w:val="ListParagraph"/>
        <w:numPr>
          <w:ilvl w:val="0"/>
          <w:numId w:val="37"/>
        </w:numPr>
      </w:pPr>
      <w:r>
        <w:t>On a football pitch</w:t>
      </w:r>
    </w:p>
    <w:p w14:paraId="0312A243" w14:textId="1CD17534" w:rsidR="00FF79C6" w:rsidRDefault="00FF79C6" w:rsidP="00FF79C6">
      <w:pPr>
        <w:pStyle w:val="ListParagraph"/>
        <w:numPr>
          <w:ilvl w:val="0"/>
          <w:numId w:val="37"/>
        </w:numPr>
      </w:pPr>
      <w:r>
        <w:t>In the basement</w:t>
      </w:r>
    </w:p>
    <w:p w14:paraId="0B8F4564" w14:textId="208C3512" w:rsidR="00FF79C6" w:rsidRDefault="00FF79C6" w:rsidP="00FF79C6">
      <w:pPr>
        <w:pStyle w:val="ListParagraph"/>
        <w:numPr>
          <w:ilvl w:val="0"/>
          <w:numId w:val="37"/>
        </w:numPr>
      </w:pPr>
      <w:r>
        <w:lastRenderedPageBreak/>
        <w:t>Under the stairs</w:t>
      </w:r>
    </w:p>
    <w:p w14:paraId="577599CD" w14:textId="6F8B3889" w:rsidR="00FF79C6" w:rsidRDefault="00FF79C6" w:rsidP="00FF79C6">
      <w:pPr>
        <w:pStyle w:val="ListParagraph"/>
        <w:numPr>
          <w:ilvl w:val="0"/>
          <w:numId w:val="37"/>
        </w:numPr>
      </w:pPr>
      <w:r>
        <w:t>On the roof</w:t>
      </w:r>
    </w:p>
    <w:p w14:paraId="118D6DC3" w14:textId="19B73CC8" w:rsidR="00FF79C6" w:rsidRDefault="00FF79C6" w:rsidP="00FF79C6">
      <w:pPr>
        <w:pStyle w:val="ListParagraph"/>
        <w:numPr>
          <w:ilvl w:val="0"/>
          <w:numId w:val="37"/>
        </w:numPr>
      </w:pPr>
      <w:r>
        <w:t>In a park</w:t>
      </w:r>
    </w:p>
    <w:p w14:paraId="0B026500" w14:textId="36AD001F" w:rsidR="00FF79C6" w:rsidRDefault="00FF79C6" w:rsidP="00FF79C6">
      <w:pPr>
        <w:pStyle w:val="ListParagraph"/>
        <w:numPr>
          <w:ilvl w:val="0"/>
          <w:numId w:val="37"/>
        </w:numPr>
      </w:pPr>
      <w:r>
        <w:t>In an attic</w:t>
      </w:r>
    </w:p>
    <w:p w14:paraId="2E09F1EA" w14:textId="5F8B1A4C" w:rsidR="00FF79C6" w:rsidRDefault="00FF79C6" w:rsidP="00FF79C6">
      <w:pPr>
        <w:pStyle w:val="ListParagraph"/>
        <w:numPr>
          <w:ilvl w:val="0"/>
          <w:numId w:val="37"/>
        </w:numPr>
      </w:pPr>
      <w:r>
        <w:t>At the beach</w:t>
      </w:r>
    </w:p>
    <w:p w14:paraId="27E52624" w14:textId="69D09464" w:rsidR="00FF79C6" w:rsidRDefault="00FF79C6" w:rsidP="00FF79C6">
      <w:pPr>
        <w:pStyle w:val="ListParagraph"/>
        <w:numPr>
          <w:ilvl w:val="0"/>
          <w:numId w:val="37"/>
        </w:numPr>
      </w:pPr>
      <w:r>
        <w:t>At the cinema</w:t>
      </w:r>
    </w:p>
    <w:p w14:paraId="187161F4" w14:textId="716E226A" w:rsidR="00FF79C6" w:rsidRDefault="00FF79C6" w:rsidP="00FF79C6">
      <w:pPr>
        <w:pStyle w:val="ListParagraph"/>
        <w:numPr>
          <w:ilvl w:val="0"/>
          <w:numId w:val="37"/>
        </w:numPr>
      </w:pPr>
      <w:r>
        <w:t>On the moon</w:t>
      </w:r>
    </w:p>
    <w:p w14:paraId="7988B216" w14:textId="4DE1ADBB" w:rsidR="00FF79C6" w:rsidRDefault="00FF79C6" w:rsidP="00FF79C6">
      <w:pPr>
        <w:pStyle w:val="ListParagraph"/>
        <w:numPr>
          <w:ilvl w:val="0"/>
          <w:numId w:val="37"/>
        </w:numPr>
      </w:pPr>
      <w:r>
        <w:t>At school</w:t>
      </w:r>
    </w:p>
    <w:p w14:paraId="62491B9B" w14:textId="21D739A9" w:rsidR="00FF79C6" w:rsidRDefault="00FF79C6" w:rsidP="00FF79C6">
      <w:pPr>
        <w:pStyle w:val="ListParagraph"/>
        <w:numPr>
          <w:ilvl w:val="0"/>
          <w:numId w:val="37"/>
        </w:numPr>
      </w:pPr>
      <w:r>
        <w:t>Near a mountain</w:t>
      </w:r>
    </w:p>
    <w:p w14:paraId="1E460568" w14:textId="7451CFFD" w:rsidR="00FF79C6" w:rsidRDefault="00FF79C6" w:rsidP="00FF79C6">
      <w:pPr>
        <w:pStyle w:val="ListParagraph"/>
        <w:numPr>
          <w:ilvl w:val="0"/>
          <w:numId w:val="37"/>
        </w:numPr>
      </w:pPr>
      <w:r>
        <w:t>In a city</w:t>
      </w:r>
    </w:p>
    <w:p w14:paraId="331918CA" w14:textId="6BDD6553" w:rsidR="00FF79C6" w:rsidRDefault="00FF79C6" w:rsidP="00FF79C6">
      <w:pPr>
        <w:pStyle w:val="ListParagraph"/>
        <w:numPr>
          <w:ilvl w:val="0"/>
          <w:numId w:val="37"/>
        </w:numPr>
      </w:pPr>
      <w:r>
        <w:t>In a library</w:t>
      </w:r>
    </w:p>
    <w:p w14:paraId="37EAA290" w14:textId="52C71952" w:rsidR="00FF79C6" w:rsidRDefault="00FF79C6" w:rsidP="00FF79C6">
      <w:pPr>
        <w:pStyle w:val="ListParagraph"/>
        <w:numPr>
          <w:ilvl w:val="0"/>
          <w:numId w:val="37"/>
        </w:numPr>
      </w:pPr>
      <w:r>
        <w:t>In a shop</w:t>
      </w:r>
    </w:p>
    <w:p w14:paraId="01C4358F" w14:textId="54FF6731" w:rsidR="00FF79C6" w:rsidRDefault="00FF79C6" w:rsidP="00FF79C6">
      <w:pPr>
        <w:pStyle w:val="ListParagraph"/>
        <w:numPr>
          <w:ilvl w:val="0"/>
          <w:numId w:val="37"/>
        </w:numPr>
      </w:pPr>
      <w:r>
        <w:t>In a bookshop</w:t>
      </w:r>
    </w:p>
    <w:p w14:paraId="4E0D8228" w14:textId="77777777" w:rsidR="00FF79C6" w:rsidRDefault="00FF79C6" w:rsidP="00FF79C6"/>
    <w:p w14:paraId="460386C7" w14:textId="26133960" w:rsidR="00FF79C6" w:rsidRDefault="00FF79C6" w:rsidP="00FF79C6">
      <w:pPr>
        <w:pStyle w:val="Heading3"/>
      </w:pPr>
      <w:r>
        <w:t>Character</w:t>
      </w:r>
    </w:p>
    <w:p w14:paraId="59E9B1C0" w14:textId="2A291C11" w:rsidR="00FF79C6" w:rsidRDefault="00FF79C6" w:rsidP="00FF79C6">
      <w:pPr>
        <w:pStyle w:val="ListParagraph"/>
        <w:numPr>
          <w:ilvl w:val="0"/>
          <w:numId w:val="39"/>
        </w:numPr>
      </w:pPr>
      <w:r>
        <w:t>A man</w:t>
      </w:r>
    </w:p>
    <w:p w14:paraId="0CC5C2C8" w14:textId="7ECB1A61" w:rsidR="00FF79C6" w:rsidRDefault="00FF79C6" w:rsidP="00FF79C6">
      <w:pPr>
        <w:pStyle w:val="ListParagraph"/>
        <w:numPr>
          <w:ilvl w:val="0"/>
          <w:numId w:val="39"/>
        </w:numPr>
      </w:pPr>
      <w:r>
        <w:t>A woman</w:t>
      </w:r>
    </w:p>
    <w:p w14:paraId="6DE7A959" w14:textId="0280086B" w:rsidR="00FF79C6" w:rsidRDefault="00FF79C6" w:rsidP="00FF79C6">
      <w:pPr>
        <w:pStyle w:val="ListParagraph"/>
        <w:numPr>
          <w:ilvl w:val="0"/>
          <w:numId w:val="39"/>
        </w:numPr>
      </w:pPr>
      <w:r>
        <w:t>A person</w:t>
      </w:r>
    </w:p>
    <w:p w14:paraId="2A3A5A87" w14:textId="50CC27F9" w:rsidR="00FF79C6" w:rsidRDefault="00FF79C6" w:rsidP="00FF79C6">
      <w:pPr>
        <w:pStyle w:val="ListParagraph"/>
        <w:numPr>
          <w:ilvl w:val="0"/>
          <w:numId w:val="39"/>
        </w:numPr>
      </w:pPr>
      <w:r>
        <w:t>A child</w:t>
      </w:r>
    </w:p>
    <w:p w14:paraId="31412F2B" w14:textId="187FFF1C" w:rsidR="00FF79C6" w:rsidRDefault="00FF79C6" w:rsidP="00FF79C6">
      <w:pPr>
        <w:pStyle w:val="ListParagraph"/>
        <w:numPr>
          <w:ilvl w:val="0"/>
          <w:numId w:val="39"/>
        </w:numPr>
      </w:pPr>
      <w:r>
        <w:t>A mouse</w:t>
      </w:r>
    </w:p>
    <w:p w14:paraId="6DEC86C7" w14:textId="72A4266D" w:rsidR="00FF79C6" w:rsidRDefault="00FF79C6" w:rsidP="00FF79C6">
      <w:pPr>
        <w:pStyle w:val="ListParagraph"/>
        <w:numPr>
          <w:ilvl w:val="0"/>
          <w:numId w:val="39"/>
        </w:numPr>
      </w:pPr>
      <w:r>
        <w:t>A train</w:t>
      </w:r>
    </w:p>
    <w:p w14:paraId="5C2D838C" w14:textId="5F9BD7A1" w:rsidR="00FF79C6" w:rsidRDefault="00FF79C6" w:rsidP="00FF79C6">
      <w:pPr>
        <w:pStyle w:val="ListParagraph"/>
        <w:numPr>
          <w:ilvl w:val="0"/>
          <w:numId w:val="39"/>
        </w:numPr>
      </w:pPr>
      <w:r>
        <w:t>An owl</w:t>
      </w:r>
    </w:p>
    <w:p w14:paraId="008C5D39" w14:textId="622CDDC2" w:rsidR="00FF79C6" w:rsidRDefault="00FF79C6" w:rsidP="00FF79C6">
      <w:pPr>
        <w:pStyle w:val="ListParagraph"/>
        <w:numPr>
          <w:ilvl w:val="0"/>
          <w:numId w:val="39"/>
        </w:numPr>
      </w:pPr>
      <w:r>
        <w:t>A fox</w:t>
      </w:r>
    </w:p>
    <w:p w14:paraId="4C30D9E7" w14:textId="495CE76B" w:rsidR="00FF79C6" w:rsidRDefault="00FF79C6" w:rsidP="00FF79C6">
      <w:pPr>
        <w:pStyle w:val="ListParagraph"/>
        <w:numPr>
          <w:ilvl w:val="0"/>
          <w:numId w:val="39"/>
        </w:numPr>
      </w:pPr>
      <w:r>
        <w:t>A teacher</w:t>
      </w:r>
    </w:p>
    <w:p w14:paraId="4669BF67" w14:textId="31AEE307" w:rsidR="00FF79C6" w:rsidRDefault="00FF79C6" w:rsidP="00FF79C6">
      <w:pPr>
        <w:pStyle w:val="ListParagraph"/>
        <w:numPr>
          <w:ilvl w:val="0"/>
          <w:numId w:val="39"/>
        </w:numPr>
      </w:pPr>
      <w:r>
        <w:t>A baby</w:t>
      </w:r>
    </w:p>
    <w:p w14:paraId="788474B0" w14:textId="216B40F1" w:rsidR="00FF79C6" w:rsidRDefault="00FF79C6" w:rsidP="00FF79C6">
      <w:pPr>
        <w:pStyle w:val="ListParagraph"/>
        <w:numPr>
          <w:ilvl w:val="0"/>
          <w:numId w:val="39"/>
        </w:numPr>
      </w:pPr>
      <w:r>
        <w:t>A vampire</w:t>
      </w:r>
    </w:p>
    <w:p w14:paraId="6AA618C7" w14:textId="5DA571A5" w:rsidR="00FF79C6" w:rsidRDefault="00FF79C6" w:rsidP="00FF79C6">
      <w:pPr>
        <w:pStyle w:val="ListParagraph"/>
        <w:numPr>
          <w:ilvl w:val="0"/>
          <w:numId w:val="39"/>
        </w:numPr>
      </w:pPr>
      <w:r>
        <w:t>A kitten</w:t>
      </w:r>
    </w:p>
    <w:p w14:paraId="062C87E0" w14:textId="2E99872F" w:rsidR="00FF79C6" w:rsidRDefault="00FF79C6" w:rsidP="00FF79C6">
      <w:pPr>
        <w:pStyle w:val="ListParagraph"/>
        <w:numPr>
          <w:ilvl w:val="0"/>
          <w:numId w:val="39"/>
        </w:numPr>
      </w:pPr>
      <w:proofErr w:type="gramStart"/>
      <w:r>
        <w:lastRenderedPageBreak/>
        <w:t>A sports</w:t>
      </w:r>
      <w:proofErr w:type="gramEnd"/>
      <w:r>
        <w:t xml:space="preserve"> team</w:t>
      </w:r>
    </w:p>
    <w:p w14:paraId="0D15FA15" w14:textId="506537AA" w:rsidR="00FF79C6" w:rsidRDefault="00FF79C6" w:rsidP="00FF79C6">
      <w:pPr>
        <w:pStyle w:val="ListParagraph"/>
        <w:numPr>
          <w:ilvl w:val="0"/>
          <w:numId w:val="39"/>
        </w:numPr>
      </w:pPr>
      <w:r>
        <w:t>A werewolf</w:t>
      </w:r>
    </w:p>
    <w:p w14:paraId="0C9FDC4C" w14:textId="779E9CED" w:rsidR="00FF79C6" w:rsidRDefault="00FF79C6" w:rsidP="00FF79C6">
      <w:pPr>
        <w:pStyle w:val="ListParagraph"/>
        <w:numPr>
          <w:ilvl w:val="0"/>
          <w:numId w:val="39"/>
        </w:numPr>
      </w:pPr>
      <w:r>
        <w:t>A monarch</w:t>
      </w:r>
    </w:p>
    <w:p w14:paraId="18D0E29D" w14:textId="064E20D1" w:rsidR="00FF79C6" w:rsidRDefault="00FF79C6" w:rsidP="00FF79C6">
      <w:pPr>
        <w:pStyle w:val="ListParagraph"/>
        <w:numPr>
          <w:ilvl w:val="0"/>
          <w:numId w:val="39"/>
        </w:numPr>
      </w:pPr>
      <w:r>
        <w:t>A mythical creature</w:t>
      </w:r>
    </w:p>
    <w:p w14:paraId="02FD5B89" w14:textId="344BA9A0" w:rsidR="00FF79C6" w:rsidRDefault="00FF79C6" w:rsidP="00FF79C6">
      <w:pPr>
        <w:pStyle w:val="ListParagraph"/>
        <w:numPr>
          <w:ilvl w:val="0"/>
          <w:numId w:val="39"/>
        </w:numPr>
      </w:pPr>
      <w:r>
        <w:t>An ant</w:t>
      </w:r>
    </w:p>
    <w:p w14:paraId="6FEEDA76" w14:textId="76D4C012" w:rsidR="00FF79C6" w:rsidRDefault="00FF79C6" w:rsidP="00FF79C6">
      <w:pPr>
        <w:pStyle w:val="ListParagraph"/>
        <w:numPr>
          <w:ilvl w:val="0"/>
          <w:numId w:val="39"/>
        </w:numPr>
      </w:pPr>
      <w:r>
        <w:t>A ghost</w:t>
      </w:r>
    </w:p>
    <w:p w14:paraId="62E2D70B" w14:textId="7A8C922A" w:rsidR="00FF79C6" w:rsidRDefault="00FF79C6" w:rsidP="00FF79C6">
      <w:pPr>
        <w:pStyle w:val="ListParagraph"/>
        <w:numPr>
          <w:ilvl w:val="0"/>
          <w:numId w:val="39"/>
        </w:numPr>
      </w:pPr>
      <w:r>
        <w:t>A zookeeper</w:t>
      </w:r>
    </w:p>
    <w:p w14:paraId="3DB8D29D" w14:textId="52DB0286" w:rsidR="00FF79C6" w:rsidRDefault="00FF79C6" w:rsidP="00FF79C6">
      <w:pPr>
        <w:pStyle w:val="ListParagraph"/>
        <w:numPr>
          <w:ilvl w:val="0"/>
          <w:numId w:val="39"/>
        </w:numPr>
      </w:pPr>
      <w:r>
        <w:t>A poet</w:t>
      </w:r>
    </w:p>
    <w:p w14:paraId="149AB659" w14:textId="46F89F0E" w:rsidR="00FF79C6" w:rsidRDefault="00FF79C6" w:rsidP="00FF79C6">
      <w:pPr>
        <w:pStyle w:val="ListParagraph"/>
        <w:numPr>
          <w:ilvl w:val="0"/>
          <w:numId w:val="39"/>
        </w:numPr>
      </w:pPr>
      <w:r>
        <w:t>A day dreamer</w:t>
      </w:r>
    </w:p>
    <w:p w14:paraId="0EFF9853" w14:textId="6D4160E6" w:rsidR="00FF79C6" w:rsidRDefault="00FF79C6" w:rsidP="00FF79C6">
      <w:pPr>
        <w:pStyle w:val="ListParagraph"/>
        <w:numPr>
          <w:ilvl w:val="0"/>
          <w:numId w:val="39"/>
        </w:numPr>
      </w:pPr>
      <w:r>
        <w:t>A cat</w:t>
      </w:r>
    </w:p>
    <w:p w14:paraId="3177B41F" w14:textId="79860E10" w:rsidR="00FF79C6" w:rsidRDefault="00FF79C6" w:rsidP="00FF79C6">
      <w:pPr>
        <w:pStyle w:val="ListParagraph"/>
        <w:numPr>
          <w:ilvl w:val="0"/>
          <w:numId w:val="39"/>
        </w:numPr>
      </w:pPr>
      <w:r>
        <w:t>A dog</w:t>
      </w:r>
    </w:p>
    <w:p w14:paraId="0EB967AF" w14:textId="7DA82111" w:rsidR="00FF79C6" w:rsidRDefault="00FF79C6" w:rsidP="00FF79C6">
      <w:pPr>
        <w:pStyle w:val="ListParagraph"/>
        <w:numPr>
          <w:ilvl w:val="0"/>
          <w:numId w:val="39"/>
        </w:numPr>
      </w:pPr>
      <w:r>
        <w:t>A celebrity</w:t>
      </w:r>
    </w:p>
    <w:p w14:paraId="25C2ED2E" w14:textId="77777777" w:rsidR="00FF79C6" w:rsidRDefault="00FF79C6" w:rsidP="00FF79C6"/>
    <w:p w14:paraId="0DB91FFA" w14:textId="2238DF57" w:rsidR="00FF79C6" w:rsidRPr="00FF79C6" w:rsidRDefault="00FF79C6" w:rsidP="00FF79C6">
      <w:pPr>
        <w:pStyle w:val="Heading3"/>
      </w:pPr>
      <w:r>
        <w:t>Action</w:t>
      </w:r>
    </w:p>
    <w:p w14:paraId="2E383553" w14:textId="1E208D92" w:rsidR="00BB6C5B" w:rsidRDefault="00BB6C5B" w:rsidP="00BB6C5B">
      <w:pPr>
        <w:pStyle w:val="ListParagraph"/>
        <w:numPr>
          <w:ilvl w:val="0"/>
          <w:numId w:val="42"/>
        </w:numPr>
      </w:pPr>
      <w:r>
        <w:t xml:space="preserve">Broke the world </w:t>
      </w:r>
      <w:proofErr w:type="gramStart"/>
      <w:r>
        <w:t>record</w:t>
      </w:r>
      <w:proofErr w:type="gramEnd"/>
    </w:p>
    <w:p w14:paraId="3D628EE3" w14:textId="3DAE5A07" w:rsidR="00BB6C5B" w:rsidRDefault="00BB6C5B" w:rsidP="00BB6C5B">
      <w:pPr>
        <w:pStyle w:val="ListParagraph"/>
        <w:numPr>
          <w:ilvl w:val="0"/>
          <w:numId w:val="42"/>
        </w:numPr>
      </w:pPr>
      <w:r>
        <w:t xml:space="preserve">Were all </w:t>
      </w:r>
      <w:proofErr w:type="gramStart"/>
      <w:r>
        <w:t>alone</w:t>
      </w:r>
      <w:proofErr w:type="gramEnd"/>
    </w:p>
    <w:p w14:paraId="09107D39" w14:textId="2CDE03FF" w:rsidR="00BB6C5B" w:rsidRDefault="00BB6C5B" w:rsidP="00BB6C5B">
      <w:pPr>
        <w:pStyle w:val="ListParagraph"/>
        <w:numPr>
          <w:ilvl w:val="0"/>
          <w:numId w:val="42"/>
        </w:numPr>
      </w:pPr>
      <w:r>
        <w:t xml:space="preserve">No one </w:t>
      </w:r>
      <w:proofErr w:type="gramStart"/>
      <w:r>
        <w:t>listened</w:t>
      </w:r>
      <w:proofErr w:type="gramEnd"/>
    </w:p>
    <w:p w14:paraId="70FAC055" w14:textId="42246AC3" w:rsidR="00BB6C5B" w:rsidRDefault="00BB6C5B" w:rsidP="00BB6C5B">
      <w:pPr>
        <w:pStyle w:val="ListParagraph"/>
        <w:numPr>
          <w:ilvl w:val="0"/>
          <w:numId w:val="42"/>
        </w:numPr>
      </w:pPr>
      <w:r>
        <w:t>Got into trouble for…</w:t>
      </w:r>
    </w:p>
    <w:p w14:paraId="1B772CD7" w14:textId="348FC8D4" w:rsidR="00BB6C5B" w:rsidRDefault="00BB6C5B" w:rsidP="00BB6C5B">
      <w:pPr>
        <w:pStyle w:val="ListParagraph"/>
        <w:numPr>
          <w:ilvl w:val="0"/>
          <w:numId w:val="42"/>
        </w:numPr>
      </w:pPr>
      <w:r>
        <w:t>Got on a train to…</w:t>
      </w:r>
    </w:p>
    <w:p w14:paraId="607F5CC9" w14:textId="77777777" w:rsidR="00970C45" w:rsidRDefault="00970C45" w:rsidP="00BB6C5B">
      <w:pPr>
        <w:pStyle w:val="ListParagraph"/>
        <w:numPr>
          <w:ilvl w:val="0"/>
          <w:numId w:val="42"/>
        </w:numPr>
      </w:pPr>
      <w:r>
        <w:t xml:space="preserve">Had to </w:t>
      </w:r>
      <w:proofErr w:type="gramStart"/>
      <w:r>
        <w:t>hide</w:t>
      </w:r>
      <w:proofErr w:type="gramEnd"/>
      <w:r>
        <w:t xml:space="preserve"> </w:t>
      </w:r>
    </w:p>
    <w:p w14:paraId="4B624820" w14:textId="77777777" w:rsidR="00970C45" w:rsidRDefault="00970C45" w:rsidP="00BB6C5B">
      <w:pPr>
        <w:pStyle w:val="ListParagraph"/>
        <w:numPr>
          <w:ilvl w:val="0"/>
          <w:numId w:val="42"/>
        </w:numPr>
      </w:pPr>
      <w:r>
        <w:t xml:space="preserve">Found a… </w:t>
      </w:r>
    </w:p>
    <w:p w14:paraId="073E158F" w14:textId="77777777" w:rsidR="00970C45" w:rsidRDefault="00970C45" w:rsidP="00BB6C5B">
      <w:pPr>
        <w:pStyle w:val="ListParagraph"/>
        <w:numPr>
          <w:ilvl w:val="0"/>
          <w:numId w:val="42"/>
        </w:numPr>
      </w:pPr>
      <w:r>
        <w:t xml:space="preserve">Had a </w:t>
      </w:r>
      <w:proofErr w:type="gramStart"/>
      <w:r>
        <w:t>secret</w:t>
      </w:r>
      <w:proofErr w:type="gramEnd"/>
      <w:r>
        <w:t xml:space="preserve"> </w:t>
      </w:r>
    </w:p>
    <w:p w14:paraId="39ED4725" w14:textId="77777777" w:rsidR="00970C45" w:rsidRDefault="00970C45" w:rsidP="00BB6C5B">
      <w:pPr>
        <w:pStyle w:val="ListParagraph"/>
        <w:numPr>
          <w:ilvl w:val="0"/>
          <w:numId w:val="42"/>
        </w:numPr>
      </w:pPr>
      <w:r>
        <w:t xml:space="preserve">Needed </w:t>
      </w:r>
      <w:proofErr w:type="gramStart"/>
      <w:r>
        <w:t>money</w:t>
      </w:r>
      <w:proofErr w:type="gramEnd"/>
      <w:r>
        <w:t xml:space="preserve"> </w:t>
      </w:r>
    </w:p>
    <w:p w14:paraId="4F2578B0" w14:textId="77777777" w:rsidR="00970C45" w:rsidRDefault="00970C45" w:rsidP="00BB6C5B">
      <w:pPr>
        <w:pStyle w:val="ListParagraph"/>
        <w:numPr>
          <w:ilvl w:val="0"/>
          <w:numId w:val="42"/>
        </w:numPr>
      </w:pPr>
      <w:r>
        <w:t xml:space="preserve">Were </w:t>
      </w:r>
      <w:proofErr w:type="gramStart"/>
      <w:r>
        <w:t>lost</w:t>
      </w:r>
      <w:proofErr w:type="gramEnd"/>
      <w:r>
        <w:t xml:space="preserve"> </w:t>
      </w:r>
    </w:p>
    <w:p w14:paraId="2167CB05" w14:textId="77777777" w:rsidR="00970C45" w:rsidRDefault="00970C45" w:rsidP="00BB6C5B">
      <w:pPr>
        <w:pStyle w:val="ListParagraph"/>
        <w:numPr>
          <w:ilvl w:val="0"/>
          <w:numId w:val="42"/>
        </w:numPr>
      </w:pPr>
      <w:r>
        <w:t xml:space="preserve">Learnt something </w:t>
      </w:r>
      <w:proofErr w:type="gramStart"/>
      <w:r>
        <w:t>new</w:t>
      </w:r>
      <w:proofErr w:type="gramEnd"/>
      <w:r>
        <w:t xml:space="preserve"> </w:t>
      </w:r>
    </w:p>
    <w:p w14:paraId="3EAF35D1" w14:textId="77777777" w:rsidR="00970C45" w:rsidRDefault="00970C45" w:rsidP="00BB6C5B">
      <w:pPr>
        <w:pStyle w:val="ListParagraph"/>
        <w:numPr>
          <w:ilvl w:val="0"/>
          <w:numId w:val="42"/>
        </w:numPr>
      </w:pPr>
      <w:r>
        <w:t xml:space="preserve">Found someone </w:t>
      </w:r>
      <w:proofErr w:type="gramStart"/>
      <w:r>
        <w:t>hurt</w:t>
      </w:r>
      <w:proofErr w:type="gramEnd"/>
    </w:p>
    <w:p w14:paraId="21E553EF" w14:textId="75D1BBC8" w:rsidR="00970C45" w:rsidRDefault="00970C45" w:rsidP="00BB6C5B">
      <w:pPr>
        <w:pStyle w:val="ListParagraph"/>
        <w:numPr>
          <w:ilvl w:val="0"/>
          <w:numId w:val="42"/>
        </w:numPr>
      </w:pPr>
      <w:r>
        <w:t xml:space="preserve">Missed </w:t>
      </w:r>
      <w:proofErr w:type="gramStart"/>
      <w:r>
        <w:t>someone</w:t>
      </w:r>
      <w:proofErr w:type="gramEnd"/>
      <w:r>
        <w:t xml:space="preserve"> </w:t>
      </w:r>
    </w:p>
    <w:p w14:paraId="36E1E56D" w14:textId="77777777" w:rsidR="00970C45" w:rsidRDefault="00970C45" w:rsidP="00BB6C5B">
      <w:pPr>
        <w:pStyle w:val="ListParagraph"/>
        <w:numPr>
          <w:ilvl w:val="0"/>
          <w:numId w:val="42"/>
        </w:numPr>
      </w:pPr>
      <w:r>
        <w:lastRenderedPageBreak/>
        <w:t xml:space="preserve">Got </w:t>
      </w:r>
      <w:proofErr w:type="gramStart"/>
      <w:r>
        <w:t>stuck</w:t>
      </w:r>
      <w:proofErr w:type="gramEnd"/>
      <w:r>
        <w:t xml:space="preserve"> </w:t>
      </w:r>
    </w:p>
    <w:p w14:paraId="03530C87" w14:textId="77777777" w:rsidR="00970C45" w:rsidRDefault="00970C45" w:rsidP="00BB6C5B">
      <w:pPr>
        <w:pStyle w:val="ListParagraph"/>
        <w:numPr>
          <w:ilvl w:val="0"/>
          <w:numId w:val="42"/>
        </w:numPr>
      </w:pPr>
      <w:r>
        <w:t xml:space="preserve">Found something </w:t>
      </w:r>
      <w:proofErr w:type="gramStart"/>
      <w:r>
        <w:t>unusual</w:t>
      </w:r>
      <w:proofErr w:type="gramEnd"/>
      <w:r>
        <w:t xml:space="preserve"> </w:t>
      </w:r>
    </w:p>
    <w:p w14:paraId="3693237D" w14:textId="77777777" w:rsidR="00970C45" w:rsidRDefault="00970C45" w:rsidP="00BB6C5B">
      <w:pPr>
        <w:pStyle w:val="ListParagraph"/>
        <w:numPr>
          <w:ilvl w:val="0"/>
          <w:numId w:val="42"/>
        </w:numPr>
      </w:pPr>
      <w:r>
        <w:t xml:space="preserve">Wanted something they could not </w:t>
      </w:r>
      <w:proofErr w:type="gramStart"/>
      <w:r>
        <w:t>have</w:t>
      </w:r>
      <w:proofErr w:type="gramEnd"/>
      <w:r>
        <w:t xml:space="preserve"> </w:t>
      </w:r>
    </w:p>
    <w:p w14:paraId="39A6EBFB" w14:textId="77777777" w:rsidR="00970C45" w:rsidRDefault="00970C45" w:rsidP="00BB6C5B">
      <w:pPr>
        <w:pStyle w:val="ListParagraph"/>
        <w:numPr>
          <w:ilvl w:val="0"/>
          <w:numId w:val="42"/>
        </w:numPr>
      </w:pPr>
      <w:r>
        <w:t xml:space="preserve">Disappeared </w:t>
      </w:r>
    </w:p>
    <w:p w14:paraId="4B531B9D" w14:textId="77777777" w:rsidR="00970C45" w:rsidRDefault="00970C45" w:rsidP="00BB6C5B">
      <w:pPr>
        <w:pStyle w:val="ListParagraph"/>
        <w:numPr>
          <w:ilvl w:val="0"/>
          <w:numId w:val="42"/>
        </w:numPr>
      </w:pPr>
      <w:r>
        <w:t xml:space="preserve">Got on a plane to… </w:t>
      </w:r>
    </w:p>
    <w:p w14:paraId="03DF9E83" w14:textId="77777777" w:rsidR="00970C45" w:rsidRDefault="00970C45" w:rsidP="00BB6C5B">
      <w:pPr>
        <w:pStyle w:val="ListParagraph"/>
        <w:numPr>
          <w:ilvl w:val="0"/>
          <w:numId w:val="42"/>
        </w:numPr>
      </w:pPr>
      <w:r>
        <w:t xml:space="preserve">Got into a </w:t>
      </w:r>
      <w:proofErr w:type="gramStart"/>
      <w:r>
        <w:t>boat</w:t>
      </w:r>
      <w:proofErr w:type="gramEnd"/>
      <w:r>
        <w:t xml:space="preserve"> </w:t>
      </w:r>
    </w:p>
    <w:p w14:paraId="49292FE1" w14:textId="77777777" w:rsidR="00970C45" w:rsidRDefault="00970C45" w:rsidP="00BB6C5B">
      <w:pPr>
        <w:pStyle w:val="ListParagraph"/>
        <w:numPr>
          <w:ilvl w:val="0"/>
          <w:numId w:val="42"/>
        </w:numPr>
      </w:pPr>
      <w:r>
        <w:t xml:space="preserve">Wrote a book about… </w:t>
      </w:r>
    </w:p>
    <w:p w14:paraId="4E2F585A" w14:textId="77777777" w:rsidR="00970C45" w:rsidRDefault="00970C45" w:rsidP="00BB6C5B">
      <w:pPr>
        <w:pStyle w:val="ListParagraph"/>
        <w:numPr>
          <w:ilvl w:val="0"/>
          <w:numId w:val="42"/>
        </w:numPr>
      </w:pPr>
      <w:r>
        <w:t xml:space="preserve">Planted a </w:t>
      </w:r>
      <w:proofErr w:type="gramStart"/>
      <w:r>
        <w:t>tree</w:t>
      </w:r>
      <w:proofErr w:type="gramEnd"/>
      <w:r>
        <w:t xml:space="preserve"> </w:t>
      </w:r>
    </w:p>
    <w:p w14:paraId="5C022AC9" w14:textId="77777777" w:rsidR="00970C45" w:rsidRDefault="00970C45" w:rsidP="00BB6C5B">
      <w:pPr>
        <w:pStyle w:val="ListParagraph"/>
        <w:numPr>
          <w:ilvl w:val="0"/>
          <w:numId w:val="42"/>
        </w:numPr>
      </w:pPr>
      <w:r>
        <w:t xml:space="preserve">Created a new </w:t>
      </w:r>
      <w:proofErr w:type="gramStart"/>
      <w:r>
        <w:t>language</w:t>
      </w:r>
      <w:proofErr w:type="gramEnd"/>
      <w:r>
        <w:t xml:space="preserve"> </w:t>
      </w:r>
    </w:p>
    <w:p w14:paraId="6A149F6A" w14:textId="095D513C" w:rsidR="00970C45" w:rsidRDefault="00970C45" w:rsidP="00BB6C5B">
      <w:pPr>
        <w:pStyle w:val="ListParagraph"/>
        <w:numPr>
          <w:ilvl w:val="0"/>
          <w:numId w:val="42"/>
        </w:numPr>
      </w:pPr>
      <w:r>
        <w:t>Were happy until…</w:t>
      </w:r>
    </w:p>
    <w:p w14:paraId="0E17A58F" w14:textId="77777777" w:rsidR="00866105" w:rsidRDefault="00866105" w:rsidP="00866105"/>
    <w:p w14:paraId="19C87B2B" w14:textId="72DA8B1C" w:rsidR="00866105" w:rsidRDefault="00866105" w:rsidP="00866105">
      <w:pPr>
        <w:pStyle w:val="Heading2"/>
      </w:pPr>
      <w:bookmarkStart w:id="9" w:name="_Toc141713791"/>
      <w:r>
        <w:t>How to use story sticks</w:t>
      </w:r>
      <w:bookmarkEnd w:id="9"/>
    </w:p>
    <w:p w14:paraId="36813E47" w14:textId="72631E03" w:rsidR="00866105" w:rsidRDefault="008A5674" w:rsidP="009D05A7">
      <w:pPr>
        <w:pStyle w:val="Heading3"/>
      </w:pPr>
      <w:r>
        <w:t xml:space="preserve">Activity 1: </w:t>
      </w:r>
      <w:r w:rsidR="009D05A7">
        <w:t>Verbal storytelling</w:t>
      </w:r>
    </w:p>
    <w:p w14:paraId="60DC3AEF" w14:textId="3CCE3055" w:rsidR="009D05A7" w:rsidRDefault="00DB4970" w:rsidP="009D05A7">
      <w:r w:rsidRPr="00277903">
        <w:rPr>
          <w:color w:val="44546A" w:themeColor="text2"/>
        </w:rPr>
        <w:t>LIT 2-02a/3-02a/4-02a,</w:t>
      </w:r>
      <w:r w:rsidR="00A540B0" w:rsidRPr="00277903">
        <w:rPr>
          <w:color w:val="44546A" w:themeColor="text2"/>
        </w:rPr>
        <w:t xml:space="preserve"> LIT 2-08a/3-08a/4-08a,</w:t>
      </w:r>
      <w:r w:rsidRPr="00277903">
        <w:rPr>
          <w:color w:val="44546A" w:themeColor="text2"/>
        </w:rPr>
        <w:t xml:space="preserve"> ENG 2-03a/3-03a/4-03a</w:t>
      </w:r>
      <w:r>
        <w:br/>
      </w:r>
      <w:r w:rsidR="009D05A7">
        <w:t xml:space="preserve">This activity can be done in pairs or in small groups. Pick four of the story sticks at random, one from each category the four categories. One person reads the story starter out. For example, “Yesterday, in a shop, an owl disappeared”. The first person adds a sentence onto this, explaining what happens next. Another person using the phrase “And then…” continues the story. The story goes on until the group are happy with the direction of the story, or it comes to a natural end. Alternatively, you could set a limit, such as six “And then” additions to the story starter. </w:t>
      </w:r>
      <w:r w:rsidR="009D05A7">
        <w:br/>
      </w:r>
      <w:r w:rsidR="009D05A7">
        <w:br/>
        <w:t xml:space="preserve">To make it more challenging, you could ask pupils to repeat what has happened in the story thus far before they add to the story using “And then…” </w:t>
      </w:r>
    </w:p>
    <w:p w14:paraId="1ADDEA10" w14:textId="77777777" w:rsidR="00676260" w:rsidRDefault="00676260" w:rsidP="009D05A7"/>
    <w:p w14:paraId="4F4B343B" w14:textId="4533BEA0" w:rsidR="00676260" w:rsidRDefault="008A5674" w:rsidP="00676260">
      <w:pPr>
        <w:pStyle w:val="Heading3"/>
      </w:pPr>
      <w:r>
        <w:t xml:space="preserve">Activity 2: </w:t>
      </w:r>
      <w:r w:rsidR="00676260">
        <w:t xml:space="preserve">Creating </w:t>
      </w:r>
      <w:proofErr w:type="gramStart"/>
      <w:r w:rsidR="00676260">
        <w:t>characters</w:t>
      </w:r>
      <w:proofErr w:type="gramEnd"/>
    </w:p>
    <w:p w14:paraId="2B4963A1" w14:textId="2A600109" w:rsidR="00676260" w:rsidRDefault="00676260" w:rsidP="009D05A7">
      <w:r w:rsidRPr="00277903">
        <w:rPr>
          <w:color w:val="44546A" w:themeColor="text2"/>
        </w:rPr>
        <w:t>LIT 2-26a/3-26a/4-26a</w:t>
      </w:r>
      <w:r w:rsidR="00E1701D" w:rsidRPr="00277903">
        <w:rPr>
          <w:color w:val="44546A" w:themeColor="text2"/>
        </w:rPr>
        <w:t>, LIT 2-25a/3-25a/4-25a</w:t>
      </w:r>
      <w:r>
        <w:br/>
        <w:t xml:space="preserve">This activity can be done in small groups. Each pupil picks a character stick only. </w:t>
      </w:r>
      <w:r>
        <w:lastRenderedPageBreak/>
        <w:t xml:space="preserve">The group must work together to create a character profile for each character. They can think about:  </w:t>
      </w:r>
    </w:p>
    <w:p w14:paraId="1177E2F6" w14:textId="77777777" w:rsidR="00676260" w:rsidRDefault="00676260" w:rsidP="00676260">
      <w:pPr>
        <w:pStyle w:val="ListParagraph"/>
        <w:numPr>
          <w:ilvl w:val="0"/>
          <w:numId w:val="43"/>
        </w:numPr>
      </w:pPr>
      <w:r>
        <w:t xml:space="preserve">Likes and </w:t>
      </w:r>
      <w:proofErr w:type="gramStart"/>
      <w:r>
        <w:t>dislikes</w:t>
      </w:r>
      <w:proofErr w:type="gramEnd"/>
      <w:r>
        <w:t xml:space="preserve"> </w:t>
      </w:r>
    </w:p>
    <w:p w14:paraId="746A06B0" w14:textId="77777777" w:rsidR="00676260" w:rsidRDefault="00676260" w:rsidP="00676260">
      <w:pPr>
        <w:pStyle w:val="ListParagraph"/>
        <w:numPr>
          <w:ilvl w:val="0"/>
          <w:numId w:val="43"/>
        </w:numPr>
      </w:pPr>
      <w:r>
        <w:t xml:space="preserve">Description - what does the character look like? </w:t>
      </w:r>
    </w:p>
    <w:p w14:paraId="324AAC72" w14:textId="77777777" w:rsidR="00676260" w:rsidRDefault="00676260" w:rsidP="00676260">
      <w:pPr>
        <w:pStyle w:val="ListParagraph"/>
        <w:numPr>
          <w:ilvl w:val="0"/>
          <w:numId w:val="43"/>
        </w:numPr>
      </w:pPr>
      <w:r>
        <w:t xml:space="preserve">Hobbies </w:t>
      </w:r>
    </w:p>
    <w:p w14:paraId="5D0CCDC8" w14:textId="77777777" w:rsidR="00676260" w:rsidRDefault="00676260" w:rsidP="00676260">
      <w:pPr>
        <w:pStyle w:val="ListParagraph"/>
        <w:numPr>
          <w:ilvl w:val="0"/>
          <w:numId w:val="43"/>
        </w:numPr>
      </w:pPr>
      <w:r>
        <w:t xml:space="preserve">Friends and family members </w:t>
      </w:r>
    </w:p>
    <w:p w14:paraId="4F0E6175" w14:textId="65959B03" w:rsidR="00676260" w:rsidRDefault="00676260" w:rsidP="00676260">
      <w:pPr>
        <w:pStyle w:val="ListParagraph"/>
        <w:numPr>
          <w:ilvl w:val="0"/>
          <w:numId w:val="43"/>
        </w:numPr>
      </w:pPr>
      <w:r>
        <w:t xml:space="preserve">Any motivations/beliefs </w:t>
      </w:r>
      <w:r w:rsidR="00E1701D">
        <w:br/>
      </w:r>
    </w:p>
    <w:p w14:paraId="31C7A5A8" w14:textId="429AC01A" w:rsidR="00230DBB" w:rsidRDefault="00676260" w:rsidP="00676260">
      <w:r>
        <w:t xml:space="preserve">Once each character has a profile, ask the pupils to put the character profiles next to each other. Ask them to discuss how they think the characters might know each other and how they will interact. Will they get on? Or will they disagree? Why? Do they have any similarities or are they more different than they are alike? </w:t>
      </w:r>
      <w:r>
        <w:br/>
      </w:r>
      <w:r>
        <w:br/>
        <w:t xml:space="preserve">Next, ask pupils to select a time, setting and action story stick. This is the base for their story. From this, pupils must create a short story, with a beginning, middle and end, which includes </w:t>
      </w:r>
      <w:proofErr w:type="gramStart"/>
      <w:r>
        <w:t>all of</w:t>
      </w:r>
      <w:proofErr w:type="gramEnd"/>
      <w:r>
        <w:t xml:space="preserve"> the characters. They can work in a group to plan their story, ensuring all </w:t>
      </w:r>
      <w:proofErr w:type="gramStart"/>
      <w:r>
        <w:t>characters</w:t>
      </w:r>
      <w:proofErr w:type="gramEnd"/>
      <w:r>
        <w:t xml:space="preserve"> feature. Remind pupils that not all the characters need to appear at the beginning, some could appear in the story in the middle, or at the end. Once the plan is complete, it can be presented verbally to the rest of the class.</w:t>
      </w:r>
      <w:r w:rsidR="00230DBB">
        <w:t xml:space="preserve"> </w:t>
      </w:r>
      <w:r>
        <w:t>As an extension, pupils can write up their story in full.</w:t>
      </w:r>
      <w:r w:rsidR="00230DBB">
        <w:br/>
      </w:r>
    </w:p>
    <w:p w14:paraId="3154849E" w14:textId="4DA0A2D2" w:rsidR="00230DBB" w:rsidRDefault="008A5674" w:rsidP="00230DBB">
      <w:pPr>
        <w:pStyle w:val="Heading3"/>
      </w:pPr>
      <w:r>
        <w:t xml:space="preserve">Activity 3: </w:t>
      </w:r>
      <w:r w:rsidR="00230DBB">
        <w:t>Story mapping</w:t>
      </w:r>
    </w:p>
    <w:p w14:paraId="7EA7F6AD" w14:textId="0F8FD27B" w:rsidR="00230DBB" w:rsidRDefault="00054F7B" w:rsidP="00676260">
      <w:r w:rsidRPr="00277903">
        <w:rPr>
          <w:color w:val="44546A" w:themeColor="text2"/>
        </w:rPr>
        <w:t xml:space="preserve">EXA 2-04a/3-04a/4-04a, </w:t>
      </w:r>
      <w:r w:rsidR="00974054" w:rsidRPr="00277903">
        <w:rPr>
          <w:color w:val="44546A" w:themeColor="text2"/>
        </w:rPr>
        <w:t>EXA 2-05a/4-05a</w:t>
      </w:r>
      <w:r w:rsidR="00974054">
        <w:br/>
      </w:r>
      <w:r w:rsidR="009C676A">
        <w:t xml:space="preserve">Story mapping is a fun and creative way to help pupils plan their story. Ask pupils to select four story sticks, one from each of the four categories. You could select one story for all the class to work on, or each pupil could select their own story sticks. This is the opening line for their story. </w:t>
      </w:r>
      <w:r w:rsidR="009C676A">
        <w:br/>
      </w:r>
      <w:r w:rsidR="009C676A">
        <w:br/>
        <w:t xml:space="preserve">Ask pupils to divide their page into eight squares, writing their opening line at the top of the page (they can turn their page landscape). These squares are the eight key points of the story. Rather than writing, ask pupils to draw what happens at each </w:t>
      </w:r>
      <w:r w:rsidR="009C676A">
        <w:lastRenderedPageBreak/>
        <w:t xml:space="preserve">point in the story. Recommend that they draw the first and last panel to start, as this will enable them to see where the story begins and ends. They can now fill in the middle panels, planning visually what happens in their story. </w:t>
      </w:r>
      <w:r w:rsidR="009C676A">
        <w:br/>
      </w:r>
      <w:r w:rsidR="009C676A">
        <w:br/>
        <w:t xml:space="preserve">If pupils are struggling, you could play the “And then” game (see </w:t>
      </w:r>
      <w:r w:rsidR="008A5674">
        <w:t>Activity 1</w:t>
      </w:r>
      <w:r w:rsidR="009C676A">
        <w:t xml:space="preserve">) with other members of the class to generate ideas. You could also ask pupils to think about how they get from the first to last pane- does their character meet someone? Does the setting change? Is there another action? Does the story move forward or backward in time? Pupils could select another story stick from the bundle to help generate ideas for their story. </w:t>
      </w:r>
      <w:r w:rsidR="009C676A">
        <w:br/>
      </w:r>
      <w:r w:rsidR="009C676A">
        <w:br/>
        <w:t>As an extension, once the story map is complete, pupils can create a written story to accompany it. Alternatively, pupils could think about how the image and text might work together and create a comic strip of their story.</w:t>
      </w:r>
    </w:p>
    <w:p w14:paraId="0F7ACD6C" w14:textId="77777777" w:rsidR="00D007F8" w:rsidRDefault="00D007F8" w:rsidP="009D05A7"/>
    <w:p w14:paraId="37F597B5" w14:textId="138F6346" w:rsidR="00111E61" w:rsidRDefault="001242C1" w:rsidP="00AC263C">
      <w:r>
        <w:rPr>
          <w:rStyle w:val="Heading3Char"/>
        </w:rPr>
        <w:t xml:space="preserve">Activity 4: </w:t>
      </w:r>
      <w:r w:rsidRPr="001242C1">
        <w:rPr>
          <w:rStyle w:val="Heading3Char"/>
        </w:rPr>
        <w:t>Genre discussion</w:t>
      </w:r>
      <w:r>
        <w:t xml:space="preserve"> </w:t>
      </w:r>
      <w:r>
        <w:br/>
      </w:r>
      <w:r w:rsidR="00D82E5A" w:rsidRPr="00277903">
        <w:rPr>
          <w:color w:val="44546A" w:themeColor="text2"/>
        </w:rPr>
        <w:t>LIT 2-02a/3-02a/4-02a, LIT 2-04a/3-04a/4-04a</w:t>
      </w:r>
      <w:r w:rsidR="00C54508">
        <w:br/>
      </w:r>
      <w:r>
        <w:t xml:space="preserve">Ask pupils to select four story sticks, one from each category. In pairs, ask pupils to discuss the story starter in front of them. What genre do they think it might be? Would they like to read it? How do they know what genre it could be? What are the clues from the story sticks? For example, it could be a jumbled line of different things, which might make them think it is a humorous story. Or it could include a character such as vampire or werewolf which might give them a clue. </w:t>
      </w:r>
      <w:r>
        <w:br/>
      </w:r>
      <w:r>
        <w:br/>
        <w:t>To encourage pupils to think more critically, ask them to think about the stereotypes and assumptions they are making when categorising the genre - what other books have they read or films they have seen that make them think that way, for example that a vampire would be in a horror story. Can they think of any books that challenge these stereotypes? How could they challenge stereotypes in their own writing?</w:t>
      </w:r>
    </w:p>
    <w:p w14:paraId="7AD784E3" w14:textId="77777777" w:rsidR="00AC263C" w:rsidRDefault="00AC263C" w:rsidP="00AC263C"/>
    <w:p w14:paraId="3217815B" w14:textId="77777777" w:rsidR="002F22AD" w:rsidRDefault="002F22AD" w:rsidP="00AC263C"/>
    <w:p w14:paraId="42570298" w14:textId="7A220DE2" w:rsidR="00AC263C" w:rsidRDefault="00AC263C" w:rsidP="00AC263C">
      <w:pPr>
        <w:pStyle w:val="Heading2"/>
      </w:pPr>
      <w:bookmarkStart w:id="10" w:name="_Toc141713792"/>
      <w:r>
        <w:lastRenderedPageBreak/>
        <w:t>Further resources</w:t>
      </w:r>
      <w:bookmarkEnd w:id="10"/>
    </w:p>
    <w:p w14:paraId="230313F1" w14:textId="77777777" w:rsidR="00AC263C" w:rsidRDefault="00AC263C" w:rsidP="00AC263C">
      <w:pPr>
        <w:pStyle w:val="ListParagraph"/>
        <w:numPr>
          <w:ilvl w:val="0"/>
          <w:numId w:val="44"/>
        </w:numPr>
      </w:pPr>
      <w:r>
        <w:t xml:space="preserve">You can extend this activity using our </w:t>
      </w:r>
      <w:hyperlink r:id="rId14" w:history="1">
        <w:r w:rsidRPr="000A0F9C">
          <w:rPr>
            <w:rStyle w:val="Hyperlink"/>
          </w:rPr>
          <w:t>Creative writing for upper primary</w:t>
        </w:r>
      </w:hyperlink>
      <w:r>
        <w:t xml:space="preserve"> and </w:t>
      </w:r>
      <w:hyperlink r:id="rId15" w:history="1">
        <w:r w:rsidRPr="000A0F9C">
          <w:rPr>
            <w:rStyle w:val="Hyperlink"/>
          </w:rPr>
          <w:t>secondary</w:t>
        </w:r>
      </w:hyperlink>
      <w:r>
        <w:t xml:space="preserve"> resources</w:t>
      </w:r>
    </w:p>
    <w:p w14:paraId="2A3536BC" w14:textId="77777777" w:rsidR="00AC263C" w:rsidRPr="00EE3078" w:rsidRDefault="00AC263C" w:rsidP="00AC263C">
      <w:pPr>
        <w:pStyle w:val="ListParagraph"/>
        <w:numPr>
          <w:ilvl w:val="0"/>
          <w:numId w:val="44"/>
        </w:numPr>
      </w:pPr>
      <w:r>
        <w:t xml:space="preserve">For more quick activities see our </w:t>
      </w:r>
      <w:hyperlink r:id="rId16" w:history="1">
        <w:r w:rsidRPr="00A9552C">
          <w:rPr>
            <w:rStyle w:val="Hyperlink"/>
          </w:rPr>
          <w:t>How to make a mini book</w:t>
        </w:r>
      </w:hyperlink>
      <w:r>
        <w:t xml:space="preserve">, </w:t>
      </w:r>
      <w:hyperlink r:id="rId17" w:history="1">
        <w:r w:rsidRPr="00A9552C">
          <w:rPr>
            <w:rStyle w:val="Hyperlink"/>
          </w:rPr>
          <w:t>How to make story sticks</w:t>
        </w:r>
      </w:hyperlink>
      <w:r>
        <w:t xml:space="preserve"> and our guide to </w:t>
      </w:r>
      <w:hyperlink r:id="rId18" w:history="1">
        <w:r w:rsidRPr="00A71D9F">
          <w:rPr>
            <w:rStyle w:val="Hyperlink"/>
          </w:rPr>
          <w:t>Creating reading groups and events</w:t>
        </w:r>
      </w:hyperlink>
    </w:p>
    <w:p w14:paraId="63C9CBC0" w14:textId="77777777" w:rsidR="00292796" w:rsidRPr="00E00455" w:rsidRDefault="00292796" w:rsidP="003E0AD5"/>
    <w:sectPr w:rsidR="00292796" w:rsidRPr="00E00455"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D581D4" w14:textId="77777777" w:rsidR="00FF79C6" w:rsidRDefault="00FF79C6" w:rsidP="00DA087C">
      <w:r>
        <w:separator/>
      </w:r>
    </w:p>
    <w:p w14:paraId="51E26706" w14:textId="77777777" w:rsidR="00FF79C6" w:rsidRDefault="00FF79C6" w:rsidP="00DA087C"/>
    <w:p w14:paraId="7597362E" w14:textId="77777777" w:rsidR="00FF79C6" w:rsidRDefault="00FF79C6" w:rsidP="00DA087C"/>
  </w:endnote>
  <w:endnote w:type="continuationSeparator" w:id="0">
    <w:p w14:paraId="24FEA696" w14:textId="77777777" w:rsidR="00FF79C6" w:rsidRDefault="00FF79C6" w:rsidP="00DA087C">
      <w:r>
        <w:continuationSeparator/>
      </w:r>
    </w:p>
    <w:p w14:paraId="584988C8" w14:textId="77777777" w:rsidR="00FF79C6" w:rsidRDefault="00FF79C6" w:rsidP="00DA087C"/>
    <w:p w14:paraId="181134A7" w14:textId="77777777" w:rsidR="00FF79C6" w:rsidRDefault="00FF79C6"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1226141"/>
      <w:docPartObj>
        <w:docPartGallery w:val="Page Numbers (Bottom of Page)"/>
        <w:docPartUnique/>
      </w:docPartObj>
    </w:sdtPr>
    <w:sdtEndPr>
      <w:rPr>
        <w:noProof/>
      </w:rPr>
    </w:sdtEndPr>
    <w:sdtContent>
      <w:p w14:paraId="79D7FA1D"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6DA32843"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F63EC4" w14:textId="77777777" w:rsidR="00FF79C6" w:rsidRDefault="00FF79C6" w:rsidP="00DA087C">
      <w:r>
        <w:separator/>
      </w:r>
    </w:p>
    <w:p w14:paraId="72D2B3BA" w14:textId="77777777" w:rsidR="00FF79C6" w:rsidRDefault="00FF79C6" w:rsidP="00DA087C"/>
    <w:p w14:paraId="1845CE33" w14:textId="77777777" w:rsidR="00FF79C6" w:rsidRDefault="00FF79C6" w:rsidP="00DA087C"/>
  </w:footnote>
  <w:footnote w:type="continuationSeparator" w:id="0">
    <w:p w14:paraId="419C2011" w14:textId="77777777" w:rsidR="00FF79C6" w:rsidRDefault="00FF79C6" w:rsidP="00DA087C">
      <w:r>
        <w:continuationSeparator/>
      </w:r>
    </w:p>
    <w:p w14:paraId="1D8714DA" w14:textId="77777777" w:rsidR="00FF79C6" w:rsidRDefault="00FF79C6" w:rsidP="00DA087C"/>
    <w:p w14:paraId="6237BF84" w14:textId="77777777" w:rsidR="00FF79C6" w:rsidRDefault="00FF79C6"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6F550D"/>
    <w:multiLevelType w:val="hybridMultilevel"/>
    <w:tmpl w:val="51FCA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1A2690"/>
    <w:multiLevelType w:val="hybridMultilevel"/>
    <w:tmpl w:val="4394C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132ABF"/>
    <w:multiLevelType w:val="hybridMultilevel"/>
    <w:tmpl w:val="395C0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03484D"/>
    <w:multiLevelType w:val="hybridMultilevel"/>
    <w:tmpl w:val="D97A9FD4"/>
    <w:lvl w:ilvl="0" w:tplc="14A08BD2">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3" w15:restartNumberingAfterBreak="0">
    <w:nsid w:val="6AD77F9D"/>
    <w:multiLevelType w:val="hybridMultilevel"/>
    <w:tmpl w:val="08AE51D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4"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020FF7"/>
    <w:multiLevelType w:val="hybridMultilevel"/>
    <w:tmpl w:val="39F4C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0954217"/>
    <w:multiLevelType w:val="hybridMultilevel"/>
    <w:tmpl w:val="540E26E4"/>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9"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8C4FE6"/>
    <w:multiLevelType w:val="hybridMultilevel"/>
    <w:tmpl w:val="E4784CD4"/>
    <w:lvl w:ilvl="0" w:tplc="14A08BD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0" w:hanging="360"/>
      </w:pPr>
      <w:rPr>
        <w:rFonts w:ascii="Symbol" w:hAnsi="Symbol" w:hint="default"/>
      </w:rPr>
    </w:lvl>
    <w:lvl w:ilvl="4" w:tplc="08090003" w:tentative="1">
      <w:start w:val="1"/>
      <w:numFmt w:val="bullet"/>
      <w:lvlText w:val="o"/>
      <w:lvlJc w:val="left"/>
      <w:pPr>
        <w:ind w:left="720" w:hanging="360"/>
      </w:pPr>
      <w:rPr>
        <w:rFonts w:ascii="Courier New" w:hAnsi="Courier New" w:cs="Courier New" w:hint="default"/>
      </w:rPr>
    </w:lvl>
    <w:lvl w:ilvl="5" w:tplc="08090005" w:tentative="1">
      <w:start w:val="1"/>
      <w:numFmt w:val="bullet"/>
      <w:lvlText w:val=""/>
      <w:lvlJc w:val="left"/>
      <w:pPr>
        <w:ind w:left="1440" w:hanging="360"/>
      </w:pPr>
      <w:rPr>
        <w:rFonts w:ascii="Wingdings" w:hAnsi="Wingdings" w:hint="default"/>
      </w:rPr>
    </w:lvl>
    <w:lvl w:ilvl="6" w:tplc="08090001" w:tentative="1">
      <w:start w:val="1"/>
      <w:numFmt w:val="bullet"/>
      <w:lvlText w:val=""/>
      <w:lvlJc w:val="left"/>
      <w:pPr>
        <w:ind w:left="2160" w:hanging="360"/>
      </w:pPr>
      <w:rPr>
        <w:rFonts w:ascii="Symbol" w:hAnsi="Symbol" w:hint="default"/>
      </w:rPr>
    </w:lvl>
    <w:lvl w:ilvl="7" w:tplc="08090003" w:tentative="1">
      <w:start w:val="1"/>
      <w:numFmt w:val="bullet"/>
      <w:lvlText w:val="o"/>
      <w:lvlJc w:val="left"/>
      <w:pPr>
        <w:ind w:left="2880" w:hanging="360"/>
      </w:pPr>
      <w:rPr>
        <w:rFonts w:ascii="Courier New" w:hAnsi="Courier New" w:cs="Courier New" w:hint="default"/>
      </w:rPr>
    </w:lvl>
    <w:lvl w:ilvl="8" w:tplc="08090005" w:tentative="1">
      <w:start w:val="1"/>
      <w:numFmt w:val="bullet"/>
      <w:lvlText w:val=""/>
      <w:lvlJc w:val="left"/>
      <w:pPr>
        <w:ind w:left="3600" w:hanging="360"/>
      </w:pPr>
      <w:rPr>
        <w:rFonts w:ascii="Wingdings" w:hAnsi="Wingdings" w:hint="default"/>
      </w:rPr>
    </w:lvl>
  </w:abstractNum>
  <w:abstractNum w:abstractNumId="42"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2427389">
    <w:abstractNumId w:val="8"/>
  </w:num>
  <w:num w:numId="2" w16cid:durableId="861283098">
    <w:abstractNumId w:val="43"/>
  </w:num>
  <w:num w:numId="3" w16cid:durableId="1371884005">
    <w:abstractNumId w:val="17"/>
  </w:num>
  <w:num w:numId="4" w16cid:durableId="1789423615">
    <w:abstractNumId w:val="7"/>
  </w:num>
  <w:num w:numId="5" w16cid:durableId="349064699">
    <w:abstractNumId w:val="27"/>
  </w:num>
  <w:num w:numId="6" w16cid:durableId="2076927541">
    <w:abstractNumId w:val="25"/>
  </w:num>
  <w:num w:numId="7" w16cid:durableId="1830713479">
    <w:abstractNumId w:val="20"/>
  </w:num>
  <w:num w:numId="8" w16cid:durableId="962685782">
    <w:abstractNumId w:val="37"/>
  </w:num>
  <w:num w:numId="9" w16cid:durableId="799805882">
    <w:abstractNumId w:val="34"/>
  </w:num>
  <w:num w:numId="10" w16cid:durableId="373312579">
    <w:abstractNumId w:val="0"/>
  </w:num>
  <w:num w:numId="11" w16cid:durableId="1790314086">
    <w:abstractNumId w:val="18"/>
  </w:num>
  <w:num w:numId="12" w16cid:durableId="2102603289">
    <w:abstractNumId w:val="16"/>
  </w:num>
  <w:num w:numId="13" w16cid:durableId="194849754">
    <w:abstractNumId w:val="28"/>
  </w:num>
  <w:num w:numId="14" w16cid:durableId="1557623682">
    <w:abstractNumId w:val="5"/>
  </w:num>
  <w:num w:numId="15" w16cid:durableId="968583920">
    <w:abstractNumId w:val="11"/>
  </w:num>
  <w:num w:numId="16" w16cid:durableId="898976651">
    <w:abstractNumId w:val="35"/>
  </w:num>
  <w:num w:numId="17" w16cid:durableId="888422694">
    <w:abstractNumId w:val="26"/>
  </w:num>
  <w:num w:numId="18" w16cid:durableId="484516155">
    <w:abstractNumId w:val="2"/>
  </w:num>
  <w:num w:numId="19" w16cid:durableId="884026078">
    <w:abstractNumId w:val="4"/>
  </w:num>
  <w:num w:numId="20" w16cid:durableId="1852647481">
    <w:abstractNumId w:val="12"/>
  </w:num>
  <w:num w:numId="21" w16cid:durableId="1956525119">
    <w:abstractNumId w:val="3"/>
  </w:num>
  <w:num w:numId="22" w16cid:durableId="1468471116">
    <w:abstractNumId w:val="19"/>
  </w:num>
  <w:num w:numId="23" w16cid:durableId="1580092248">
    <w:abstractNumId w:val="1"/>
  </w:num>
  <w:num w:numId="24" w16cid:durableId="1855415872">
    <w:abstractNumId w:val="9"/>
  </w:num>
  <w:num w:numId="25" w16cid:durableId="1331979298">
    <w:abstractNumId w:val="40"/>
  </w:num>
  <w:num w:numId="26" w16cid:durableId="383018290">
    <w:abstractNumId w:val="29"/>
  </w:num>
  <w:num w:numId="27" w16cid:durableId="957178639">
    <w:abstractNumId w:val="42"/>
  </w:num>
  <w:num w:numId="28" w16cid:durableId="2144107416">
    <w:abstractNumId w:val="21"/>
  </w:num>
  <w:num w:numId="29" w16cid:durableId="1540320548">
    <w:abstractNumId w:val="31"/>
  </w:num>
  <w:num w:numId="30" w16cid:durableId="1348867570">
    <w:abstractNumId w:val="6"/>
  </w:num>
  <w:num w:numId="31" w16cid:durableId="329724930">
    <w:abstractNumId w:val="13"/>
  </w:num>
  <w:num w:numId="32" w16cid:durableId="1653757619">
    <w:abstractNumId w:val="10"/>
  </w:num>
  <w:num w:numId="33" w16cid:durableId="200366935">
    <w:abstractNumId w:val="23"/>
  </w:num>
  <w:num w:numId="34" w16cid:durableId="36509030">
    <w:abstractNumId w:val="14"/>
  </w:num>
  <w:num w:numId="35" w16cid:durableId="528681881">
    <w:abstractNumId w:val="39"/>
  </w:num>
  <w:num w:numId="36" w16cid:durableId="1058164233">
    <w:abstractNumId w:val="30"/>
  </w:num>
  <w:num w:numId="37" w16cid:durableId="1196119353">
    <w:abstractNumId w:val="15"/>
  </w:num>
  <w:num w:numId="38" w16cid:durableId="1752043042">
    <w:abstractNumId w:val="32"/>
  </w:num>
  <w:num w:numId="39" w16cid:durableId="1169829710">
    <w:abstractNumId w:val="41"/>
  </w:num>
  <w:num w:numId="40" w16cid:durableId="327562606">
    <w:abstractNumId w:val="38"/>
  </w:num>
  <w:num w:numId="41" w16cid:durableId="1140920373">
    <w:abstractNumId w:val="33"/>
  </w:num>
  <w:num w:numId="42" w16cid:durableId="1609968527">
    <w:abstractNumId w:val="24"/>
  </w:num>
  <w:num w:numId="43" w16cid:durableId="1536774685">
    <w:abstractNumId w:val="36"/>
  </w:num>
  <w:num w:numId="44" w16cid:durableId="313022981">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9C6"/>
    <w:rsid w:val="000102FB"/>
    <w:rsid w:val="000204A3"/>
    <w:rsid w:val="00025A26"/>
    <w:rsid w:val="0003618E"/>
    <w:rsid w:val="00054F7B"/>
    <w:rsid w:val="00065DEE"/>
    <w:rsid w:val="000B26C7"/>
    <w:rsid w:val="000F611D"/>
    <w:rsid w:val="00111E61"/>
    <w:rsid w:val="001242C1"/>
    <w:rsid w:val="0013249A"/>
    <w:rsid w:val="00180989"/>
    <w:rsid w:val="001868E3"/>
    <w:rsid w:val="001933F6"/>
    <w:rsid w:val="0019780B"/>
    <w:rsid w:val="001D263C"/>
    <w:rsid w:val="00200CC9"/>
    <w:rsid w:val="00230DBB"/>
    <w:rsid w:val="002500A1"/>
    <w:rsid w:val="0025457D"/>
    <w:rsid w:val="00264E31"/>
    <w:rsid w:val="00277903"/>
    <w:rsid w:val="00292796"/>
    <w:rsid w:val="002A2863"/>
    <w:rsid w:val="002F22AD"/>
    <w:rsid w:val="00307D13"/>
    <w:rsid w:val="00373623"/>
    <w:rsid w:val="003A42DD"/>
    <w:rsid w:val="003E0AD5"/>
    <w:rsid w:val="00407351"/>
    <w:rsid w:val="00432721"/>
    <w:rsid w:val="004B5F44"/>
    <w:rsid w:val="004E505B"/>
    <w:rsid w:val="004F7B22"/>
    <w:rsid w:val="00520212"/>
    <w:rsid w:val="005267EB"/>
    <w:rsid w:val="00532F6B"/>
    <w:rsid w:val="00540017"/>
    <w:rsid w:val="00541B5B"/>
    <w:rsid w:val="00571F75"/>
    <w:rsid w:val="005E67F3"/>
    <w:rsid w:val="00640876"/>
    <w:rsid w:val="0066387D"/>
    <w:rsid w:val="0067572D"/>
    <w:rsid w:val="00676260"/>
    <w:rsid w:val="006D101B"/>
    <w:rsid w:val="006F5773"/>
    <w:rsid w:val="0073000F"/>
    <w:rsid w:val="00731D07"/>
    <w:rsid w:val="00742EC4"/>
    <w:rsid w:val="007C3D9A"/>
    <w:rsid w:val="007D02B4"/>
    <w:rsid w:val="00804ACE"/>
    <w:rsid w:val="00831342"/>
    <w:rsid w:val="00850C6D"/>
    <w:rsid w:val="00854F77"/>
    <w:rsid w:val="00866105"/>
    <w:rsid w:val="008A5674"/>
    <w:rsid w:val="008A70D4"/>
    <w:rsid w:val="008B1FC9"/>
    <w:rsid w:val="008E3D90"/>
    <w:rsid w:val="008F1EBD"/>
    <w:rsid w:val="00944AB9"/>
    <w:rsid w:val="00954D67"/>
    <w:rsid w:val="009562C0"/>
    <w:rsid w:val="00970C45"/>
    <w:rsid w:val="00974054"/>
    <w:rsid w:val="00985D35"/>
    <w:rsid w:val="00997294"/>
    <w:rsid w:val="009A708D"/>
    <w:rsid w:val="009C676A"/>
    <w:rsid w:val="009D05A7"/>
    <w:rsid w:val="009D0EDB"/>
    <w:rsid w:val="00A35E25"/>
    <w:rsid w:val="00A5115F"/>
    <w:rsid w:val="00A540B0"/>
    <w:rsid w:val="00A92EB0"/>
    <w:rsid w:val="00AC263C"/>
    <w:rsid w:val="00AD76EA"/>
    <w:rsid w:val="00B8746A"/>
    <w:rsid w:val="00BB6C5B"/>
    <w:rsid w:val="00BE0E7D"/>
    <w:rsid w:val="00BE3A88"/>
    <w:rsid w:val="00C0660F"/>
    <w:rsid w:val="00C54508"/>
    <w:rsid w:val="00C5703E"/>
    <w:rsid w:val="00C66C6B"/>
    <w:rsid w:val="00C80BAF"/>
    <w:rsid w:val="00C84DF2"/>
    <w:rsid w:val="00CA22ED"/>
    <w:rsid w:val="00CA2FEB"/>
    <w:rsid w:val="00CC54BB"/>
    <w:rsid w:val="00D007F8"/>
    <w:rsid w:val="00D179A0"/>
    <w:rsid w:val="00D41F46"/>
    <w:rsid w:val="00D81B78"/>
    <w:rsid w:val="00D82E5A"/>
    <w:rsid w:val="00DA087C"/>
    <w:rsid w:val="00DB4970"/>
    <w:rsid w:val="00DB4EF8"/>
    <w:rsid w:val="00DC5F66"/>
    <w:rsid w:val="00DE7587"/>
    <w:rsid w:val="00E00455"/>
    <w:rsid w:val="00E1701D"/>
    <w:rsid w:val="00E407DD"/>
    <w:rsid w:val="00EB7E89"/>
    <w:rsid w:val="00EE019F"/>
    <w:rsid w:val="00EE5184"/>
    <w:rsid w:val="00F45462"/>
    <w:rsid w:val="00F46ADF"/>
    <w:rsid w:val="00FB194A"/>
    <w:rsid w:val="00FB6395"/>
    <w:rsid w:val="00FE09E1"/>
    <w:rsid w:val="00FF79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FF851E"/>
  <w15:chartTrackingRefBased/>
  <w15:docId w15:val="{90EEA39C-F6B2-4414-B00E-1C51EA41C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FF79C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FF79C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adingschools.scot/" TargetMode="External"/><Relationship Id="rId18" Type="http://schemas.openxmlformats.org/officeDocument/2006/relationships/hyperlink" Target="https://www.scottishbooktrust.com/learning-resources/create-a-reading-culture-get-your-school-readi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scottishbooktrust.com/learning-resources/how-to-make-story-sticks" TargetMode="External"/><Relationship Id="rId2" Type="http://schemas.openxmlformats.org/officeDocument/2006/relationships/numbering" Target="numbering.xml"/><Relationship Id="rId16" Type="http://schemas.openxmlformats.org/officeDocument/2006/relationships/hyperlink" Target="https://www.scottishbooktrust.com/learning-resources/how-to-make-a-boo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scottishbooktrust.com/learning-resources/creative-writing-for-secondary"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ottishbooktrust.com/learning-resources/creative-writing-activities-for-upper-primar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TotalTime>
  <Pages>9</Pages>
  <Words>1223</Words>
  <Characters>6972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How to make story sticks</vt:lpstr>
    </vt:vector>
  </TitlesOfParts>
  <Company>Microsoft</Company>
  <LinksUpToDate>false</LinksUpToDate>
  <CharactersWithSpaces>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make story sticks</dc:title>
  <dc:subject/>
  <dc:creator>Catherine Wilson Garry</dc:creator>
  <cp:keywords/>
  <dc:description/>
  <cp:lastModifiedBy>Katie Cutforth</cp:lastModifiedBy>
  <cp:revision>2</cp:revision>
  <dcterms:created xsi:type="dcterms:W3CDTF">2024-05-22T15:49:00Z</dcterms:created>
  <dcterms:modified xsi:type="dcterms:W3CDTF">2024-05-22T15:49:00Z</dcterms:modified>
</cp:coreProperties>
</file>