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76DE1"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4766FD4A" wp14:editId="550FDA8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C9F0CE8" w14:textId="77777777" w:rsidR="00CC54BB" w:rsidRDefault="006F5773" w:rsidP="00DA087C">
      <w:r>
        <w:rPr>
          <w:noProof/>
          <w:lang w:eastAsia="en-GB"/>
        </w:rPr>
        <w:drawing>
          <wp:anchor distT="0" distB="0" distL="114300" distR="114300" simplePos="0" relativeHeight="251658240" behindDoc="1" locked="1" layoutInCell="1" allowOverlap="1" wp14:anchorId="5C3FFE74" wp14:editId="4482BE2B">
            <wp:simplePos x="0" y="0"/>
            <wp:positionH relativeFrom="page">
              <wp:posOffset>-47625</wp:posOffset>
            </wp:positionH>
            <wp:positionV relativeFrom="page">
              <wp:posOffset>-60325</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1CBEF4A7" w14:textId="77777777" w:rsidR="00CC54BB" w:rsidRPr="00CC54BB" w:rsidRDefault="00CC54BB" w:rsidP="00DA087C"/>
    <w:p w14:paraId="64BC725F" w14:textId="77777777" w:rsidR="00CC54BB" w:rsidRPr="00CC54BB" w:rsidRDefault="00CC54BB" w:rsidP="00DA087C"/>
    <w:p w14:paraId="2C7CA032" w14:textId="77777777" w:rsidR="00CC54BB" w:rsidRPr="00CC54BB" w:rsidRDefault="00CC54BB" w:rsidP="00DA087C"/>
    <w:p w14:paraId="441A7767" w14:textId="77777777" w:rsidR="00CC54BB" w:rsidRPr="00CC54BB" w:rsidRDefault="00CC54BB" w:rsidP="00DA087C"/>
    <w:p w14:paraId="46639112" w14:textId="77777777" w:rsidR="00CC54BB" w:rsidRPr="00CC54BB" w:rsidRDefault="00CC54BB" w:rsidP="00DA087C"/>
    <w:p w14:paraId="74C13388" w14:textId="77777777" w:rsidR="00CC54BB" w:rsidRPr="00CC54BB" w:rsidRDefault="00CC54BB" w:rsidP="00DA087C"/>
    <w:p w14:paraId="32E2DA00" w14:textId="77777777" w:rsidR="00CC54BB" w:rsidRPr="00CC54BB" w:rsidRDefault="00CC54BB" w:rsidP="00DA087C"/>
    <w:p w14:paraId="43D1F390" w14:textId="77777777" w:rsidR="00CC54BB" w:rsidRPr="00CC54BB" w:rsidRDefault="00CC54BB" w:rsidP="00DA087C"/>
    <w:p w14:paraId="6879B2AD" w14:textId="77777777" w:rsidR="00CC54BB" w:rsidRPr="00180989" w:rsidRDefault="00CC54BB" w:rsidP="00DA087C"/>
    <w:p w14:paraId="1FC88F1C" w14:textId="77777777" w:rsidR="00DA087C" w:rsidRDefault="00DA087C" w:rsidP="00DA087C"/>
    <w:p w14:paraId="2C62E6AC" w14:textId="770DB480" w:rsidR="00CC54BB" w:rsidRPr="00CC54BB" w:rsidRDefault="00A3172C" w:rsidP="00D41F46">
      <w:pPr>
        <w:pStyle w:val="Heading1"/>
        <w:spacing w:line="276" w:lineRule="auto"/>
      </w:pPr>
      <w:bookmarkStart w:id="0" w:name="_Toc173998966"/>
      <w:r>
        <w:t>Read Write Count</w:t>
      </w:r>
      <w:r w:rsidR="00912F78">
        <w:t xml:space="preserve"> with the First Minister</w:t>
      </w:r>
      <w:r>
        <w:t xml:space="preserve">: P2 </w:t>
      </w:r>
      <w:r w:rsidR="00974CDC">
        <w:t>work</w:t>
      </w:r>
      <w:r>
        <w:t>sheets</w:t>
      </w:r>
      <w:bookmarkEnd w:id="0"/>
    </w:p>
    <w:p w14:paraId="6938216F" w14:textId="63D28A9C" w:rsidR="00D41F46" w:rsidRPr="006D101B" w:rsidRDefault="00A3172C" w:rsidP="00D41F46">
      <w:pPr>
        <w:spacing w:line="276" w:lineRule="auto"/>
      </w:pPr>
      <w:r>
        <w:t>Printable worksheets</w:t>
      </w:r>
      <w:r w:rsidR="00974CDC">
        <w:t xml:space="preserve"> you can use to explore your Read Write Count P2 bag</w:t>
      </w:r>
    </w:p>
    <w:p w14:paraId="1B20E3C9" w14:textId="1A771680" w:rsidR="00D41F46" w:rsidRDefault="00D41F46" w:rsidP="00974CDC">
      <w:pPr>
        <w:pStyle w:val="Heading2"/>
        <w:spacing w:line="276" w:lineRule="auto"/>
        <w:rPr>
          <w:rFonts w:ascii="Altis ScotBook Bold" w:hAnsi="Altis ScotBook Bold"/>
          <w:sz w:val="36"/>
        </w:rPr>
      </w:pPr>
    </w:p>
    <w:p w14:paraId="004A108B" w14:textId="560FDA73" w:rsidR="00974CDC" w:rsidRDefault="00974CDC" w:rsidP="00974CDC"/>
    <w:p w14:paraId="36224B93" w14:textId="630F24BC" w:rsidR="00974CDC" w:rsidRPr="00974CDC" w:rsidRDefault="00974CDC" w:rsidP="00974CDC"/>
    <w:p w14:paraId="57CF6884" w14:textId="57012D2B" w:rsidR="00954D67" w:rsidRPr="000B26C7" w:rsidRDefault="00912F78"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58241" behindDoc="1" locked="0" layoutInCell="1" allowOverlap="1" wp14:anchorId="25577672" wp14:editId="50D6ECE4">
            <wp:simplePos x="0" y="0"/>
            <wp:positionH relativeFrom="page">
              <wp:posOffset>3339465</wp:posOffset>
            </wp:positionH>
            <wp:positionV relativeFrom="paragraph">
              <wp:posOffset>212145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6C7" w:rsidRPr="000B26C7">
        <w:rPr>
          <w:rFonts w:ascii="Altis ScotBook Bold" w:hAnsi="Altis ScotBook Bold"/>
          <w:sz w:val="36"/>
        </w:rPr>
        <w:t>scottishbooktrust.com</w:t>
      </w:r>
    </w:p>
    <w:p w14:paraId="4AE96944" w14:textId="75B4985C" w:rsidR="000B26C7" w:rsidRDefault="00DA087C" w:rsidP="00D41F46">
      <w:pPr>
        <w:spacing w:line="276" w:lineRule="auto"/>
      </w:pPr>
      <w:r w:rsidRPr="00EB7E89">
        <w:rPr>
          <w:noProof/>
          <w:lang w:eastAsia="en-GB"/>
        </w:rPr>
        <w:drawing>
          <wp:inline distT="0" distB="0" distL="0" distR="0" wp14:anchorId="520F413F" wp14:editId="2E46DD0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7784352" w14:textId="77777777" w:rsidR="000B26C7" w:rsidRDefault="000B26C7" w:rsidP="00D41F46">
      <w:pPr>
        <w:pStyle w:val="Subtitle"/>
        <w:spacing w:line="276" w:lineRule="auto"/>
      </w:pPr>
      <w:r w:rsidRPr="000B26C7">
        <w:t>Scottish Book Trust is a registered company (SC184248)</w:t>
      </w:r>
    </w:p>
    <w:p w14:paraId="5BBB9706" w14:textId="77777777" w:rsidR="00854F77" w:rsidRDefault="000B26C7" w:rsidP="00D41F46">
      <w:pPr>
        <w:pStyle w:val="Subtitle"/>
        <w:spacing w:line="276" w:lineRule="auto"/>
      </w:pPr>
      <w:r w:rsidRPr="000B26C7">
        <w:t>and a Scottish charity (SC027669).</w:t>
      </w:r>
    </w:p>
    <w:p w14:paraId="469DB34C" w14:textId="77777777" w:rsidR="00D41F46" w:rsidRPr="00D41F46" w:rsidRDefault="00D41F46" w:rsidP="00D41F46">
      <w:pPr>
        <w:rPr>
          <w:lang w:val="en-US" w:eastAsia="en-GB"/>
        </w:rPr>
        <w:sectPr w:rsidR="00D41F46" w:rsidRPr="00D41F46" w:rsidSect="00BE0E7D">
          <w:footerReference w:type="default" r:id="rId14"/>
          <w:pgSz w:w="11906" w:h="16838"/>
          <w:pgMar w:top="1440" w:right="1440" w:bottom="1440" w:left="1440" w:header="708" w:footer="708" w:gutter="0"/>
          <w:cols w:space="708"/>
          <w:titlePg/>
          <w:docGrid w:linePitch="360"/>
        </w:sectPr>
      </w:pPr>
    </w:p>
    <w:p w14:paraId="2AF43697" w14:textId="77777777" w:rsidR="00111E61" w:rsidRDefault="00111E61" w:rsidP="00111E61">
      <w:pPr>
        <w:pStyle w:val="Heading2"/>
      </w:pPr>
      <w:bookmarkStart w:id="1" w:name="_Toc82071283"/>
      <w:bookmarkStart w:id="2" w:name="_Toc82071415"/>
      <w:bookmarkStart w:id="3" w:name="_Toc173998967"/>
      <w:r>
        <w:lastRenderedPageBreak/>
        <w:t>Contents</w:t>
      </w:r>
      <w:bookmarkEnd w:id="1"/>
      <w:bookmarkEnd w:id="2"/>
      <w:bookmarkEnd w:id="3"/>
    </w:p>
    <w:p w14:paraId="47728757" w14:textId="24942958" w:rsidR="00912F78" w:rsidRDefault="00912F78" w:rsidP="00912F78">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73998968" w:history="1">
        <w:r w:rsidRPr="00A15A9F">
          <w:rPr>
            <w:rStyle w:val="Hyperlink"/>
            <w:noProof/>
          </w:rPr>
          <w:t>About this resource</w:t>
        </w:r>
        <w:r>
          <w:rPr>
            <w:noProof/>
            <w:webHidden/>
          </w:rPr>
          <w:tab/>
        </w:r>
        <w:r>
          <w:rPr>
            <w:noProof/>
            <w:webHidden/>
          </w:rPr>
          <w:fldChar w:fldCharType="begin"/>
        </w:r>
        <w:r>
          <w:rPr>
            <w:noProof/>
            <w:webHidden/>
          </w:rPr>
          <w:instrText xml:space="preserve"> PAGEREF _Toc173998968 \h </w:instrText>
        </w:r>
        <w:r>
          <w:rPr>
            <w:noProof/>
            <w:webHidden/>
          </w:rPr>
        </w:r>
        <w:r>
          <w:rPr>
            <w:noProof/>
            <w:webHidden/>
          </w:rPr>
          <w:fldChar w:fldCharType="separate"/>
        </w:r>
        <w:r>
          <w:rPr>
            <w:noProof/>
            <w:webHidden/>
          </w:rPr>
          <w:t>2</w:t>
        </w:r>
        <w:r>
          <w:rPr>
            <w:noProof/>
            <w:webHidden/>
          </w:rPr>
          <w:fldChar w:fldCharType="end"/>
        </w:r>
      </w:hyperlink>
    </w:p>
    <w:p w14:paraId="0FBEF45E" w14:textId="1E01789D"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69" w:history="1">
        <w:r w:rsidR="00912F78" w:rsidRPr="00A15A9F">
          <w:rPr>
            <w:rStyle w:val="Hyperlink"/>
            <w:noProof/>
          </w:rPr>
          <w:t>Further resources</w:t>
        </w:r>
        <w:r w:rsidR="00912F78">
          <w:rPr>
            <w:noProof/>
            <w:webHidden/>
          </w:rPr>
          <w:tab/>
        </w:r>
        <w:r w:rsidR="00912F78">
          <w:rPr>
            <w:noProof/>
            <w:webHidden/>
          </w:rPr>
          <w:fldChar w:fldCharType="begin"/>
        </w:r>
        <w:r w:rsidR="00912F78">
          <w:rPr>
            <w:noProof/>
            <w:webHidden/>
          </w:rPr>
          <w:instrText xml:space="preserve"> PAGEREF _Toc173998969 \h </w:instrText>
        </w:r>
        <w:r w:rsidR="00912F78">
          <w:rPr>
            <w:noProof/>
            <w:webHidden/>
          </w:rPr>
        </w:r>
        <w:r w:rsidR="00912F78">
          <w:rPr>
            <w:noProof/>
            <w:webHidden/>
          </w:rPr>
          <w:fldChar w:fldCharType="separate"/>
        </w:r>
        <w:r w:rsidR="00912F78">
          <w:rPr>
            <w:noProof/>
            <w:webHidden/>
          </w:rPr>
          <w:t>2</w:t>
        </w:r>
        <w:r w:rsidR="00912F78">
          <w:rPr>
            <w:noProof/>
            <w:webHidden/>
          </w:rPr>
          <w:fldChar w:fldCharType="end"/>
        </w:r>
      </w:hyperlink>
    </w:p>
    <w:p w14:paraId="2BB172DF" w14:textId="48038C9F"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0" w:history="1">
        <w:r w:rsidR="00912F78" w:rsidRPr="00A15A9F">
          <w:rPr>
            <w:rStyle w:val="Hyperlink"/>
            <w:noProof/>
          </w:rPr>
          <w:t>Activity sheet 1: Draw your own comic</w:t>
        </w:r>
        <w:r w:rsidR="00912F78">
          <w:rPr>
            <w:noProof/>
            <w:webHidden/>
          </w:rPr>
          <w:tab/>
        </w:r>
        <w:r w:rsidR="00912F78">
          <w:rPr>
            <w:noProof/>
            <w:webHidden/>
          </w:rPr>
          <w:fldChar w:fldCharType="begin"/>
        </w:r>
        <w:r w:rsidR="00912F78">
          <w:rPr>
            <w:noProof/>
            <w:webHidden/>
          </w:rPr>
          <w:instrText xml:space="preserve"> PAGEREF _Toc173998970 \h </w:instrText>
        </w:r>
        <w:r w:rsidR="00912F78">
          <w:rPr>
            <w:noProof/>
            <w:webHidden/>
          </w:rPr>
        </w:r>
        <w:r w:rsidR="00912F78">
          <w:rPr>
            <w:noProof/>
            <w:webHidden/>
          </w:rPr>
          <w:fldChar w:fldCharType="separate"/>
        </w:r>
        <w:r w:rsidR="00912F78">
          <w:rPr>
            <w:noProof/>
            <w:webHidden/>
          </w:rPr>
          <w:t>3</w:t>
        </w:r>
        <w:r w:rsidR="00912F78">
          <w:rPr>
            <w:noProof/>
            <w:webHidden/>
          </w:rPr>
          <w:fldChar w:fldCharType="end"/>
        </w:r>
      </w:hyperlink>
    </w:p>
    <w:p w14:paraId="51909BBE" w14:textId="08500B1F"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1" w:history="1">
        <w:r w:rsidR="00912F78" w:rsidRPr="00A15A9F">
          <w:rPr>
            <w:rStyle w:val="Hyperlink"/>
            <w:noProof/>
          </w:rPr>
          <w:t>Activity sheet 2: Monster emotions!</w:t>
        </w:r>
        <w:r w:rsidR="00912F78">
          <w:rPr>
            <w:noProof/>
            <w:webHidden/>
          </w:rPr>
          <w:tab/>
        </w:r>
        <w:r w:rsidR="00912F78">
          <w:rPr>
            <w:noProof/>
            <w:webHidden/>
          </w:rPr>
          <w:fldChar w:fldCharType="begin"/>
        </w:r>
        <w:r w:rsidR="00912F78">
          <w:rPr>
            <w:noProof/>
            <w:webHidden/>
          </w:rPr>
          <w:instrText xml:space="preserve"> PAGEREF _Toc173998971 \h </w:instrText>
        </w:r>
        <w:r w:rsidR="00912F78">
          <w:rPr>
            <w:noProof/>
            <w:webHidden/>
          </w:rPr>
        </w:r>
        <w:r w:rsidR="00912F78">
          <w:rPr>
            <w:noProof/>
            <w:webHidden/>
          </w:rPr>
          <w:fldChar w:fldCharType="separate"/>
        </w:r>
        <w:r w:rsidR="00912F78">
          <w:rPr>
            <w:noProof/>
            <w:webHidden/>
          </w:rPr>
          <w:t>5</w:t>
        </w:r>
        <w:r w:rsidR="00912F78">
          <w:rPr>
            <w:noProof/>
            <w:webHidden/>
          </w:rPr>
          <w:fldChar w:fldCharType="end"/>
        </w:r>
      </w:hyperlink>
    </w:p>
    <w:p w14:paraId="33B3B3D9" w14:textId="535FA7DB"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2" w:history="1">
        <w:r w:rsidR="00912F78" w:rsidRPr="00A15A9F">
          <w:rPr>
            <w:rStyle w:val="Hyperlink"/>
            <w:noProof/>
          </w:rPr>
          <w:t>Activity sheet 3: Design a book cover</w:t>
        </w:r>
        <w:r w:rsidR="00912F78">
          <w:rPr>
            <w:noProof/>
            <w:webHidden/>
          </w:rPr>
          <w:tab/>
        </w:r>
        <w:r w:rsidR="00912F78">
          <w:rPr>
            <w:noProof/>
            <w:webHidden/>
          </w:rPr>
          <w:fldChar w:fldCharType="begin"/>
        </w:r>
        <w:r w:rsidR="00912F78">
          <w:rPr>
            <w:noProof/>
            <w:webHidden/>
          </w:rPr>
          <w:instrText xml:space="preserve"> PAGEREF _Toc173998972 \h </w:instrText>
        </w:r>
        <w:r w:rsidR="00912F78">
          <w:rPr>
            <w:noProof/>
            <w:webHidden/>
          </w:rPr>
        </w:r>
        <w:r w:rsidR="00912F78">
          <w:rPr>
            <w:noProof/>
            <w:webHidden/>
          </w:rPr>
          <w:fldChar w:fldCharType="separate"/>
        </w:r>
        <w:r w:rsidR="00912F78">
          <w:rPr>
            <w:noProof/>
            <w:webHidden/>
          </w:rPr>
          <w:t>6</w:t>
        </w:r>
        <w:r w:rsidR="00912F78">
          <w:rPr>
            <w:noProof/>
            <w:webHidden/>
          </w:rPr>
          <w:fldChar w:fldCharType="end"/>
        </w:r>
      </w:hyperlink>
    </w:p>
    <w:p w14:paraId="10074DEC" w14:textId="31558951"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3" w:history="1">
        <w:r w:rsidR="00912F78" w:rsidRPr="00A15A9F">
          <w:rPr>
            <w:rStyle w:val="Hyperlink"/>
            <w:noProof/>
          </w:rPr>
          <w:t xml:space="preserve">Activity sheet 4: </w:t>
        </w:r>
        <w:r w:rsidR="00912F78" w:rsidRPr="00A15A9F">
          <w:rPr>
            <w:rStyle w:val="Hyperlink"/>
            <w:i/>
            <w:iCs/>
            <w:noProof/>
          </w:rPr>
          <w:t>How to Make a Story</w:t>
        </w:r>
        <w:r w:rsidR="00912F78" w:rsidRPr="00A15A9F">
          <w:rPr>
            <w:rStyle w:val="Hyperlink"/>
            <w:noProof/>
          </w:rPr>
          <w:t xml:space="preserve"> story map</w:t>
        </w:r>
        <w:r w:rsidR="00912F78">
          <w:rPr>
            <w:noProof/>
            <w:webHidden/>
          </w:rPr>
          <w:tab/>
        </w:r>
        <w:r w:rsidR="00912F78">
          <w:rPr>
            <w:noProof/>
            <w:webHidden/>
          </w:rPr>
          <w:fldChar w:fldCharType="begin"/>
        </w:r>
        <w:r w:rsidR="00912F78">
          <w:rPr>
            <w:noProof/>
            <w:webHidden/>
          </w:rPr>
          <w:instrText xml:space="preserve"> PAGEREF _Toc173998973 \h </w:instrText>
        </w:r>
        <w:r w:rsidR="00912F78">
          <w:rPr>
            <w:noProof/>
            <w:webHidden/>
          </w:rPr>
        </w:r>
        <w:r w:rsidR="00912F78">
          <w:rPr>
            <w:noProof/>
            <w:webHidden/>
          </w:rPr>
          <w:fldChar w:fldCharType="separate"/>
        </w:r>
        <w:r w:rsidR="00912F78">
          <w:rPr>
            <w:noProof/>
            <w:webHidden/>
          </w:rPr>
          <w:t>7</w:t>
        </w:r>
        <w:r w:rsidR="00912F78">
          <w:rPr>
            <w:noProof/>
            <w:webHidden/>
          </w:rPr>
          <w:fldChar w:fldCharType="end"/>
        </w:r>
      </w:hyperlink>
    </w:p>
    <w:p w14:paraId="03451228" w14:textId="355D76D3"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4" w:history="1">
        <w:r w:rsidR="00912F78" w:rsidRPr="00A15A9F">
          <w:rPr>
            <w:rStyle w:val="Hyperlink"/>
            <w:noProof/>
          </w:rPr>
          <w:t>Activity sheet 5: Design your own dinosaur</w:t>
        </w:r>
        <w:r w:rsidR="00912F78">
          <w:rPr>
            <w:noProof/>
            <w:webHidden/>
          </w:rPr>
          <w:tab/>
        </w:r>
        <w:r w:rsidR="00912F78">
          <w:rPr>
            <w:noProof/>
            <w:webHidden/>
          </w:rPr>
          <w:fldChar w:fldCharType="begin"/>
        </w:r>
        <w:r w:rsidR="00912F78">
          <w:rPr>
            <w:noProof/>
            <w:webHidden/>
          </w:rPr>
          <w:instrText xml:space="preserve"> PAGEREF _Toc173998974 \h </w:instrText>
        </w:r>
        <w:r w:rsidR="00912F78">
          <w:rPr>
            <w:noProof/>
            <w:webHidden/>
          </w:rPr>
        </w:r>
        <w:r w:rsidR="00912F78">
          <w:rPr>
            <w:noProof/>
            <w:webHidden/>
          </w:rPr>
          <w:fldChar w:fldCharType="separate"/>
        </w:r>
        <w:r w:rsidR="00912F78">
          <w:rPr>
            <w:noProof/>
            <w:webHidden/>
          </w:rPr>
          <w:t>8</w:t>
        </w:r>
        <w:r w:rsidR="00912F78">
          <w:rPr>
            <w:noProof/>
            <w:webHidden/>
          </w:rPr>
          <w:fldChar w:fldCharType="end"/>
        </w:r>
      </w:hyperlink>
    </w:p>
    <w:p w14:paraId="0BD63D96" w14:textId="3B670F92"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5" w:history="1">
        <w:r w:rsidR="00912F78" w:rsidRPr="00A15A9F">
          <w:rPr>
            <w:rStyle w:val="Hyperlink"/>
            <w:noProof/>
          </w:rPr>
          <w:t>Activity sheet 6: Create your own dinosaur wordsearch</w:t>
        </w:r>
        <w:r w:rsidR="00912F78">
          <w:rPr>
            <w:noProof/>
            <w:webHidden/>
          </w:rPr>
          <w:tab/>
        </w:r>
        <w:r w:rsidR="00912F78">
          <w:rPr>
            <w:noProof/>
            <w:webHidden/>
          </w:rPr>
          <w:fldChar w:fldCharType="begin"/>
        </w:r>
        <w:r w:rsidR="00912F78">
          <w:rPr>
            <w:noProof/>
            <w:webHidden/>
          </w:rPr>
          <w:instrText xml:space="preserve"> PAGEREF _Toc173998975 \h </w:instrText>
        </w:r>
        <w:r w:rsidR="00912F78">
          <w:rPr>
            <w:noProof/>
            <w:webHidden/>
          </w:rPr>
        </w:r>
        <w:r w:rsidR="00912F78">
          <w:rPr>
            <w:noProof/>
            <w:webHidden/>
          </w:rPr>
          <w:fldChar w:fldCharType="separate"/>
        </w:r>
        <w:r w:rsidR="00912F78">
          <w:rPr>
            <w:noProof/>
            <w:webHidden/>
          </w:rPr>
          <w:t>9</w:t>
        </w:r>
        <w:r w:rsidR="00912F78">
          <w:rPr>
            <w:noProof/>
            <w:webHidden/>
          </w:rPr>
          <w:fldChar w:fldCharType="end"/>
        </w:r>
      </w:hyperlink>
    </w:p>
    <w:p w14:paraId="350547B0" w14:textId="246D7552"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6" w:history="1">
        <w:r w:rsidR="00912F78" w:rsidRPr="00A15A9F">
          <w:rPr>
            <w:rStyle w:val="Hyperlink"/>
            <w:noProof/>
          </w:rPr>
          <w:t>Activity sheet 7: Dinosaur sorting</w:t>
        </w:r>
        <w:r w:rsidR="00912F78">
          <w:rPr>
            <w:noProof/>
            <w:webHidden/>
          </w:rPr>
          <w:tab/>
        </w:r>
        <w:r w:rsidR="00912F78">
          <w:rPr>
            <w:noProof/>
            <w:webHidden/>
          </w:rPr>
          <w:fldChar w:fldCharType="begin"/>
        </w:r>
        <w:r w:rsidR="00912F78">
          <w:rPr>
            <w:noProof/>
            <w:webHidden/>
          </w:rPr>
          <w:instrText xml:space="preserve"> PAGEREF _Toc173998976 \h </w:instrText>
        </w:r>
        <w:r w:rsidR="00912F78">
          <w:rPr>
            <w:noProof/>
            <w:webHidden/>
          </w:rPr>
        </w:r>
        <w:r w:rsidR="00912F78">
          <w:rPr>
            <w:noProof/>
            <w:webHidden/>
          </w:rPr>
          <w:fldChar w:fldCharType="separate"/>
        </w:r>
        <w:r w:rsidR="00912F78">
          <w:rPr>
            <w:noProof/>
            <w:webHidden/>
          </w:rPr>
          <w:t>10</w:t>
        </w:r>
        <w:r w:rsidR="00912F78">
          <w:rPr>
            <w:noProof/>
            <w:webHidden/>
          </w:rPr>
          <w:fldChar w:fldCharType="end"/>
        </w:r>
      </w:hyperlink>
    </w:p>
    <w:p w14:paraId="269BEB25" w14:textId="3BDCA425" w:rsidR="00912F78" w:rsidRDefault="0095136D" w:rsidP="00912F7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998977" w:history="1">
        <w:r w:rsidR="00912F78" w:rsidRPr="00A15A9F">
          <w:rPr>
            <w:rStyle w:val="Hyperlink"/>
            <w:noProof/>
          </w:rPr>
          <w:t>Activity 8:  Design your own Story Cards</w:t>
        </w:r>
        <w:r w:rsidR="00912F78">
          <w:rPr>
            <w:noProof/>
            <w:webHidden/>
          </w:rPr>
          <w:tab/>
        </w:r>
        <w:r w:rsidR="00912F78">
          <w:rPr>
            <w:noProof/>
            <w:webHidden/>
          </w:rPr>
          <w:fldChar w:fldCharType="begin"/>
        </w:r>
        <w:r w:rsidR="00912F78">
          <w:rPr>
            <w:noProof/>
            <w:webHidden/>
          </w:rPr>
          <w:instrText xml:space="preserve"> PAGEREF _Toc173998977 \h </w:instrText>
        </w:r>
        <w:r w:rsidR="00912F78">
          <w:rPr>
            <w:noProof/>
            <w:webHidden/>
          </w:rPr>
        </w:r>
        <w:r w:rsidR="00912F78">
          <w:rPr>
            <w:noProof/>
            <w:webHidden/>
          </w:rPr>
          <w:fldChar w:fldCharType="separate"/>
        </w:r>
        <w:r w:rsidR="00912F78">
          <w:rPr>
            <w:noProof/>
            <w:webHidden/>
          </w:rPr>
          <w:t>11</w:t>
        </w:r>
        <w:r w:rsidR="00912F78">
          <w:rPr>
            <w:noProof/>
            <w:webHidden/>
          </w:rPr>
          <w:fldChar w:fldCharType="end"/>
        </w:r>
      </w:hyperlink>
    </w:p>
    <w:p w14:paraId="6B076DED" w14:textId="4698A838" w:rsidR="00AD76EA" w:rsidRDefault="00912F78" w:rsidP="00373623">
      <w:r>
        <w:rPr>
          <w:highlight w:val="yellow"/>
        </w:rPr>
        <w:fldChar w:fldCharType="end"/>
      </w:r>
    </w:p>
    <w:p w14:paraId="17110AA5" w14:textId="77777777" w:rsidR="00571F75" w:rsidRDefault="00571F75" w:rsidP="00571F75">
      <w:pPr>
        <w:pStyle w:val="Heading2"/>
      </w:pPr>
      <w:bookmarkStart w:id="4" w:name="_Toc173998968"/>
      <w:r>
        <w:t>About this resource</w:t>
      </w:r>
      <w:bookmarkEnd w:id="4"/>
    </w:p>
    <w:p w14:paraId="049062BB" w14:textId="77777777" w:rsidR="00912F78" w:rsidRDefault="00912F78" w:rsidP="00912F78">
      <w:pPr>
        <w:spacing w:line="259" w:lineRule="auto"/>
      </w:pPr>
      <w:r>
        <w:t>Print these activity sheets at home to explore your Read Write Count P2 bag together! Will you draw your own comic like Milo, design your own dinosaur or make some new story cards for your card deck?</w:t>
      </w:r>
    </w:p>
    <w:p w14:paraId="51C83139" w14:textId="77777777" w:rsidR="00912F78" w:rsidRDefault="00912F78" w:rsidP="00912F78">
      <w:pPr>
        <w:spacing w:line="259" w:lineRule="auto"/>
      </w:pPr>
    </w:p>
    <w:p w14:paraId="081539C1" w14:textId="310E57D5" w:rsidR="00912F78" w:rsidRDefault="00912F78" w:rsidP="00912F78">
      <w:pPr>
        <w:pStyle w:val="Heading2"/>
      </w:pPr>
      <w:bookmarkStart w:id="5" w:name="_Toc173998969"/>
      <w:r>
        <w:t>Further resources</w:t>
      </w:r>
      <w:bookmarkEnd w:id="5"/>
    </w:p>
    <w:p w14:paraId="21D7E43E" w14:textId="79AB5758" w:rsidR="00912F78" w:rsidRDefault="00912F78" w:rsidP="00912F78">
      <w:pPr>
        <w:pStyle w:val="ListParagraph"/>
        <w:numPr>
          <w:ilvl w:val="0"/>
          <w:numId w:val="37"/>
        </w:numPr>
      </w:pPr>
      <w:r>
        <w:t xml:space="preserve">Find out more about Read Write Count on the Read Write Count </w:t>
      </w:r>
      <w:hyperlink r:id="rId15" w:history="1">
        <w:r w:rsidRPr="00912F78">
          <w:rPr>
            <w:rStyle w:val="Hyperlink"/>
          </w:rPr>
          <w:t>section of the Scottish Book Trust website</w:t>
        </w:r>
      </w:hyperlink>
    </w:p>
    <w:p w14:paraId="44BB9CB4" w14:textId="29726D57" w:rsidR="00912F78" w:rsidRPr="00912F78" w:rsidRDefault="00912F78" w:rsidP="00912F78">
      <w:pPr>
        <w:pStyle w:val="ListParagraph"/>
        <w:numPr>
          <w:ilvl w:val="0"/>
          <w:numId w:val="37"/>
        </w:numPr>
      </w:pPr>
      <w:r>
        <w:t xml:space="preserve">Find more activities, ideas and inspiration for reading and playing together at home on our </w:t>
      </w:r>
      <w:hyperlink r:id="rId16" w:history="1">
        <w:r w:rsidRPr="00912F78">
          <w:rPr>
            <w:rStyle w:val="Hyperlink"/>
          </w:rPr>
          <w:t>Home Activities Hub</w:t>
        </w:r>
      </w:hyperlink>
    </w:p>
    <w:p w14:paraId="03D22500" w14:textId="32285EC3" w:rsidR="00571F75" w:rsidRDefault="00912F78" w:rsidP="00912F78">
      <w:pPr>
        <w:spacing w:line="259" w:lineRule="auto"/>
      </w:pPr>
      <w:r>
        <w:br/>
      </w:r>
      <w:r>
        <w:br/>
      </w:r>
    </w:p>
    <w:p w14:paraId="2FE2284C" w14:textId="77777777" w:rsidR="00571F75" w:rsidRDefault="00571F75" w:rsidP="00571F75">
      <w:pPr>
        <w:spacing w:line="259" w:lineRule="auto"/>
      </w:pPr>
    </w:p>
    <w:p w14:paraId="11D45FFD" w14:textId="1B733A77" w:rsidR="00974CDC" w:rsidRDefault="00974CDC">
      <w:r>
        <w:br w:type="page"/>
      </w:r>
    </w:p>
    <w:p w14:paraId="62B7038E" w14:textId="77777777" w:rsidR="00974CDC" w:rsidRDefault="00974CDC" w:rsidP="00974CDC">
      <w:pPr>
        <w:pStyle w:val="Heading2"/>
      </w:pPr>
      <w:bookmarkStart w:id="6" w:name="_Toc173337124"/>
      <w:bookmarkStart w:id="7" w:name="_Toc173998970"/>
      <w:bookmarkStart w:id="8" w:name="_Toc173252307"/>
      <w:r>
        <w:lastRenderedPageBreak/>
        <w:t>Activity sheet 1: Draw your own comic</w:t>
      </w:r>
      <w:bookmarkEnd w:id="6"/>
      <w:bookmarkEnd w:id="7"/>
      <w:r>
        <w:t xml:space="preserve"> </w:t>
      </w:r>
      <w:bookmarkEnd w:id="8"/>
    </w:p>
    <w:p w14:paraId="22103C19" w14:textId="77777777" w:rsidR="00974CDC" w:rsidRDefault="00974CDC" w:rsidP="00974CDC">
      <w:r w:rsidRPr="00DA74A0">
        <w:t>Use these comic strip templates to tell a story like Milo in How to Make a Story! If you’re stuck, you could use your Talk it Out cards as inspiration. For example, "if you were an animal what would you be and why?"  could lead to you imagining yourself turning into an animal. What would you do with your day if this happened?</w:t>
      </w:r>
    </w:p>
    <w:p w14:paraId="63DE58EE" w14:textId="77777777" w:rsidR="00974CDC" w:rsidRDefault="00974CDC" w:rsidP="00974CDC">
      <w:r w:rsidRPr="003A2F82">
        <w:rPr>
          <w:noProof/>
        </w:rPr>
        <w:drawing>
          <wp:anchor distT="0" distB="0" distL="114300" distR="114300" simplePos="0" relativeHeight="251658243" behindDoc="0" locked="0" layoutInCell="1" allowOverlap="1" wp14:anchorId="6458050F" wp14:editId="49316C71">
            <wp:simplePos x="0" y="0"/>
            <wp:positionH relativeFrom="column">
              <wp:posOffset>28575</wp:posOffset>
            </wp:positionH>
            <wp:positionV relativeFrom="paragraph">
              <wp:posOffset>12065</wp:posOffset>
            </wp:positionV>
            <wp:extent cx="5856605" cy="6915150"/>
            <wp:effectExtent l="0" t="0" r="0" b="0"/>
            <wp:wrapNone/>
            <wp:docPr id="3229532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53266"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856605" cy="6915150"/>
                    </a:xfrm>
                    <a:prstGeom prst="rect">
                      <a:avLst/>
                    </a:prstGeom>
                  </pic:spPr>
                </pic:pic>
              </a:graphicData>
            </a:graphic>
          </wp:anchor>
        </w:drawing>
      </w:r>
    </w:p>
    <w:p w14:paraId="64069819" w14:textId="77777777" w:rsidR="00974CDC" w:rsidRPr="00AD2DE8" w:rsidRDefault="00974CDC" w:rsidP="00974CDC">
      <w:r w:rsidRPr="00CC682B">
        <w:rPr>
          <w:noProof/>
        </w:rPr>
        <w:lastRenderedPageBreak/>
        <w:drawing>
          <wp:inline distT="0" distB="0" distL="0" distR="0" wp14:anchorId="308682FB" wp14:editId="335BB585">
            <wp:extent cx="5731510" cy="8571865"/>
            <wp:effectExtent l="0" t="0" r="2540" b="635"/>
            <wp:docPr id="1590953406" name="Picture 1" descr="Activity sheet 1 - A comic strip layout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53406" name="Picture 1" descr="Activity sheet 1 - A comic strip layout 2 of 2"/>
                    <pic:cNvPicPr/>
                  </pic:nvPicPr>
                  <pic:blipFill>
                    <a:blip r:embed="rId18"/>
                    <a:stretch>
                      <a:fillRect/>
                    </a:stretch>
                  </pic:blipFill>
                  <pic:spPr>
                    <a:xfrm>
                      <a:off x="0" y="0"/>
                      <a:ext cx="5731510" cy="8571865"/>
                    </a:xfrm>
                    <a:prstGeom prst="rect">
                      <a:avLst/>
                    </a:prstGeom>
                  </pic:spPr>
                </pic:pic>
              </a:graphicData>
            </a:graphic>
          </wp:inline>
        </w:drawing>
      </w:r>
    </w:p>
    <w:p w14:paraId="6C05D7AA" w14:textId="77777777" w:rsidR="00974CDC" w:rsidRDefault="00974CDC" w:rsidP="00974CDC">
      <w:pPr>
        <w:pStyle w:val="Heading2"/>
        <w:tabs>
          <w:tab w:val="left" w:pos="1433"/>
        </w:tabs>
        <w:jc w:val="both"/>
      </w:pPr>
      <w:r>
        <w:br w:type="page"/>
      </w:r>
      <w:bookmarkStart w:id="9" w:name="_Toc173252308"/>
      <w:bookmarkStart w:id="10" w:name="_Toc173337125"/>
      <w:bookmarkStart w:id="11" w:name="_Toc173998971"/>
      <w:r>
        <w:lastRenderedPageBreak/>
        <w:t>Activity sheet 2: Monster emotions!</w:t>
      </w:r>
      <w:bookmarkEnd w:id="9"/>
      <w:bookmarkEnd w:id="10"/>
      <w:bookmarkEnd w:id="11"/>
    </w:p>
    <w:p w14:paraId="372F73C5" w14:textId="77777777" w:rsidR="00974CDC" w:rsidRPr="008511D1" w:rsidRDefault="00974CDC" w:rsidP="00974CDC">
      <w:r>
        <w:rPr>
          <w:noProof/>
        </w:rPr>
        <w:drawing>
          <wp:anchor distT="0" distB="0" distL="114300" distR="114300" simplePos="0" relativeHeight="251658244" behindDoc="0" locked="0" layoutInCell="1" allowOverlap="1" wp14:anchorId="604F7D17" wp14:editId="0819F8AE">
            <wp:simplePos x="0" y="0"/>
            <wp:positionH relativeFrom="column">
              <wp:posOffset>328295</wp:posOffset>
            </wp:positionH>
            <wp:positionV relativeFrom="paragraph">
              <wp:posOffset>560705</wp:posOffset>
            </wp:positionV>
            <wp:extent cx="5123815" cy="7953375"/>
            <wp:effectExtent l="0" t="0" r="635" b="9525"/>
            <wp:wrapNone/>
            <wp:docPr id="160795111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51110" name="Picture 19">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5447" t="761" r="5452" b="1469"/>
                    <a:stretch/>
                  </pic:blipFill>
                  <pic:spPr bwMode="auto">
                    <a:xfrm>
                      <a:off x="0" y="0"/>
                      <a:ext cx="5123815" cy="795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Below are some outlines of the monsters from </w:t>
      </w:r>
      <w:r>
        <w:rPr>
          <w:i/>
          <w:iCs/>
        </w:rPr>
        <w:t>How to Make a Story</w:t>
      </w:r>
      <w:r>
        <w:t>. Draw what some different emotions look like on their faces.</w:t>
      </w:r>
    </w:p>
    <w:p w14:paraId="32790C55" w14:textId="77777777" w:rsidR="00974CDC" w:rsidRDefault="00974CDC" w:rsidP="00974CDC"/>
    <w:p w14:paraId="68DAE275" w14:textId="77777777" w:rsidR="00974CDC" w:rsidRDefault="00974CDC" w:rsidP="00974CDC"/>
    <w:p w14:paraId="302E8A95" w14:textId="77777777" w:rsidR="00974CDC" w:rsidRDefault="00974CDC" w:rsidP="00974CDC"/>
    <w:p w14:paraId="04873513" w14:textId="77777777" w:rsidR="00974CDC" w:rsidRPr="009345CA" w:rsidRDefault="00974CDC" w:rsidP="00974CDC"/>
    <w:p w14:paraId="520BBD31" w14:textId="77777777" w:rsidR="00974CDC" w:rsidRPr="009345CA" w:rsidRDefault="00974CDC" w:rsidP="00974CDC"/>
    <w:p w14:paraId="2765EFD9" w14:textId="77777777" w:rsidR="00974CDC" w:rsidRPr="009345CA" w:rsidRDefault="00974CDC" w:rsidP="00974CDC"/>
    <w:p w14:paraId="0CAF12A7" w14:textId="77777777" w:rsidR="00974CDC" w:rsidRPr="009345CA" w:rsidRDefault="00974CDC" w:rsidP="00974CDC"/>
    <w:p w14:paraId="336B5AB3" w14:textId="77777777" w:rsidR="00974CDC" w:rsidRPr="009345CA" w:rsidRDefault="00974CDC" w:rsidP="00974CDC"/>
    <w:p w14:paraId="38834A30" w14:textId="77777777" w:rsidR="00974CDC" w:rsidRPr="009345CA" w:rsidRDefault="00974CDC" w:rsidP="00974CDC"/>
    <w:p w14:paraId="1FC1E004" w14:textId="77777777" w:rsidR="00974CDC" w:rsidRPr="009345CA" w:rsidRDefault="00974CDC" w:rsidP="00974CDC"/>
    <w:p w14:paraId="6BBBC55A" w14:textId="77777777" w:rsidR="00974CDC" w:rsidRPr="009345CA" w:rsidRDefault="00974CDC" w:rsidP="00974CDC"/>
    <w:p w14:paraId="1D8F0DFA" w14:textId="77777777" w:rsidR="00974CDC" w:rsidRPr="009345CA" w:rsidRDefault="00974CDC" w:rsidP="00974CDC"/>
    <w:p w14:paraId="1417E21A" w14:textId="77777777" w:rsidR="00974CDC" w:rsidRPr="009345CA" w:rsidRDefault="00974CDC" w:rsidP="00974CDC"/>
    <w:p w14:paraId="7349AE59" w14:textId="77777777" w:rsidR="00974CDC" w:rsidRPr="009345CA" w:rsidRDefault="00974CDC" w:rsidP="00974CDC"/>
    <w:p w14:paraId="6CB2814B" w14:textId="77777777" w:rsidR="00974CDC" w:rsidRPr="009345CA" w:rsidRDefault="00974CDC" w:rsidP="00974CDC"/>
    <w:p w14:paraId="171708EB" w14:textId="77777777" w:rsidR="00974CDC" w:rsidRPr="009345CA" w:rsidRDefault="00974CDC" w:rsidP="00974CDC"/>
    <w:p w14:paraId="69BDDDC9" w14:textId="77777777" w:rsidR="00974CDC" w:rsidRPr="009345CA" w:rsidRDefault="00974CDC" w:rsidP="00974CDC"/>
    <w:p w14:paraId="33F24DA0" w14:textId="77777777" w:rsidR="00974CDC" w:rsidRPr="009345CA" w:rsidRDefault="00974CDC" w:rsidP="00974CDC"/>
    <w:p w14:paraId="7198B249" w14:textId="77777777" w:rsidR="00974CDC" w:rsidRDefault="00974CDC" w:rsidP="00974CDC"/>
    <w:p w14:paraId="09FC9F72" w14:textId="77777777" w:rsidR="00974CDC" w:rsidRDefault="00974CDC" w:rsidP="00974CDC">
      <w:pPr>
        <w:jc w:val="right"/>
      </w:pPr>
    </w:p>
    <w:p w14:paraId="0BED040D" w14:textId="77777777" w:rsidR="00974CDC" w:rsidRDefault="00974CDC" w:rsidP="00974CDC">
      <w:pPr>
        <w:pStyle w:val="Heading2"/>
      </w:pPr>
    </w:p>
    <w:p w14:paraId="1EC111E2" w14:textId="77777777" w:rsidR="00974CDC" w:rsidRDefault="00974CDC" w:rsidP="00974CDC">
      <w:pPr>
        <w:pStyle w:val="Heading2"/>
      </w:pPr>
    </w:p>
    <w:p w14:paraId="464EDC0E" w14:textId="77777777" w:rsidR="00974CDC" w:rsidRDefault="00974CDC" w:rsidP="00974CDC">
      <w:pPr>
        <w:pStyle w:val="Heading2"/>
      </w:pPr>
      <w:bookmarkStart w:id="12" w:name="_Toc173337126"/>
      <w:bookmarkStart w:id="13" w:name="_Toc173998972"/>
      <w:bookmarkStart w:id="14" w:name="_Toc173252309"/>
      <w:r>
        <w:lastRenderedPageBreak/>
        <w:t>Activity sheet 3: Design a book cover</w:t>
      </w:r>
      <w:bookmarkEnd w:id="12"/>
      <w:bookmarkEnd w:id="13"/>
    </w:p>
    <w:p w14:paraId="5A5CD03D" w14:textId="77777777" w:rsidR="00974CDC" w:rsidRDefault="00974CDC" w:rsidP="00974CDC">
      <w:r>
        <w:t xml:space="preserve">Design your own book cover – you could use </w:t>
      </w:r>
      <w:r>
        <w:rPr>
          <w:i/>
          <w:iCs/>
        </w:rPr>
        <w:t>How to Make a Story</w:t>
      </w:r>
      <w:r>
        <w:t xml:space="preserve"> as inspiration! Make sure your book cover includes the title, your name and some artwork of what happens in the story.</w:t>
      </w:r>
    </w:p>
    <w:tbl>
      <w:tblPr>
        <w:tblStyle w:val="TableGrid"/>
        <w:tblW w:w="0" w:type="auto"/>
        <w:tblLook w:val="04A0" w:firstRow="1" w:lastRow="0" w:firstColumn="1" w:lastColumn="0" w:noHBand="0" w:noVBand="1"/>
        <w:tblDescription w:val="Activity sheet 3 - a box that pupils can draw a book cover in"/>
      </w:tblPr>
      <w:tblGrid>
        <w:gridCol w:w="9016"/>
      </w:tblGrid>
      <w:tr w:rsidR="00974CDC" w14:paraId="1E64B521" w14:textId="77777777" w:rsidTr="00873A32">
        <w:tc>
          <w:tcPr>
            <w:tcW w:w="9016" w:type="dxa"/>
          </w:tcPr>
          <w:p w14:paraId="35AD951E" w14:textId="77777777" w:rsidR="00974CDC" w:rsidRDefault="00974CDC" w:rsidP="00873A32">
            <w:pPr>
              <w:spacing w:line="360" w:lineRule="auto"/>
            </w:pPr>
          </w:p>
          <w:p w14:paraId="5F3E7B62" w14:textId="77777777" w:rsidR="00974CDC" w:rsidRDefault="00974CDC" w:rsidP="00873A32">
            <w:pPr>
              <w:spacing w:line="360" w:lineRule="auto"/>
            </w:pPr>
          </w:p>
          <w:p w14:paraId="7B10567C" w14:textId="77777777" w:rsidR="00974CDC" w:rsidRDefault="00974CDC" w:rsidP="00873A32">
            <w:pPr>
              <w:spacing w:line="360" w:lineRule="auto"/>
            </w:pPr>
          </w:p>
          <w:p w14:paraId="3CD2C4DD" w14:textId="77777777" w:rsidR="00974CDC" w:rsidRDefault="00974CDC" w:rsidP="00873A32">
            <w:pPr>
              <w:spacing w:line="360" w:lineRule="auto"/>
            </w:pPr>
          </w:p>
          <w:p w14:paraId="7CD728D3" w14:textId="77777777" w:rsidR="00974CDC" w:rsidRDefault="00974CDC" w:rsidP="00873A32">
            <w:pPr>
              <w:spacing w:line="360" w:lineRule="auto"/>
            </w:pPr>
          </w:p>
          <w:p w14:paraId="65461EFC" w14:textId="77777777" w:rsidR="00974CDC" w:rsidRDefault="00974CDC" w:rsidP="00873A32">
            <w:pPr>
              <w:spacing w:line="360" w:lineRule="auto"/>
            </w:pPr>
          </w:p>
          <w:p w14:paraId="4E1F9EF5" w14:textId="77777777" w:rsidR="00974CDC" w:rsidRDefault="00974CDC" w:rsidP="00873A32">
            <w:pPr>
              <w:spacing w:line="360" w:lineRule="auto"/>
            </w:pPr>
          </w:p>
          <w:p w14:paraId="2E220F0C" w14:textId="77777777" w:rsidR="00974CDC" w:rsidRDefault="00974CDC" w:rsidP="00873A32">
            <w:pPr>
              <w:spacing w:line="360" w:lineRule="auto"/>
            </w:pPr>
          </w:p>
          <w:p w14:paraId="6BA8045E" w14:textId="77777777" w:rsidR="00974CDC" w:rsidRDefault="00974CDC" w:rsidP="00873A32">
            <w:pPr>
              <w:spacing w:line="360" w:lineRule="auto"/>
            </w:pPr>
          </w:p>
          <w:p w14:paraId="27BC6F27" w14:textId="77777777" w:rsidR="00974CDC" w:rsidRDefault="00974CDC" w:rsidP="00873A32">
            <w:pPr>
              <w:spacing w:line="360" w:lineRule="auto"/>
            </w:pPr>
          </w:p>
          <w:p w14:paraId="0300FF51" w14:textId="77777777" w:rsidR="00974CDC" w:rsidRDefault="00974CDC" w:rsidP="00873A32">
            <w:pPr>
              <w:spacing w:line="360" w:lineRule="auto"/>
            </w:pPr>
          </w:p>
          <w:p w14:paraId="584F793A" w14:textId="77777777" w:rsidR="00974CDC" w:rsidRDefault="00974CDC" w:rsidP="00873A32">
            <w:pPr>
              <w:spacing w:line="360" w:lineRule="auto"/>
            </w:pPr>
          </w:p>
          <w:p w14:paraId="7BEA85C1" w14:textId="77777777" w:rsidR="00974CDC" w:rsidRDefault="00974CDC" w:rsidP="00873A32">
            <w:pPr>
              <w:spacing w:line="360" w:lineRule="auto"/>
            </w:pPr>
          </w:p>
          <w:p w14:paraId="6F1A2C3B" w14:textId="77777777" w:rsidR="00974CDC" w:rsidRDefault="00974CDC" w:rsidP="00873A32">
            <w:pPr>
              <w:spacing w:line="360" w:lineRule="auto"/>
            </w:pPr>
          </w:p>
          <w:p w14:paraId="5A1FBBA8" w14:textId="77777777" w:rsidR="00974CDC" w:rsidRDefault="00974CDC" w:rsidP="00873A32">
            <w:pPr>
              <w:spacing w:line="360" w:lineRule="auto"/>
            </w:pPr>
          </w:p>
          <w:p w14:paraId="0E6F0F59" w14:textId="77777777" w:rsidR="00974CDC" w:rsidRDefault="00974CDC" w:rsidP="00873A32">
            <w:pPr>
              <w:spacing w:line="360" w:lineRule="auto"/>
            </w:pPr>
          </w:p>
          <w:p w14:paraId="55AC91B6" w14:textId="77777777" w:rsidR="00974CDC" w:rsidRDefault="00974CDC" w:rsidP="00873A32">
            <w:pPr>
              <w:spacing w:line="360" w:lineRule="auto"/>
            </w:pPr>
          </w:p>
          <w:p w14:paraId="585EDECA" w14:textId="77777777" w:rsidR="00974CDC" w:rsidRDefault="00974CDC" w:rsidP="00873A32">
            <w:pPr>
              <w:spacing w:line="360" w:lineRule="auto"/>
            </w:pPr>
          </w:p>
          <w:p w14:paraId="4A95C5E5" w14:textId="77777777" w:rsidR="00974CDC" w:rsidRDefault="00974CDC" w:rsidP="00873A32">
            <w:pPr>
              <w:spacing w:line="360" w:lineRule="auto"/>
            </w:pPr>
          </w:p>
          <w:p w14:paraId="6ED5CC36" w14:textId="77777777" w:rsidR="00974CDC" w:rsidRDefault="00974CDC" w:rsidP="00873A32">
            <w:pPr>
              <w:spacing w:line="360" w:lineRule="auto"/>
            </w:pPr>
          </w:p>
          <w:p w14:paraId="1B0834A5" w14:textId="77777777" w:rsidR="00974CDC" w:rsidRDefault="00974CDC" w:rsidP="00873A32">
            <w:pPr>
              <w:spacing w:line="360" w:lineRule="auto"/>
            </w:pPr>
          </w:p>
          <w:p w14:paraId="24D86FB1" w14:textId="77777777" w:rsidR="00974CDC" w:rsidRDefault="00974CDC" w:rsidP="00873A32">
            <w:pPr>
              <w:spacing w:line="360" w:lineRule="auto"/>
            </w:pPr>
          </w:p>
          <w:p w14:paraId="1E41934C" w14:textId="77777777" w:rsidR="00974CDC" w:rsidRDefault="00974CDC" w:rsidP="00873A32">
            <w:pPr>
              <w:spacing w:line="360" w:lineRule="auto"/>
            </w:pPr>
          </w:p>
          <w:p w14:paraId="54BC94B6" w14:textId="77777777" w:rsidR="00974CDC" w:rsidRDefault="00974CDC" w:rsidP="00873A32">
            <w:pPr>
              <w:spacing w:line="360" w:lineRule="auto"/>
            </w:pPr>
          </w:p>
          <w:p w14:paraId="6A03A594" w14:textId="77777777" w:rsidR="00912F78" w:rsidRDefault="00912F78" w:rsidP="00873A32">
            <w:pPr>
              <w:spacing w:line="360" w:lineRule="auto"/>
            </w:pPr>
          </w:p>
          <w:p w14:paraId="5C05BC65" w14:textId="77777777" w:rsidR="00912F78" w:rsidRDefault="00912F78" w:rsidP="00873A32">
            <w:pPr>
              <w:spacing w:line="360" w:lineRule="auto"/>
            </w:pPr>
          </w:p>
          <w:p w14:paraId="61A1FC9B" w14:textId="77777777" w:rsidR="00974CDC" w:rsidRDefault="00974CDC" w:rsidP="00873A32">
            <w:pPr>
              <w:spacing w:line="360" w:lineRule="auto"/>
            </w:pPr>
          </w:p>
        </w:tc>
      </w:tr>
    </w:tbl>
    <w:p w14:paraId="18857F45" w14:textId="77777777" w:rsidR="00974CDC" w:rsidRDefault="00974CDC" w:rsidP="00974CDC"/>
    <w:p w14:paraId="54702A18" w14:textId="77777777" w:rsidR="00974CDC" w:rsidRDefault="00974CDC" w:rsidP="00974CDC">
      <w:pPr>
        <w:pStyle w:val="Heading2"/>
      </w:pPr>
      <w:bookmarkStart w:id="15" w:name="_Toc173337127"/>
      <w:bookmarkStart w:id="16" w:name="_Toc173998973"/>
      <w:r>
        <w:lastRenderedPageBreak/>
        <w:t xml:space="preserve">Activity sheet 4: </w:t>
      </w:r>
      <w:r>
        <w:rPr>
          <w:i/>
          <w:iCs/>
        </w:rPr>
        <w:t>How to Make a Story</w:t>
      </w:r>
      <w:r>
        <w:t xml:space="preserve"> </w:t>
      </w:r>
      <w:proofErr w:type="spellStart"/>
      <w:r>
        <w:t>story</w:t>
      </w:r>
      <w:proofErr w:type="spellEnd"/>
      <w:r>
        <w:t xml:space="preserve"> map</w:t>
      </w:r>
      <w:bookmarkEnd w:id="15"/>
      <w:bookmarkEnd w:id="16"/>
    </w:p>
    <w:p w14:paraId="6E0BC51D" w14:textId="77777777" w:rsidR="00974CDC" w:rsidRDefault="00974CDC" w:rsidP="00974CDC">
      <w:pPr>
        <w:ind w:right="-308"/>
      </w:pPr>
      <w:r>
        <w:t>Create your own story map to retell the events of the story in sequence.</w:t>
      </w:r>
    </w:p>
    <w:p w14:paraId="5495E70A" w14:textId="77777777" w:rsidR="00974CDC" w:rsidRDefault="00974CDC" w:rsidP="00974CDC">
      <w:pPr>
        <w:ind w:right="-308"/>
      </w:pPr>
      <w:r>
        <w:rPr>
          <w:noProof/>
        </w:rPr>
        <w:drawing>
          <wp:anchor distT="0" distB="0" distL="114300" distR="114300" simplePos="0" relativeHeight="251658246" behindDoc="0" locked="0" layoutInCell="1" allowOverlap="1" wp14:anchorId="6F192CE1" wp14:editId="6765E594">
            <wp:simplePos x="0" y="0"/>
            <wp:positionH relativeFrom="column">
              <wp:posOffset>0</wp:posOffset>
            </wp:positionH>
            <wp:positionV relativeFrom="paragraph">
              <wp:posOffset>13970</wp:posOffset>
            </wp:positionV>
            <wp:extent cx="5731510" cy="8107045"/>
            <wp:effectExtent l="0" t="0" r="2540" b="8255"/>
            <wp:wrapNone/>
            <wp:docPr id="21360353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35364"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p>
    <w:p w14:paraId="15CD4E11" w14:textId="77777777" w:rsidR="00974CDC" w:rsidRPr="008406A4" w:rsidRDefault="00974CDC" w:rsidP="00974CDC"/>
    <w:p w14:paraId="00389714" w14:textId="77777777" w:rsidR="00974CDC" w:rsidRDefault="00974CDC" w:rsidP="00974CDC">
      <w:pPr>
        <w:rPr>
          <w:b/>
          <w:bCs/>
          <w:sz w:val="32"/>
          <w:szCs w:val="32"/>
        </w:rPr>
      </w:pPr>
      <w:r>
        <w:br w:type="page"/>
      </w:r>
    </w:p>
    <w:p w14:paraId="160896E3" w14:textId="77777777" w:rsidR="00974CDC" w:rsidRDefault="00974CDC" w:rsidP="00974CDC">
      <w:pPr>
        <w:pStyle w:val="Heading2"/>
      </w:pPr>
      <w:bookmarkStart w:id="17" w:name="_Toc173337128"/>
      <w:bookmarkStart w:id="18" w:name="_Toc173998974"/>
      <w:r>
        <w:lastRenderedPageBreak/>
        <w:t>Activity sheet 5: Design your own dinosaur</w:t>
      </w:r>
      <w:bookmarkEnd w:id="14"/>
      <w:bookmarkEnd w:id="17"/>
      <w:bookmarkEnd w:id="18"/>
    </w:p>
    <w:p w14:paraId="629133EB" w14:textId="77777777" w:rsidR="00974CDC" w:rsidRDefault="00974CDC" w:rsidP="00974CDC">
      <w:r>
        <w:t>Remember animals evolve to fit their environment. Think about this when you design yours. For example: a long neck would help to reach leaves at the top of a tree, sharp teeth would be useful for hunting other creatures, camouflage would help it hide, and webbed feet would be great for swimming. Look at your book for ideas.</w:t>
      </w:r>
      <w:r>
        <w:br/>
      </w:r>
    </w:p>
    <w:p w14:paraId="7781A214" w14:textId="77777777" w:rsidR="00974CDC" w:rsidRPr="00D975C6" w:rsidRDefault="00974CDC" w:rsidP="00974CDC">
      <w:pPr>
        <w:jc w:val="center"/>
        <w:rPr>
          <w:b/>
          <w:bCs/>
          <w:sz w:val="28"/>
          <w:szCs w:val="28"/>
        </w:rPr>
      </w:pPr>
      <w:r w:rsidRPr="00D975C6">
        <w:rPr>
          <w:b/>
          <w:bCs/>
          <w:sz w:val="28"/>
          <w:szCs w:val="28"/>
        </w:rPr>
        <w:t>My Dinosaur</w:t>
      </w:r>
    </w:p>
    <w:tbl>
      <w:tblPr>
        <w:tblStyle w:val="TableGrid"/>
        <w:tblW w:w="0" w:type="auto"/>
        <w:tblLook w:val="04A0" w:firstRow="1" w:lastRow="0" w:firstColumn="1" w:lastColumn="0" w:noHBand="0" w:noVBand="1"/>
        <w:tblDescription w:val="Activity sheet 5 - a table for pupils to design their own dinosaur"/>
      </w:tblPr>
      <w:tblGrid>
        <w:gridCol w:w="2122"/>
        <w:gridCol w:w="6894"/>
      </w:tblGrid>
      <w:tr w:rsidR="00974CDC" w14:paraId="5FB0B053" w14:textId="77777777" w:rsidTr="00873A32">
        <w:tc>
          <w:tcPr>
            <w:tcW w:w="9016" w:type="dxa"/>
            <w:gridSpan w:val="2"/>
          </w:tcPr>
          <w:p w14:paraId="4333D845" w14:textId="77777777" w:rsidR="00974CDC" w:rsidRDefault="00974CDC" w:rsidP="00873A32"/>
          <w:p w14:paraId="36FCA469" w14:textId="77777777" w:rsidR="00974CDC" w:rsidRDefault="00974CDC" w:rsidP="00873A32"/>
          <w:p w14:paraId="153C25B7" w14:textId="77777777" w:rsidR="00974CDC" w:rsidRDefault="00974CDC" w:rsidP="00873A32"/>
          <w:p w14:paraId="3F7FA197" w14:textId="77777777" w:rsidR="00974CDC" w:rsidRDefault="00974CDC" w:rsidP="00873A32"/>
          <w:p w14:paraId="1E66FBF8" w14:textId="77777777" w:rsidR="00974CDC" w:rsidRDefault="00974CDC" w:rsidP="00873A32"/>
          <w:p w14:paraId="6FDD11F6" w14:textId="77777777" w:rsidR="00974CDC" w:rsidRDefault="00974CDC" w:rsidP="00873A32"/>
          <w:p w14:paraId="0F070567" w14:textId="77777777" w:rsidR="00974CDC" w:rsidRDefault="00974CDC" w:rsidP="00873A32"/>
          <w:p w14:paraId="1B66FDC9" w14:textId="77777777" w:rsidR="00974CDC" w:rsidRDefault="00974CDC" w:rsidP="00873A32"/>
          <w:p w14:paraId="5922D8CB" w14:textId="77777777" w:rsidR="00974CDC" w:rsidRDefault="00974CDC" w:rsidP="00873A32"/>
          <w:p w14:paraId="28E3B63E" w14:textId="77777777" w:rsidR="00974CDC" w:rsidRDefault="00974CDC" w:rsidP="00873A32"/>
          <w:p w14:paraId="42D341D7" w14:textId="77777777" w:rsidR="00974CDC" w:rsidRDefault="00974CDC" w:rsidP="00873A32"/>
          <w:p w14:paraId="3D919C5D" w14:textId="77777777" w:rsidR="00974CDC" w:rsidRDefault="00974CDC" w:rsidP="00873A32"/>
          <w:p w14:paraId="16286BA9" w14:textId="77777777" w:rsidR="00974CDC" w:rsidRDefault="00974CDC" w:rsidP="00873A32"/>
          <w:p w14:paraId="27B6FE00" w14:textId="77777777" w:rsidR="00974CDC" w:rsidRDefault="00974CDC" w:rsidP="00873A32"/>
          <w:p w14:paraId="323B040B" w14:textId="77777777" w:rsidR="00974CDC" w:rsidRDefault="00974CDC" w:rsidP="00873A32"/>
          <w:p w14:paraId="1D16DCC2" w14:textId="77777777" w:rsidR="00974CDC" w:rsidRDefault="00974CDC" w:rsidP="00873A32"/>
          <w:p w14:paraId="111FD240" w14:textId="77777777" w:rsidR="00974CDC" w:rsidRDefault="00974CDC" w:rsidP="00873A32"/>
          <w:p w14:paraId="0CD19794" w14:textId="77777777" w:rsidR="00974CDC" w:rsidRDefault="00974CDC" w:rsidP="00873A32"/>
        </w:tc>
      </w:tr>
      <w:tr w:rsidR="00974CDC" w14:paraId="76D83447" w14:textId="77777777" w:rsidTr="00873A32">
        <w:tc>
          <w:tcPr>
            <w:tcW w:w="2122" w:type="dxa"/>
          </w:tcPr>
          <w:p w14:paraId="18695CC3" w14:textId="77777777" w:rsidR="00974CDC" w:rsidRDefault="00974CDC" w:rsidP="00873A32">
            <w:pPr>
              <w:jc w:val="center"/>
            </w:pPr>
          </w:p>
          <w:p w14:paraId="1D185AF1" w14:textId="77777777" w:rsidR="00974CDC" w:rsidRDefault="00974CDC" w:rsidP="00873A32">
            <w:pPr>
              <w:jc w:val="center"/>
            </w:pPr>
            <w:r>
              <w:t>What is it called?</w:t>
            </w:r>
          </w:p>
          <w:p w14:paraId="4A658892" w14:textId="77777777" w:rsidR="00974CDC" w:rsidRDefault="00974CDC" w:rsidP="00873A32">
            <w:pPr>
              <w:jc w:val="center"/>
            </w:pPr>
          </w:p>
        </w:tc>
        <w:tc>
          <w:tcPr>
            <w:tcW w:w="6894" w:type="dxa"/>
          </w:tcPr>
          <w:p w14:paraId="34352BA5" w14:textId="77777777" w:rsidR="00974CDC" w:rsidRDefault="00974CDC" w:rsidP="00873A32"/>
        </w:tc>
      </w:tr>
      <w:tr w:rsidR="00974CDC" w14:paraId="2353B2B3" w14:textId="77777777" w:rsidTr="00873A32">
        <w:tc>
          <w:tcPr>
            <w:tcW w:w="2122" w:type="dxa"/>
          </w:tcPr>
          <w:p w14:paraId="5F5A71BD" w14:textId="77777777" w:rsidR="00974CDC" w:rsidRDefault="00974CDC" w:rsidP="00873A32">
            <w:pPr>
              <w:jc w:val="center"/>
            </w:pPr>
          </w:p>
          <w:p w14:paraId="2BCA59DF" w14:textId="77777777" w:rsidR="00974CDC" w:rsidRDefault="00974CDC" w:rsidP="00873A32">
            <w:pPr>
              <w:jc w:val="center"/>
            </w:pPr>
            <w:r>
              <w:t>Where does it live?</w:t>
            </w:r>
          </w:p>
          <w:p w14:paraId="0CE67D4E" w14:textId="77777777" w:rsidR="00974CDC" w:rsidRDefault="00974CDC" w:rsidP="00873A32">
            <w:pPr>
              <w:jc w:val="center"/>
            </w:pPr>
          </w:p>
        </w:tc>
        <w:tc>
          <w:tcPr>
            <w:tcW w:w="6894" w:type="dxa"/>
          </w:tcPr>
          <w:p w14:paraId="0161E325" w14:textId="77777777" w:rsidR="00974CDC" w:rsidRDefault="00974CDC" w:rsidP="00873A32"/>
        </w:tc>
      </w:tr>
      <w:tr w:rsidR="00974CDC" w14:paraId="361F98C4" w14:textId="77777777" w:rsidTr="00873A32">
        <w:tc>
          <w:tcPr>
            <w:tcW w:w="2122" w:type="dxa"/>
          </w:tcPr>
          <w:p w14:paraId="5CFB2F9B" w14:textId="77777777" w:rsidR="00974CDC" w:rsidRDefault="00974CDC" w:rsidP="00873A32">
            <w:pPr>
              <w:jc w:val="center"/>
            </w:pPr>
          </w:p>
          <w:p w14:paraId="2B5E2397" w14:textId="77777777" w:rsidR="00974CDC" w:rsidRDefault="00974CDC" w:rsidP="00873A32">
            <w:pPr>
              <w:jc w:val="center"/>
            </w:pPr>
            <w:r>
              <w:t>What does it eat?</w:t>
            </w:r>
          </w:p>
          <w:p w14:paraId="55882495" w14:textId="77777777" w:rsidR="00974CDC" w:rsidRDefault="00974CDC" w:rsidP="00873A32">
            <w:pPr>
              <w:jc w:val="center"/>
            </w:pPr>
          </w:p>
        </w:tc>
        <w:tc>
          <w:tcPr>
            <w:tcW w:w="6894" w:type="dxa"/>
          </w:tcPr>
          <w:p w14:paraId="62F041F7" w14:textId="77777777" w:rsidR="00974CDC" w:rsidRDefault="00974CDC" w:rsidP="00873A32"/>
        </w:tc>
      </w:tr>
      <w:tr w:rsidR="00974CDC" w14:paraId="70BDD955" w14:textId="77777777" w:rsidTr="00873A32">
        <w:tc>
          <w:tcPr>
            <w:tcW w:w="2122" w:type="dxa"/>
          </w:tcPr>
          <w:p w14:paraId="75347097" w14:textId="77777777" w:rsidR="00974CDC" w:rsidRDefault="00974CDC" w:rsidP="00873A32"/>
          <w:p w14:paraId="77D04571" w14:textId="77777777" w:rsidR="00974CDC" w:rsidRDefault="00974CDC" w:rsidP="00873A32">
            <w:pPr>
              <w:jc w:val="center"/>
            </w:pPr>
            <w:r>
              <w:t>How big is it?</w:t>
            </w:r>
          </w:p>
          <w:p w14:paraId="0C04F22C" w14:textId="77777777" w:rsidR="00974CDC" w:rsidRDefault="00974CDC" w:rsidP="00873A32">
            <w:pPr>
              <w:jc w:val="center"/>
            </w:pPr>
          </w:p>
        </w:tc>
        <w:tc>
          <w:tcPr>
            <w:tcW w:w="6894" w:type="dxa"/>
          </w:tcPr>
          <w:p w14:paraId="34CB27AD" w14:textId="77777777" w:rsidR="00974CDC" w:rsidRDefault="00974CDC" w:rsidP="00873A32"/>
        </w:tc>
      </w:tr>
      <w:tr w:rsidR="00974CDC" w14:paraId="49CB548D" w14:textId="77777777" w:rsidTr="00873A32">
        <w:trPr>
          <w:trHeight w:val="40"/>
        </w:trPr>
        <w:tc>
          <w:tcPr>
            <w:tcW w:w="2122" w:type="dxa"/>
          </w:tcPr>
          <w:p w14:paraId="3E4788A4" w14:textId="77777777" w:rsidR="00974CDC" w:rsidRDefault="00974CDC" w:rsidP="00873A32">
            <w:pPr>
              <w:jc w:val="center"/>
            </w:pPr>
          </w:p>
          <w:p w14:paraId="5951D1AB" w14:textId="77777777" w:rsidR="00974CDC" w:rsidRDefault="00974CDC" w:rsidP="00873A32">
            <w:pPr>
              <w:jc w:val="center"/>
            </w:pPr>
            <w:r>
              <w:t>A fun fact about my dinosaur is…</w:t>
            </w:r>
          </w:p>
          <w:p w14:paraId="32E58203" w14:textId="77777777" w:rsidR="00974CDC" w:rsidRDefault="00974CDC" w:rsidP="00873A32">
            <w:pPr>
              <w:jc w:val="center"/>
            </w:pPr>
          </w:p>
        </w:tc>
        <w:tc>
          <w:tcPr>
            <w:tcW w:w="6894" w:type="dxa"/>
          </w:tcPr>
          <w:p w14:paraId="29B96E5B" w14:textId="77777777" w:rsidR="00974CDC" w:rsidRDefault="00974CDC" w:rsidP="00873A32"/>
        </w:tc>
      </w:tr>
    </w:tbl>
    <w:p w14:paraId="1877879B" w14:textId="77777777" w:rsidR="00974CDC" w:rsidRDefault="00974CDC" w:rsidP="00974CDC">
      <w:pPr>
        <w:pStyle w:val="Heading2"/>
      </w:pPr>
      <w:bookmarkStart w:id="19" w:name="_Toc173252310"/>
    </w:p>
    <w:p w14:paraId="3C9A0BBE" w14:textId="77777777" w:rsidR="00974CDC" w:rsidRDefault="00974CDC" w:rsidP="00974CDC">
      <w:pPr>
        <w:pStyle w:val="Heading2"/>
      </w:pPr>
      <w:bookmarkStart w:id="20" w:name="_Toc173337129"/>
      <w:bookmarkStart w:id="21" w:name="_Toc173998975"/>
      <w:r>
        <w:lastRenderedPageBreak/>
        <w:t>Activity sheet 6: Create your own dinosaur wordsearch</w:t>
      </w:r>
      <w:bookmarkEnd w:id="19"/>
      <w:bookmarkEnd w:id="20"/>
      <w:bookmarkEnd w:id="21"/>
    </w:p>
    <w:p w14:paraId="7CC147F8" w14:textId="77777777" w:rsidR="00974CDC" w:rsidRPr="00EC1FC6" w:rsidRDefault="00974CDC" w:rsidP="00974CDC">
      <w:r>
        <w:rPr>
          <w:noProof/>
        </w:rPr>
        <w:drawing>
          <wp:anchor distT="0" distB="0" distL="114300" distR="114300" simplePos="0" relativeHeight="251658245" behindDoc="0" locked="0" layoutInCell="1" allowOverlap="1" wp14:anchorId="0F4AEE06" wp14:editId="28579F30">
            <wp:simplePos x="0" y="0"/>
            <wp:positionH relativeFrom="column">
              <wp:posOffset>250190</wp:posOffset>
            </wp:positionH>
            <wp:positionV relativeFrom="paragraph">
              <wp:posOffset>861060</wp:posOffset>
            </wp:positionV>
            <wp:extent cx="5255260" cy="6837680"/>
            <wp:effectExtent l="0" t="0" r="2540" b="1270"/>
            <wp:wrapNone/>
            <wp:docPr id="14813942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94254" name="Picture 1">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4383" t="7995" r="3919" b="7656"/>
                    <a:stretch/>
                  </pic:blipFill>
                  <pic:spPr bwMode="auto">
                    <a:xfrm>
                      <a:off x="0" y="0"/>
                      <a:ext cx="5255260" cy="6837680"/>
                    </a:xfrm>
                    <a:prstGeom prst="rect">
                      <a:avLst/>
                    </a:prstGeom>
                    <a:ln>
                      <a:noFill/>
                    </a:ln>
                    <a:extLst>
                      <a:ext uri="{53640926-AAD7-44D8-BBD7-CCE9431645EC}">
                        <a14:shadowObscured xmlns:a14="http://schemas.microsoft.com/office/drawing/2010/main"/>
                      </a:ext>
                    </a:extLst>
                  </pic:spPr>
                </pic:pic>
              </a:graphicData>
            </a:graphic>
          </wp:anchor>
        </w:drawing>
      </w:r>
      <w:r>
        <w:t xml:space="preserve">Use some of the names of the dinosaurs in </w:t>
      </w:r>
      <w:r>
        <w:rPr>
          <w:i/>
          <w:iCs/>
        </w:rPr>
        <w:t>My First Book of Dinosaurs</w:t>
      </w:r>
      <w:r>
        <w:t xml:space="preserve"> to create your own wordsearch! If you’re stuck, there’s some words at the bottom of the page you can use for inspiration. </w:t>
      </w:r>
    </w:p>
    <w:p w14:paraId="1DF2EE08" w14:textId="77777777" w:rsidR="00974CDC" w:rsidRDefault="00974CDC" w:rsidP="00974CDC"/>
    <w:p w14:paraId="0BA262FB" w14:textId="77777777" w:rsidR="00974CDC" w:rsidRPr="00246095" w:rsidRDefault="00974CDC" w:rsidP="00974CDC"/>
    <w:p w14:paraId="6FBBE1E4" w14:textId="77777777" w:rsidR="00974CDC" w:rsidRPr="00246095" w:rsidRDefault="00974CDC" w:rsidP="00974CDC"/>
    <w:p w14:paraId="15D5D633" w14:textId="77777777" w:rsidR="00974CDC" w:rsidRPr="00246095" w:rsidRDefault="00974CDC" w:rsidP="00974CDC"/>
    <w:p w14:paraId="47872B6F" w14:textId="77777777" w:rsidR="00974CDC" w:rsidRPr="00246095" w:rsidRDefault="00974CDC" w:rsidP="00974CDC"/>
    <w:p w14:paraId="279A110D" w14:textId="77777777" w:rsidR="00974CDC" w:rsidRPr="00246095" w:rsidRDefault="00974CDC" w:rsidP="00974CDC"/>
    <w:p w14:paraId="5C8CDD63" w14:textId="77777777" w:rsidR="00974CDC" w:rsidRPr="00246095" w:rsidRDefault="00974CDC" w:rsidP="00974CDC"/>
    <w:p w14:paraId="23160B9D" w14:textId="77777777" w:rsidR="00974CDC" w:rsidRPr="00246095" w:rsidRDefault="00974CDC" w:rsidP="00974CDC"/>
    <w:p w14:paraId="1FC8480D" w14:textId="77777777" w:rsidR="00974CDC" w:rsidRPr="00246095" w:rsidRDefault="00974CDC" w:rsidP="00974CDC"/>
    <w:p w14:paraId="6180CF2C" w14:textId="77777777" w:rsidR="00974CDC" w:rsidRPr="00246095" w:rsidRDefault="00974CDC" w:rsidP="00974CDC"/>
    <w:p w14:paraId="2598AA85" w14:textId="77777777" w:rsidR="00974CDC" w:rsidRPr="00246095" w:rsidRDefault="00974CDC" w:rsidP="00974CDC"/>
    <w:p w14:paraId="6CD27A7E" w14:textId="77777777" w:rsidR="00974CDC" w:rsidRPr="00246095" w:rsidRDefault="00974CDC" w:rsidP="00974CDC"/>
    <w:p w14:paraId="61B22D3B" w14:textId="77777777" w:rsidR="00974CDC" w:rsidRPr="00246095" w:rsidRDefault="00974CDC" w:rsidP="00974CDC"/>
    <w:p w14:paraId="0B7E1B36" w14:textId="77777777" w:rsidR="00974CDC" w:rsidRPr="00246095" w:rsidRDefault="00974CDC" w:rsidP="00974CDC"/>
    <w:p w14:paraId="7FE693DF" w14:textId="77777777" w:rsidR="00974CDC" w:rsidRPr="00246095" w:rsidRDefault="00974CDC" w:rsidP="00974CDC"/>
    <w:p w14:paraId="4BC3C720" w14:textId="77777777" w:rsidR="00974CDC" w:rsidRPr="00246095" w:rsidRDefault="00974CDC" w:rsidP="00974CDC"/>
    <w:p w14:paraId="30BAECDE" w14:textId="77777777" w:rsidR="00974CDC" w:rsidRPr="00246095" w:rsidRDefault="00974CDC" w:rsidP="00974CDC"/>
    <w:p w14:paraId="2F509DC0" w14:textId="77777777" w:rsidR="00974CDC" w:rsidRDefault="00974CDC" w:rsidP="00974CDC"/>
    <w:p w14:paraId="42C0A13F" w14:textId="77777777" w:rsidR="00974CDC" w:rsidRDefault="00974CDC" w:rsidP="00974CDC"/>
    <w:p w14:paraId="72F6C733" w14:textId="77777777" w:rsidR="00974CDC" w:rsidRDefault="00974CDC" w:rsidP="00974CDC">
      <w:r>
        <w:t>Words you could use for your wordsearch: CLAW, TOOTH, TAIL, FOSSIL, DINOSAUR, PREHISTORIC, EXTINCT, HERBIVORE, CARNIVORE</w:t>
      </w:r>
    </w:p>
    <w:p w14:paraId="0044DD27" w14:textId="77777777" w:rsidR="00974CDC" w:rsidRDefault="00974CDC" w:rsidP="00974CDC">
      <w:pPr>
        <w:pStyle w:val="Heading2"/>
      </w:pPr>
      <w:r>
        <w:br w:type="page"/>
      </w:r>
      <w:bookmarkStart w:id="22" w:name="_Toc173337130"/>
      <w:bookmarkStart w:id="23" w:name="_Toc173998976"/>
      <w:r>
        <w:lastRenderedPageBreak/>
        <w:t>Activity sheet 7: Dinosaur sorting</w:t>
      </w:r>
      <w:bookmarkEnd w:id="22"/>
      <w:bookmarkEnd w:id="23"/>
    </w:p>
    <w:p w14:paraId="6CE4CAC0" w14:textId="77777777" w:rsidR="00974CDC" w:rsidRDefault="00974CDC" w:rsidP="00974CDC">
      <w:r>
        <w:t xml:space="preserve">Use this activity sheet to sort the dinosaurs in </w:t>
      </w:r>
      <w:r>
        <w:rPr>
          <w:i/>
          <w:iCs/>
        </w:rPr>
        <w:t>My First Book of Dinosaurs</w:t>
      </w:r>
      <w:r>
        <w:t>. Use tally marks to count how many there are of each of the headings below.  Once you’ve finished, you could turn the numbers into a graph or chart!</w:t>
      </w:r>
      <w:r>
        <w:br/>
      </w:r>
    </w:p>
    <w:tbl>
      <w:tblPr>
        <w:tblStyle w:val="TableGrid"/>
        <w:tblW w:w="0" w:type="auto"/>
        <w:tblLook w:val="04A0" w:firstRow="1" w:lastRow="0" w:firstColumn="1" w:lastColumn="0" w:noHBand="0" w:noVBand="1"/>
        <w:tblDescription w:val="Activity sheet 7 - a printable table that pupils can use to tally mark or count categories that the dinosaurs in My First Book of Dinosaurs can be put into"/>
      </w:tblPr>
      <w:tblGrid>
        <w:gridCol w:w="1803"/>
        <w:gridCol w:w="1202"/>
        <w:gridCol w:w="199"/>
        <w:gridCol w:w="402"/>
        <w:gridCol w:w="902"/>
        <w:gridCol w:w="901"/>
        <w:gridCol w:w="601"/>
        <w:gridCol w:w="100"/>
        <w:gridCol w:w="1102"/>
        <w:gridCol w:w="1804"/>
      </w:tblGrid>
      <w:tr w:rsidR="00974CDC" w14:paraId="41B4AAB4" w14:textId="77777777" w:rsidTr="00873A32">
        <w:tc>
          <w:tcPr>
            <w:tcW w:w="3005" w:type="dxa"/>
            <w:gridSpan w:val="2"/>
          </w:tcPr>
          <w:p w14:paraId="204320B0" w14:textId="77777777" w:rsidR="00974CDC" w:rsidRPr="00FC39E3" w:rsidRDefault="00974CDC" w:rsidP="00873A32">
            <w:pPr>
              <w:spacing w:line="360" w:lineRule="auto"/>
              <w:jc w:val="center"/>
              <w:rPr>
                <w:b/>
                <w:bCs/>
              </w:rPr>
            </w:pPr>
            <w:r w:rsidRPr="00FC39E3">
              <w:rPr>
                <w:b/>
                <w:bCs/>
              </w:rPr>
              <w:t>Herbivores</w:t>
            </w:r>
          </w:p>
        </w:tc>
        <w:tc>
          <w:tcPr>
            <w:tcW w:w="3005" w:type="dxa"/>
            <w:gridSpan w:val="5"/>
          </w:tcPr>
          <w:p w14:paraId="4A49C83E" w14:textId="77777777" w:rsidR="00974CDC" w:rsidRPr="00FC39E3" w:rsidRDefault="00974CDC" w:rsidP="00873A32">
            <w:pPr>
              <w:spacing w:line="360" w:lineRule="auto"/>
              <w:jc w:val="center"/>
              <w:rPr>
                <w:b/>
                <w:bCs/>
              </w:rPr>
            </w:pPr>
            <w:r w:rsidRPr="00FC39E3">
              <w:rPr>
                <w:b/>
                <w:bCs/>
              </w:rPr>
              <w:t>Carnivores</w:t>
            </w:r>
          </w:p>
        </w:tc>
        <w:tc>
          <w:tcPr>
            <w:tcW w:w="3006" w:type="dxa"/>
            <w:gridSpan w:val="3"/>
          </w:tcPr>
          <w:p w14:paraId="0B93D73B" w14:textId="77777777" w:rsidR="00974CDC" w:rsidRPr="00FC39E3" w:rsidRDefault="00974CDC" w:rsidP="00873A32">
            <w:pPr>
              <w:spacing w:line="360" w:lineRule="auto"/>
              <w:jc w:val="center"/>
              <w:rPr>
                <w:b/>
                <w:bCs/>
              </w:rPr>
            </w:pPr>
            <w:r w:rsidRPr="00FC39E3">
              <w:rPr>
                <w:b/>
                <w:bCs/>
              </w:rPr>
              <w:t>Omnivores</w:t>
            </w:r>
          </w:p>
        </w:tc>
      </w:tr>
      <w:tr w:rsidR="00974CDC" w14:paraId="625F63B9" w14:textId="77777777" w:rsidTr="00873A32">
        <w:tc>
          <w:tcPr>
            <w:tcW w:w="3005" w:type="dxa"/>
            <w:gridSpan w:val="2"/>
          </w:tcPr>
          <w:p w14:paraId="4B05A50A" w14:textId="77777777" w:rsidR="00974CDC" w:rsidRDefault="00974CDC" w:rsidP="00873A32">
            <w:pPr>
              <w:spacing w:line="360" w:lineRule="auto"/>
              <w:jc w:val="both"/>
            </w:pPr>
          </w:p>
        </w:tc>
        <w:tc>
          <w:tcPr>
            <w:tcW w:w="3005" w:type="dxa"/>
            <w:gridSpan w:val="5"/>
          </w:tcPr>
          <w:p w14:paraId="32994ED2" w14:textId="77777777" w:rsidR="00974CDC" w:rsidRDefault="00974CDC" w:rsidP="00873A32">
            <w:pPr>
              <w:spacing w:line="360" w:lineRule="auto"/>
              <w:jc w:val="both"/>
            </w:pPr>
          </w:p>
        </w:tc>
        <w:tc>
          <w:tcPr>
            <w:tcW w:w="3006" w:type="dxa"/>
            <w:gridSpan w:val="3"/>
          </w:tcPr>
          <w:p w14:paraId="3E718E21" w14:textId="77777777" w:rsidR="00974CDC" w:rsidRDefault="00974CDC" w:rsidP="00873A32">
            <w:pPr>
              <w:spacing w:line="360" w:lineRule="auto"/>
              <w:jc w:val="both"/>
            </w:pPr>
          </w:p>
          <w:p w14:paraId="2566588A" w14:textId="77777777" w:rsidR="00974CDC" w:rsidRDefault="00974CDC" w:rsidP="00873A32">
            <w:pPr>
              <w:spacing w:line="360" w:lineRule="auto"/>
              <w:jc w:val="both"/>
            </w:pPr>
          </w:p>
        </w:tc>
      </w:tr>
      <w:tr w:rsidR="00974CDC" w14:paraId="28DE2706" w14:textId="77777777" w:rsidTr="00873A32">
        <w:tc>
          <w:tcPr>
            <w:tcW w:w="4508" w:type="dxa"/>
            <w:gridSpan w:val="5"/>
          </w:tcPr>
          <w:p w14:paraId="008195E4" w14:textId="77777777" w:rsidR="00974CDC" w:rsidRPr="00FC39E3" w:rsidRDefault="00974CDC" w:rsidP="00873A32">
            <w:pPr>
              <w:spacing w:line="360" w:lineRule="auto"/>
              <w:jc w:val="center"/>
              <w:rPr>
                <w:b/>
                <w:bCs/>
              </w:rPr>
            </w:pPr>
            <w:r w:rsidRPr="00FC39E3">
              <w:rPr>
                <w:b/>
                <w:bCs/>
              </w:rPr>
              <w:t>Smaller than 10 metres</w:t>
            </w:r>
          </w:p>
        </w:tc>
        <w:tc>
          <w:tcPr>
            <w:tcW w:w="4508" w:type="dxa"/>
            <w:gridSpan w:val="5"/>
          </w:tcPr>
          <w:p w14:paraId="065FEB9A" w14:textId="77777777" w:rsidR="00974CDC" w:rsidRPr="00FC39E3" w:rsidRDefault="00974CDC" w:rsidP="00873A32">
            <w:pPr>
              <w:spacing w:line="360" w:lineRule="auto"/>
              <w:jc w:val="center"/>
              <w:rPr>
                <w:b/>
                <w:bCs/>
              </w:rPr>
            </w:pPr>
            <w:r w:rsidRPr="00FC39E3">
              <w:rPr>
                <w:b/>
                <w:bCs/>
              </w:rPr>
              <w:t>Taller than 5 metres</w:t>
            </w:r>
          </w:p>
        </w:tc>
      </w:tr>
      <w:tr w:rsidR="00974CDC" w14:paraId="751249E2" w14:textId="77777777" w:rsidTr="00873A32">
        <w:tc>
          <w:tcPr>
            <w:tcW w:w="4508" w:type="dxa"/>
            <w:gridSpan w:val="5"/>
          </w:tcPr>
          <w:p w14:paraId="6D8BD95E" w14:textId="77777777" w:rsidR="00974CDC" w:rsidRDefault="00974CDC" w:rsidP="00873A32">
            <w:pPr>
              <w:spacing w:line="360" w:lineRule="auto"/>
              <w:jc w:val="both"/>
            </w:pPr>
          </w:p>
        </w:tc>
        <w:tc>
          <w:tcPr>
            <w:tcW w:w="4508" w:type="dxa"/>
            <w:gridSpan w:val="5"/>
          </w:tcPr>
          <w:p w14:paraId="291ED0F1" w14:textId="77777777" w:rsidR="00974CDC" w:rsidRDefault="00974CDC" w:rsidP="00873A32">
            <w:pPr>
              <w:spacing w:line="360" w:lineRule="auto"/>
              <w:jc w:val="both"/>
            </w:pPr>
          </w:p>
          <w:p w14:paraId="1E426B12" w14:textId="77777777" w:rsidR="00974CDC" w:rsidRDefault="00974CDC" w:rsidP="00873A32">
            <w:pPr>
              <w:spacing w:line="360" w:lineRule="auto"/>
              <w:jc w:val="both"/>
            </w:pPr>
          </w:p>
        </w:tc>
      </w:tr>
      <w:tr w:rsidR="00974CDC" w14:paraId="2DA05BD7" w14:textId="77777777" w:rsidTr="00873A32">
        <w:tc>
          <w:tcPr>
            <w:tcW w:w="3204" w:type="dxa"/>
            <w:gridSpan w:val="3"/>
          </w:tcPr>
          <w:p w14:paraId="59A953B8" w14:textId="77777777" w:rsidR="00974CDC" w:rsidRPr="00FC39E3" w:rsidRDefault="00974CDC" w:rsidP="00873A32">
            <w:pPr>
              <w:spacing w:line="360" w:lineRule="auto"/>
              <w:jc w:val="center"/>
              <w:rPr>
                <w:b/>
                <w:bCs/>
              </w:rPr>
            </w:pPr>
            <w:r w:rsidRPr="00FC39E3">
              <w:rPr>
                <w:b/>
                <w:bCs/>
              </w:rPr>
              <w:t>Weighs less than 5kgs</w:t>
            </w:r>
          </w:p>
        </w:tc>
        <w:tc>
          <w:tcPr>
            <w:tcW w:w="2906" w:type="dxa"/>
            <w:gridSpan w:val="5"/>
          </w:tcPr>
          <w:p w14:paraId="4FFD93FB" w14:textId="77777777" w:rsidR="00974CDC" w:rsidRPr="00FC39E3" w:rsidRDefault="00974CDC" w:rsidP="00873A32">
            <w:pPr>
              <w:spacing w:line="360" w:lineRule="auto"/>
              <w:jc w:val="center"/>
              <w:rPr>
                <w:b/>
                <w:bCs/>
              </w:rPr>
            </w:pPr>
            <w:r w:rsidRPr="00FC39E3">
              <w:rPr>
                <w:b/>
                <w:bCs/>
              </w:rPr>
              <w:t>Weighs 5kg – 100kg</w:t>
            </w:r>
          </w:p>
        </w:tc>
        <w:tc>
          <w:tcPr>
            <w:tcW w:w="2906" w:type="dxa"/>
            <w:gridSpan w:val="2"/>
          </w:tcPr>
          <w:p w14:paraId="4E22F1BA" w14:textId="77777777" w:rsidR="00974CDC" w:rsidRPr="00FC39E3" w:rsidRDefault="00974CDC" w:rsidP="00873A32">
            <w:pPr>
              <w:spacing w:line="360" w:lineRule="auto"/>
              <w:jc w:val="center"/>
              <w:rPr>
                <w:b/>
                <w:bCs/>
              </w:rPr>
            </w:pPr>
            <w:r w:rsidRPr="00FC39E3">
              <w:rPr>
                <w:b/>
                <w:bCs/>
              </w:rPr>
              <w:t>Weighs more than 100kg</w:t>
            </w:r>
          </w:p>
        </w:tc>
      </w:tr>
      <w:tr w:rsidR="00974CDC" w14:paraId="23556959" w14:textId="77777777" w:rsidTr="00873A32">
        <w:tc>
          <w:tcPr>
            <w:tcW w:w="3204" w:type="dxa"/>
            <w:gridSpan w:val="3"/>
          </w:tcPr>
          <w:p w14:paraId="7BF016D3" w14:textId="77777777" w:rsidR="00974CDC" w:rsidRDefault="00974CDC" w:rsidP="00873A32">
            <w:pPr>
              <w:spacing w:line="360" w:lineRule="auto"/>
              <w:jc w:val="both"/>
            </w:pPr>
          </w:p>
        </w:tc>
        <w:tc>
          <w:tcPr>
            <w:tcW w:w="2906" w:type="dxa"/>
            <w:gridSpan w:val="5"/>
          </w:tcPr>
          <w:p w14:paraId="44A8A70C" w14:textId="77777777" w:rsidR="00974CDC" w:rsidRDefault="00974CDC" w:rsidP="00873A32">
            <w:pPr>
              <w:spacing w:line="360" w:lineRule="auto"/>
              <w:jc w:val="both"/>
            </w:pPr>
          </w:p>
        </w:tc>
        <w:tc>
          <w:tcPr>
            <w:tcW w:w="2906" w:type="dxa"/>
            <w:gridSpan w:val="2"/>
          </w:tcPr>
          <w:p w14:paraId="151D3DB8" w14:textId="77777777" w:rsidR="00974CDC" w:rsidRDefault="00974CDC" w:rsidP="00873A32">
            <w:pPr>
              <w:spacing w:line="360" w:lineRule="auto"/>
              <w:jc w:val="both"/>
            </w:pPr>
          </w:p>
          <w:p w14:paraId="1DD584D4" w14:textId="77777777" w:rsidR="00974CDC" w:rsidRDefault="00974CDC" w:rsidP="00873A32">
            <w:pPr>
              <w:spacing w:line="360" w:lineRule="auto"/>
              <w:jc w:val="both"/>
            </w:pPr>
          </w:p>
        </w:tc>
      </w:tr>
      <w:tr w:rsidR="00974CDC" w14:paraId="77EC4DD7" w14:textId="77777777" w:rsidTr="00873A32">
        <w:tc>
          <w:tcPr>
            <w:tcW w:w="1803" w:type="dxa"/>
          </w:tcPr>
          <w:p w14:paraId="1EB734E1" w14:textId="77777777" w:rsidR="00974CDC" w:rsidRPr="00FC39E3" w:rsidRDefault="00974CDC" w:rsidP="00873A32">
            <w:pPr>
              <w:tabs>
                <w:tab w:val="left" w:pos="7134"/>
              </w:tabs>
              <w:spacing w:line="360" w:lineRule="auto"/>
              <w:jc w:val="center"/>
              <w:rPr>
                <w:b/>
                <w:bCs/>
              </w:rPr>
            </w:pPr>
            <w:r w:rsidRPr="00FC39E3">
              <w:rPr>
                <w:b/>
                <w:bCs/>
              </w:rPr>
              <w:t xml:space="preserve">Found </w:t>
            </w:r>
            <w:r>
              <w:rPr>
                <w:b/>
                <w:bCs/>
              </w:rPr>
              <w:t xml:space="preserve">in </w:t>
            </w:r>
            <w:r w:rsidRPr="00FC39E3">
              <w:rPr>
                <w:b/>
                <w:bCs/>
              </w:rPr>
              <w:t>USA, South America or Canada</w:t>
            </w:r>
          </w:p>
        </w:tc>
        <w:tc>
          <w:tcPr>
            <w:tcW w:w="1803" w:type="dxa"/>
            <w:gridSpan w:val="3"/>
          </w:tcPr>
          <w:p w14:paraId="75746265" w14:textId="77777777" w:rsidR="00974CDC" w:rsidRPr="00FC39E3" w:rsidRDefault="00974CDC" w:rsidP="00873A32">
            <w:pPr>
              <w:tabs>
                <w:tab w:val="left" w:pos="7134"/>
              </w:tabs>
              <w:spacing w:line="360" w:lineRule="auto"/>
              <w:jc w:val="center"/>
              <w:rPr>
                <w:b/>
                <w:bCs/>
              </w:rPr>
            </w:pPr>
            <w:r w:rsidRPr="00FC39E3">
              <w:rPr>
                <w:b/>
                <w:bCs/>
              </w:rPr>
              <w:t>Found in Europe</w:t>
            </w:r>
          </w:p>
        </w:tc>
        <w:tc>
          <w:tcPr>
            <w:tcW w:w="1803" w:type="dxa"/>
            <w:gridSpan w:val="2"/>
          </w:tcPr>
          <w:p w14:paraId="0CEFA18C" w14:textId="77777777" w:rsidR="00974CDC" w:rsidRPr="00FC39E3" w:rsidRDefault="00974CDC" w:rsidP="00873A32">
            <w:pPr>
              <w:tabs>
                <w:tab w:val="left" w:pos="7134"/>
              </w:tabs>
              <w:spacing w:line="360" w:lineRule="auto"/>
              <w:jc w:val="center"/>
              <w:rPr>
                <w:b/>
                <w:bCs/>
              </w:rPr>
            </w:pPr>
            <w:r w:rsidRPr="00FC39E3">
              <w:rPr>
                <w:b/>
                <w:bCs/>
              </w:rPr>
              <w:t>Found in Africa</w:t>
            </w:r>
          </w:p>
        </w:tc>
        <w:tc>
          <w:tcPr>
            <w:tcW w:w="1803" w:type="dxa"/>
            <w:gridSpan w:val="3"/>
          </w:tcPr>
          <w:p w14:paraId="60153E37" w14:textId="77777777" w:rsidR="00974CDC" w:rsidRPr="00FC39E3" w:rsidRDefault="00974CDC" w:rsidP="00873A32">
            <w:pPr>
              <w:tabs>
                <w:tab w:val="left" w:pos="7134"/>
              </w:tabs>
              <w:spacing w:line="360" w:lineRule="auto"/>
              <w:jc w:val="center"/>
              <w:rPr>
                <w:b/>
                <w:bCs/>
              </w:rPr>
            </w:pPr>
            <w:r w:rsidRPr="00FC39E3">
              <w:rPr>
                <w:b/>
                <w:bCs/>
              </w:rPr>
              <w:t>Found in Asia</w:t>
            </w:r>
          </w:p>
        </w:tc>
        <w:tc>
          <w:tcPr>
            <w:tcW w:w="1804" w:type="dxa"/>
          </w:tcPr>
          <w:p w14:paraId="2A00B353" w14:textId="77777777" w:rsidR="00974CDC" w:rsidRPr="00FC39E3" w:rsidRDefault="00974CDC" w:rsidP="00873A32">
            <w:pPr>
              <w:tabs>
                <w:tab w:val="left" w:pos="7134"/>
              </w:tabs>
              <w:spacing w:line="360" w:lineRule="auto"/>
              <w:jc w:val="center"/>
              <w:rPr>
                <w:b/>
                <w:bCs/>
              </w:rPr>
            </w:pPr>
            <w:r w:rsidRPr="00FC39E3">
              <w:rPr>
                <w:b/>
                <w:bCs/>
              </w:rPr>
              <w:t>Found in Australia</w:t>
            </w:r>
          </w:p>
        </w:tc>
      </w:tr>
      <w:tr w:rsidR="00974CDC" w14:paraId="66DC1D08" w14:textId="77777777" w:rsidTr="00873A32">
        <w:tc>
          <w:tcPr>
            <w:tcW w:w="1803" w:type="dxa"/>
          </w:tcPr>
          <w:p w14:paraId="3F733761" w14:textId="77777777" w:rsidR="00974CDC" w:rsidRDefault="00974CDC" w:rsidP="00873A32">
            <w:pPr>
              <w:tabs>
                <w:tab w:val="left" w:pos="7134"/>
              </w:tabs>
              <w:spacing w:line="360" w:lineRule="auto"/>
              <w:jc w:val="both"/>
            </w:pPr>
          </w:p>
        </w:tc>
        <w:tc>
          <w:tcPr>
            <w:tcW w:w="1803" w:type="dxa"/>
            <w:gridSpan w:val="3"/>
          </w:tcPr>
          <w:p w14:paraId="42204AE5" w14:textId="77777777" w:rsidR="00974CDC" w:rsidRDefault="00974CDC" w:rsidP="00873A32">
            <w:pPr>
              <w:tabs>
                <w:tab w:val="left" w:pos="7134"/>
              </w:tabs>
              <w:spacing w:line="360" w:lineRule="auto"/>
              <w:jc w:val="both"/>
            </w:pPr>
          </w:p>
          <w:p w14:paraId="6BE6180B" w14:textId="77777777" w:rsidR="00974CDC" w:rsidRDefault="00974CDC" w:rsidP="00873A32">
            <w:pPr>
              <w:tabs>
                <w:tab w:val="left" w:pos="7134"/>
              </w:tabs>
              <w:spacing w:line="360" w:lineRule="auto"/>
              <w:jc w:val="both"/>
            </w:pPr>
          </w:p>
          <w:p w14:paraId="75354A90" w14:textId="77777777" w:rsidR="00974CDC" w:rsidRDefault="00974CDC" w:rsidP="00873A32">
            <w:pPr>
              <w:tabs>
                <w:tab w:val="left" w:pos="7134"/>
              </w:tabs>
              <w:spacing w:line="360" w:lineRule="auto"/>
              <w:jc w:val="both"/>
            </w:pPr>
          </w:p>
        </w:tc>
        <w:tc>
          <w:tcPr>
            <w:tcW w:w="1803" w:type="dxa"/>
            <w:gridSpan w:val="2"/>
          </w:tcPr>
          <w:p w14:paraId="187A7E29" w14:textId="77777777" w:rsidR="00974CDC" w:rsidRDefault="00974CDC" w:rsidP="00873A32">
            <w:pPr>
              <w:tabs>
                <w:tab w:val="left" w:pos="7134"/>
              </w:tabs>
              <w:spacing w:line="360" w:lineRule="auto"/>
              <w:jc w:val="both"/>
            </w:pPr>
          </w:p>
        </w:tc>
        <w:tc>
          <w:tcPr>
            <w:tcW w:w="1803" w:type="dxa"/>
            <w:gridSpan w:val="3"/>
          </w:tcPr>
          <w:p w14:paraId="2E46AA83" w14:textId="77777777" w:rsidR="00974CDC" w:rsidRDefault="00974CDC" w:rsidP="00873A32">
            <w:pPr>
              <w:tabs>
                <w:tab w:val="left" w:pos="7134"/>
              </w:tabs>
              <w:spacing w:line="360" w:lineRule="auto"/>
              <w:jc w:val="both"/>
            </w:pPr>
          </w:p>
          <w:p w14:paraId="68081F3B" w14:textId="77777777" w:rsidR="00974CDC" w:rsidRDefault="00974CDC" w:rsidP="00873A32">
            <w:pPr>
              <w:tabs>
                <w:tab w:val="left" w:pos="7134"/>
              </w:tabs>
              <w:spacing w:line="360" w:lineRule="auto"/>
              <w:jc w:val="both"/>
            </w:pPr>
          </w:p>
          <w:p w14:paraId="1AA30AC1" w14:textId="77777777" w:rsidR="00974CDC" w:rsidRDefault="00974CDC" w:rsidP="00873A32">
            <w:pPr>
              <w:tabs>
                <w:tab w:val="left" w:pos="7134"/>
              </w:tabs>
              <w:spacing w:line="360" w:lineRule="auto"/>
              <w:jc w:val="both"/>
            </w:pPr>
          </w:p>
        </w:tc>
        <w:tc>
          <w:tcPr>
            <w:tcW w:w="1804" w:type="dxa"/>
          </w:tcPr>
          <w:p w14:paraId="7BE04C4D" w14:textId="77777777" w:rsidR="00974CDC" w:rsidRDefault="00974CDC" w:rsidP="00873A32">
            <w:pPr>
              <w:tabs>
                <w:tab w:val="left" w:pos="7134"/>
              </w:tabs>
              <w:spacing w:line="360" w:lineRule="auto"/>
              <w:jc w:val="both"/>
            </w:pPr>
          </w:p>
        </w:tc>
      </w:tr>
    </w:tbl>
    <w:p w14:paraId="2552ADE0" w14:textId="77777777" w:rsidR="00974CDC" w:rsidRDefault="00974CDC" w:rsidP="00974CDC">
      <w:pPr>
        <w:tabs>
          <w:tab w:val="left" w:pos="7134"/>
        </w:tabs>
        <w:jc w:val="both"/>
      </w:pPr>
    </w:p>
    <w:p w14:paraId="6FE5286A" w14:textId="77777777" w:rsidR="00974CDC" w:rsidRDefault="00974CDC" w:rsidP="00974CDC">
      <w:pPr>
        <w:tabs>
          <w:tab w:val="left" w:pos="7134"/>
        </w:tabs>
      </w:pPr>
      <w:r>
        <w:t>Create your own category:</w:t>
      </w:r>
    </w:p>
    <w:tbl>
      <w:tblPr>
        <w:tblStyle w:val="TableGrid"/>
        <w:tblW w:w="0" w:type="auto"/>
        <w:tblLook w:val="04A0" w:firstRow="1" w:lastRow="0" w:firstColumn="1" w:lastColumn="0" w:noHBand="0" w:noVBand="1"/>
      </w:tblPr>
      <w:tblGrid>
        <w:gridCol w:w="3005"/>
        <w:gridCol w:w="3005"/>
        <w:gridCol w:w="3006"/>
      </w:tblGrid>
      <w:tr w:rsidR="00974CDC" w14:paraId="4CC4BFAE" w14:textId="77777777" w:rsidTr="00873A32">
        <w:tc>
          <w:tcPr>
            <w:tcW w:w="3005" w:type="dxa"/>
          </w:tcPr>
          <w:p w14:paraId="454C53A2" w14:textId="77777777" w:rsidR="00974CDC" w:rsidRDefault="00974CDC" w:rsidP="00873A32">
            <w:pPr>
              <w:tabs>
                <w:tab w:val="left" w:pos="7134"/>
              </w:tabs>
            </w:pPr>
          </w:p>
          <w:p w14:paraId="1C3141B3" w14:textId="77777777" w:rsidR="00974CDC" w:rsidRDefault="00974CDC" w:rsidP="00873A32">
            <w:pPr>
              <w:tabs>
                <w:tab w:val="left" w:pos="7134"/>
              </w:tabs>
            </w:pPr>
          </w:p>
          <w:p w14:paraId="28B22D52" w14:textId="77777777" w:rsidR="00974CDC" w:rsidRDefault="00974CDC" w:rsidP="00873A32">
            <w:pPr>
              <w:tabs>
                <w:tab w:val="left" w:pos="7134"/>
              </w:tabs>
            </w:pPr>
          </w:p>
        </w:tc>
        <w:tc>
          <w:tcPr>
            <w:tcW w:w="3005" w:type="dxa"/>
          </w:tcPr>
          <w:p w14:paraId="56816C98" w14:textId="77777777" w:rsidR="00974CDC" w:rsidRDefault="00974CDC" w:rsidP="00873A32">
            <w:pPr>
              <w:tabs>
                <w:tab w:val="left" w:pos="7134"/>
              </w:tabs>
            </w:pPr>
          </w:p>
        </w:tc>
        <w:tc>
          <w:tcPr>
            <w:tcW w:w="3006" w:type="dxa"/>
          </w:tcPr>
          <w:p w14:paraId="3E2FD9D6" w14:textId="77777777" w:rsidR="00974CDC" w:rsidRDefault="00974CDC" w:rsidP="00873A32">
            <w:pPr>
              <w:tabs>
                <w:tab w:val="left" w:pos="7134"/>
              </w:tabs>
            </w:pPr>
          </w:p>
        </w:tc>
      </w:tr>
      <w:tr w:rsidR="00974CDC" w14:paraId="0BF2E519" w14:textId="77777777" w:rsidTr="00873A32">
        <w:tc>
          <w:tcPr>
            <w:tcW w:w="3005" w:type="dxa"/>
          </w:tcPr>
          <w:p w14:paraId="32FA675B" w14:textId="77777777" w:rsidR="00974CDC" w:rsidRDefault="00974CDC" w:rsidP="00873A32">
            <w:pPr>
              <w:tabs>
                <w:tab w:val="left" w:pos="7134"/>
              </w:tabs>
            </w:pPr>
          </w:p>
          <w:p w14:paraId="4B5BCC2C" w14:textId="77777777" w:rsidR="00974CDC" w:rsidRDefault="00974CDC" w:rsidP="00873A32">
            <w:pPr>
              <w:tabs>
                <w:tab w:val="left" w:pos="7134"/>
              </w:tabs>
            </w:pPr>
          </w:p>
          <w:p w14:paraId="1BB4A414" w14:textId="77777777" w:rsidR="00974CDC" w:rsidRDefault="00974CDC" w:rsidP="00873A32">
            <w:pPr>
              <w:tabs>
                <w:tab w:val="left" w:pos="7134"/>
              </w:tabs>
            </w:pPr>
          </w:p>
        </w:tc>
        <w:tc>
          <w:tcPr>
            <w:tcW w:w="3005" w:type="dxa"/>
          </w:tcPr>
          <w:p w14:paraId="7C0762E9" w14:textId="77777777" w:rsidR="00974CDC" w:rsidRDefault="00974CDC" w:rsidP="00873A32">
            <w:pPr>
              <w:tabs>
                <w:tab w:val="left" w:pos="7134"/>
              </w:tabs>
            </w:pPr>
          </w:p>
        </w:tc>
        <w:tc>
          <w:tcPr>
            <w:tcW w:w="3006" w:type="dxa"/>
          </w:tcPr>
          <w:p w14:paraId="426A8812" w14:textId="77777777" w:rsidR="00974CDC" w:rsidRDefault="00974CDC" w:rsidP="00873A32">
            <w:pPr>
              <w:tabs>
                <w:tab w:val="left" w:pos="7134"/>
              </w:tabs>
            </w:pPr>
          </w:p>
        </w:tc>
      </w:tr>
    </w:tbl>
    <w:p w14:paraId="004B994C" w14:textId="77777777" w:rsidR="00974CDC" w:rsidRDefault="00974CDC" w:rsidP="00974CDC">
      <w:pPr>
        <w:tabs>
          <w:tab w:val="left" w:pos="7134"/>
        </w:tabs>
      </w:pPr>
      <w:r>
        <w:tab/>
      </w:r>
    </w:p>
    <w:p w14:paraId="6F44A856" w14:textId="77777777" w:rsidR="00974CDC" w:rsidRDefault="00974CDC" w:rsidP="00974CDC">
      <w:pPr>
        <w:pStyle w:val="Heading2"/>
        <w:jc w:val="both"/>
      </w:pPr>
      <w:r>
        <w:br w:type="page"/>
      </w:r>
      <w:bookmarkStart w:id="24" w:name="_Toc173337131"/>
      <w:bookmarkStart w:id="25" w:name="_Toc173998977"/>
      <w:r>
        <w:lastRenderedPageBreak/>
        <w:t>Activity 8:  Design your own Story Cards</w:t>
      </w:r>
      <w:bookmarkEnd w:id="24"/>
      <w:bookmarkEnd w:id="25"/>
    </w:p>
    <w:p w14:paraId="37FAE022" w14:textId="77777777" w:rsidR="00974CDC" w:rsidRPr="005F6947" w:rsidRDefault="00974CDC" w:rsidP="00974CDC">
      <w:r>
        <w:t>Is there a setting, character or object you want to add to your Story Cards? Cut out the templates below, draw your card and add it to your pack! To make it last longer, you can glue it onto a piece of carboard.</w:t>
      </w:r>
    </w:p>
    <w:p w14:paraId="2E754800" w14:textId="77777777" w:rsidR="00974CDC" w:rsidRDefault="00974CDC" w:rsidP="00974CDC">
      <w:r>
        <w:rPr>
          <w:noProof/>
        </w:rPr>
        <w:drawing>
          <wp:anchor distT="0" distB="0" distL="114300" distR="114300" simplePos="0" relativeHeight="251658247" behindDoc="0" locked="0" layoutInCell="1" allowOverlap="1" wp14:anchorId="5B097E2C" wp14:editId="70D66300">
            <wp:simplePos x="0" y="0"/>
            <wp:positionH relativeFrom="column">
              <wp:posOffset>30480</wp:posOffset>
            </wp:positionH>
            <wp:positionV relativeFrom="paragraph">
              <wp:posOffset>123190</wp:posOffset>
            </wp:positionV>
            <wp:extent cx="5731510" cy="7170420"/>
            <wp:effectExtent l="0" t="0" r="2540" b="0"/>
            <wp:wrapNone/>
            <wp:docPr id="12618816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81698" name="Picture 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t="5922" b="5631"/>
                    <a:stretch/>
                  </pic:blipFill>
                  <pic:spPr bwMode="auto">
                    <a:xfrm>
                      <a:off x="0" y="0"/>
                      <a:ext cx="5731510" cy="7170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969AA2" w14:textId="77777777" w:rsidR="00974CDC" w:rsidRPr="00974CDC" w:rsidRDefault="00974CDC" w:rsidP="00974CDC"/>
    <w:p w14:paraId="2F9A2415"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B9E85" w14:textId="77777777" w:rsidR="00A3172C" w:rsidRDefault="00A3172C" w:rsidP="00DA087C">
      <w:r>
        <w:separator/>
      </w:r>
    </w:p>
    <w:p w14:paraId="012D0B78" w14:textId="77777777" w:rsidR="00A3172C" w:rsidRDefault="00A3172C" w:rsidP="00DA087C"/>
    <w:p w14:paraId="381DA215" w14:textId="77777777" w:rsidR="00A3172C" w:rsidRDefault="00A3172C" w:rsidP="00DA087C"/>
  </w:endnote>
  <w:endnote w:type="continuationSeparator" w:id="0">
    <w:p w14:paraId="1C115FF8" w14:textId="77777777" w:rsidR="00A3172C" w:rsidRDefault="00A3172C" w:rsidP="00DA087C">
      <w:r>
        <w:continuationSeparator/>
      </w:r>
    </w:p>
    <w:p w14:paraId="619B5DB8" w14:textId="77777777" w:rsidR="00A3172C" w:rsidRDefault="00A3172C" w:rsidP="00DA087C"/>
    <w:p w14:paraId="206757A1" w14:textId="77777777" w:rsidR="00A3172C" w:rsidRDefault="00A3172C" w:rsidP="00DA087C"/>
  </w:endnote>
  <w:endnote w:type="continuationNotice" w:id="1">
    <w:p w14:paraId="5C9DF5AC" w14:textId="77777777" w:rsidR="009D553F" w:rsidRDefault="009D55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57A2DD4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1E0F544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0272F" w14:textId="77777777" w:rsidR="00A3172C" w:rsidRDefault="00A3172C" w:rsidP="00DA087C">
      <w:r>
        <w:separator/>
      </w:r>
    </w:p>
    <w:p w14:paraId="34ABF89D" w14:textId="77777777" w:rsidR="00A3172C" w:rsidRDefault="00A3172C" w:rsidP="00DA087C"/>
    <w:p w14:paraId="446D5DE6" w14:textId="77777777" w:rsidR="00A3172C" w:rsidRDefault="00A3172C" w:rsidP="00DA087C"/>
  </w:footnote>
  <w:footnote w:type="continuationSeparator" w:id="0">
    <w:p w14:paraId="5E20EC1C" w14:textId="77777777" w:rsidR="00A3172C" w:rsidRDefault="00A3172C" w:rsidP="00DA087C">
      <w:r>
        <w:continuationSeparator/>
      </w:r>
    </w:p>
    <w:p w14:paraId="300ECEFB" w14:textId="77777777" w:rsidR="00A3172C" w:rsidRDefault="00A3172C" w:rsidP="00DA087C"/>
    <w:p w14:paraId="432740BC" w14:textId="77777777" w:rsidR="00A3172C" w:rsidRDefault="00A3172C" w:rsidP="00DA087C"/>
  </w:footnote>
  <w:footnote w:type="continuationNotice" w:id="1">
    <w:p w14:paraId="06A15BD7" w14:textId="77777777" w:rsidR="009D553F" w:rsidRDefault="009D55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149D"/>
    <w:multiLevelType w:val="hybridMultilevel"/>
    <w:tmpl w:val="1052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3456070">
    <w:abstractNumId w:val="9"/>
  </w:num>
  <w:num w:numId="2" w16cid:durableId="655382065">
    <w:abstractNumId w:val="36"/>
  </w:num>
  <w:num w:numId="3" w16cid:durableId="1918132428">
    <w:abstractNumId w:val="17"/>
  </w:num>
  <w:num w:numId="4" w16cid:durableId="1562985020">
    <w:abstractNumId w:val="8"/>
  </w:num>
  <w:num w:numId="5" w16cid:durableId="607540947">
    <w:abstractNumId w:val="25"/>
  </w:num>
  <w:num w:numId="6" w16cid:durableId="1040015951">
    <w:abstractNumId w:val="23"/>
  </w:num>
  <w:num w:numId="7" w16cid:durableId="1542748417">
    <w:abstractNumId w:val="20"/>
  </w:num>
  <w:num w:numId="8" w16cid:durableId="1299728740">
    <w:abstractNumId w:val="32"/>
  </w:num>
  <w:num w:numId="9" w16cid:durableId="1290279766">
    <w:abstractNumId w:val="30"/>
  </w:num>
  <w:num w:numId="10" w16cid:durableId="1262371702">
    <w:abstractNumId w:val="0"/>
  </w:num>
  <w:num w:numId="11" w16cid:durableId="2129736553">
    <w:abstractNumId w:val="18"/>
  </w:num>
  <w:num w:numId="12" w16cid:durableId="1685743491">
    <w:abstractNumId w:val="16"/>
  </w:num>
  <w:num w:numId="13" w16cid:durableId="1535777202">
    <w:abstractNumId w:val="26"/>
  </w:num>
  <w:num w:numId="14" w16cid:durableId="2125032850">
    <w:abstractNumId w:val="6"/>
  </w:num>
  <w:num w:numId="15" w16cid:durableId="1131707897">
    <w:abstractNumId w:val="12"/>
  </w:num>
  <w:num w:numId="16" w16cid:durableId="1187333200">
    <w:abstractNumId w:val="31"/>
  </w:num>
  <w:num w:numId="17" w16cid:durableId="341011230">
    <w:abstractNumId w:val="24"/>
  </w:num>
  <w:num w:numId="18" w16cid:durableId="274138926">
    <w:abstractNumId w:val="2"/>
  </w:num>
  <w:num w:numId="19" w16cid:durableId="1839151372">
    <w:abstractNumId w:val="4"/>
  </w:num>
  <w:num w:numId="20" w16cid:durableId="886332558">
    <w:abstractNumId w:val="13"/>
  </w:num>
  <w:num w:numId="21" w16cid:durableId="1317226308">
    <w:abstractNumId w:val="3"/>
  </w:num>
  <w:num w:numId="22" w16cid:durableId="923491517">
    <w:abstractNumId w:val="19"/>
  </w:num>
  <w:num w:numId="23" w16cid:durableId="1557856528">
    <w:abstractNumId w:val="1"/>
  </w:num>
  <w:num w:numId="24" w16cid:durableId="1154879898">
    <w:abstractNumId w:val="10"/>
  </w:num>
  <w:num w:numId="25" w16cid:durableId="709964407">
    <w:abstractNumId w:val="34"/>
  </w:num>
  <w:num w:numId="26" w16cid:durableId="2085056851">
    <w:abstractNumId w:val="27"/>
  </w:num>
  <w:num w:numId="27" w16cid:durableId="1595817784">
    <w:abstractNumId w:val="35"/>
  </w:num>
  <w:num w:numId="28" w16cid:durableId="896361071">
    <w:abstractNumId w:val="21"/>
  </w:num>
  <w:num w:numId="29" w16cid:durableId="1540587072">
    <w:abstractNumId w:val="29"/>
  </w:num>
  <w:num w:numId="30" w16cid:durableId="1338077225">
    <w:abstractNumId w:val="7"/>
  </w:num>
  <w:num w:numId="31" w16cid:durableId="1611350322">
    <w:abstractNumId w:val="14"/>
  </w:num>
  <w:num w:numId="32" w16cid:durableId="326253295">
    <w:abstractNumId w:val="11"/>
  </w:num>
  <w:num w:numId="33" w16cid:durableId="153647232">
    <w:abstractNumId w:val="22"/>
  </w:num>
  <w:num w:numId="34" w16cid:durableId="1099715184">
    <w:abstractNumId w:val="15"/>
  </w:num>
  <w:num w:numId="35" w16cid:durableId="2136674450">
    <w:abstractNumId w:val="33"/>
  </w:num>
  <w:num w:numId="36" w16cid:durableId="2134979087">
    <w:abstractNumId w:val="28"/>
  </w:num>
  <w:num w:numId="37" w16cid:durableId="1111825022">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72C"/>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92796"/>
    <w:rsid w:val="002A2863"/>
    <w:rsid w:val="002F3ED3"/>
    <w:rsid w:val="00307D13"/>
    <w:rsid w:val="00373623"/>
    <w:rsid w:val="003A42DD"/>
    <w:rsid w:val="003D6A61"/>
    <w:rsid w:val="00407351"/>
    <w:rsid w:val="00432721"/>
    <w:rsid w:val="004A23EC"/>
    <w:rsid w:val="004B5F44"/>
    <w:rsid w:val="004E505B"/>
    <w:rsid w:val="005012DA"/>
    <w:rsid w:val="00520212"/>
    <w:rsid w:val="005267EB"/>
    <w:rsid w:val="00532F6B"/>
    <w:rsid w:val="00540017"/>
    <w:rsid w:val="00541B5B"/>
    <w:rsid w:val="00571F75"/>
    <w:rsid w:val="005E67F3"/>
    <w:rsid w:val="00640876"/>
    <w:rsid w:val="0067572D"/>
    <w:rsid w:val="006D101B"/>
    <w:rsid w:val="006F5773"/>
    <w:rsid w:val="0073000F"/>
    <w:rsid w:val="00731D07"/>
    <w:rsid w:val="00742EC4"/>
    <w:rsid w:val="00765652"/>
    <w:rsid w:val="007C3D9A"/>
    <w:rsid w:val="007D02B4"/>
    <w:rsid w:val="00804ACE"/>
    <w:rsid w:val="00831342"/>
    <w:rsid w:val="00850C6D"/>
    <w:rsid w:val="00854F77"/>
    <w:rsid w:val="00867386"/>
    <w:rsid w:val="008A70D4"/>
    <w:rsid w:val="008B1FC9"/>
    <w:rsid w:val="008B3D8B"/>
    <w:rsid w:val="008E3D90"/>
    <w:rsid w:val="00912F78"/>
    <w:rsid w:val="00943CDE"/>
    <w:rsid w:val="00944AB9"/>
    <w:rsid w:val="00954D67"/>
    <w:rsid w:val="00974CDC"/>
    <w:rsid w:val="00985D35"/>
    <w:rsid w:val="00997294"/>
    <w:rsid w:val="009A708D"/>
    <w:rsid w:val="009D0EDB"/>
    <w:rsid w:val="009D553F"/>
    <w:rsid w:val="00A3172C"/>
    <w:rsid w:val="00A35E25"/>
    <w:rsid w:val="00A5115F"/>
    <w:rsid w:val="00A92EB0"/>
    <w:rsid w:val="00AD76EA"/>
    <w:rsid w:val="00B8746A"/>
    <w:rsid w:val="00BE0E7D"/>
    <w:rsid w:val="00BE3A88"/>
    <w:rsid w:val="00BE6686"/>
    <w:rsid w:val="00C0660F"/>
    <w:rsid w:val="00C5703E"/>
    <w:rsid w:val="00C57079"/>
    <w:rsid w:val="00C66C6B"/>
    <w:rsid w:val="00C80BAF"/>
    <w:rsid w:val="00C84DF2"/>
    <w:rsid w:val="00CA22ED"/>
    <w:rsid w:val="00CA2FEB"/>
    <w:rsid w:val="00CC54BB"/>
    <w:rsid w:val="00CE78E2"/>
    <w:rsid w:val="00D179A0"/>
    <w:rsid w:val="00D41F46"/>
    <w:rsid w:val="00D81B78"/>
    <w:rsid w:val="00DA087C"/>
    <w:rsid w:val="00DC5F66"/>
    <w:rsid w:val="00DE7587"/>
    <w:rsid w:val="00E00455"/>
    <w:rsid w:val="00E407DD"/>
    <w:rsid w:val="00EB7E89"/>
    <w:rsid w:val="00EE019F"/>
    <w:rsid w:val="00EE5184"/>
    <w:rsid w:val="00F45462"/>
    <w:rsid w:val="00F46ADF"/>
    <w:rsid w:val="00F83F9D"/>
    <w:rsid w:val="00FB194A"/>
    <w:rsid w:val="00FB6395"/>
    <w:rsid w:val="00FD781A"/>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CD9DE"/>
  <w15:chartTrackingRefBased/>
  <w15:docId w15:val="{9A0CF8C4-1209-404E-9EAF-B280DE51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912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scottishbooktrust.com/home-activitie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cottishbooktrust.com/reading-and-stories/read-write-count"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A3B78557-9E3F-42F0-A322-15A7558D43EE}">
  <ds:schemaRefs>
    <ds:schemaRef ds:uri="http://schemas.microsoft.com/sharepoint/v3/contenttype/forms"/>
  </ds:schemaRefs>
</ds:datastoreItem>
</file>

<file path=customXml/itemProps3.xml><?xml version="1.0" encoding="utf-8"?>
<ds:datastoreItem xmlns:ds="http://schemas.openxmlformats.org/officeDocument/2006/customXml" ds:itemID="{4857B57C-503D-485C-A9E2-027E4B429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11</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4592</CharactersWithSpaces>
  <SharedDoc>false</SharedDoc>
  <HLinks>
    <vt:vector size="72" baseType="variant">
      <vt:variant>
        <vt:i4>5046287</vt:i4>
      </vt:variant>
      <vt:variant>
        <vt:i4>66</vt:i4>
      </vt:variant>
      <vt:variant>
        <vt:i4>0</vt:i4>
      </vt:variant>
      <vt:variant>
        <vt:i4>5</vt:i4>
      </vt:variant>
      <vt:variant>
        <vt:lpwstr>https://www.scottishbooktrust.com/home-activities</vt:lpwstr>
      </vt:variant>
      <vt:variant>
        <vt:lpwstr/>
      </vt:variant>
      <vt:variant>
        <vt:i4>6291495</vt:i4>
      </vt:variant>
      <vt:variant>
        <vt:i4>63</vt:i4>
      </vt:variant>
      <vt:variant>
        <vt:i4>0</vt:i4>
      </vt:variant>
      <vt:variant>
        <vt:i4>5</vt:i4>
      </vt:variant>
      <vt:variant>
        <vt:lpwstr>https://www.scottishbooktrust.com/reading-and-stories/read-write-count</vt:lpwstr>
      </vt:variant>
      <vt:variant>
        <vt:lpwstr/>
      </vt:variant>
      <vt:variant>
        <vt:i4>1441842</vt:i4>
      </vt:variant>
      <vt:variant>
        <vt:i4>56</vt:i4>
      </vt:variant>
      <vt:variant>
        <vt:i4>0</vt:i4>
      </vt:variant>
      <vt:variant>
        <vt:i4>5</vt:i4>
      </vt:variant>
      <vt:variant>
        <vt:lpwstr/>
      </vt:variant>
      <vt:variant>
        <vt:lpwstr>_Toc173998977</vt:lpwstr>
      </vt:variant>
      <vt:variant>
        <vt:i4>1441842</vt:i4>
      </vt:variant>
      <vt:variant>
        <vt:i4>50</vt:i4>
      </vt:variant>
      <vt:variant>
        <vt:i4>0</vt:i4>
      </vt:variant>
      <vt:variant>
        <vt:i4>5</vt:i4>
      </vt:variant>
      <vt:variant>
        <vt:lpwstr/>
      </vt:variant>
      <vt:variant>
        <vt:lpwstr>_Toc173998976</vt:lpwstr>
      </vt:variant>
      <vt:variant>
        <vt:i4>1441842</vt:i4>
      </vt:variant>
      <vt:variant>
        <vt:i4>44</vt:i4>
      </vt:variant>
      <vt:variant>
        <vt:i4>0</vt:i4>
      </vt:variant>
      <vt:variant>
        <vt:i4>5</vt:i4>
      </vt:variant>
      <vt:variant>
        <vt:lpwstr/>
      </vt:variant>
      <vt:variant>
        <vt:lpwstr>_Toc173998975</vt:lpwstr>
      </vt:variant>
      <vt:variant>
        <vt:i4>1441842</vt:i4>
      </vt:variant>
      <vt:variant>
        <vt:i4>38</vt:i4>
      </vt:variant>
      <vt:variant>
        <vt:i4>0</vt:i4>
      </vt:variant>
      <vt:variant>
        <vt:i4>5</vt:i4>
      </vt:variant>
      <vt:variant>
        <vt:lpwstr/>
      </vt:variant>
      <vt:variant>
        <vt:lpwstr>_Toc173998974</vt:lpwstr>
      </vt:variant>
      <vt:variant>
        <vt:i4>1441842</vt:i4>
      </vt:variant>
      <vt:variant>
        <vt:i4>32</vt:i4>
      </vt:variant>
      <vt:variant>
        <vt:i4>0</vt:i4>
      </vt:variant>
      <vt:variant>
        <vt:i4>5</vt:i4>
      </vt:variant>
      <vt:variant>
        <vt:lpwstr/>
      </vt:variant>
      <vt:variant>
        <vt:lpwstr>_Toc173998973</vt:lpwstr>
      </vt:variant>
      <vt:variant>
        <vt:i4>1441842</vt:i4>
      </vt:variant>
      <vt:variant>
        <vt:i4>26</vt:i4>
      </vt:variant>
      <vt:variant>
        <vt:i4>0</vt:i4>
      </vt:variant>
      <vt:variant>
        <vt:i4>5</vt:i4>
      </vt:variant>
      <vt:variant>
        <vt:lpwstr/>
      </vt:variant>
      <vt:variant>
        <vt:lpwstr>_Toc173998972</vt:lpwstr>
      </vt:variant>
      <vt:variant>
        <vt:i4>1441842</vt:i4>
      </vt:variant>
      <vt:variant>
        <vt:i4>20</vt:i4>
      </vt:variant>
      <vt:variant>
        <vt:i4>0</vt:i4>
      </vt:variant>
      <vt:variant>
        <vt:i4>5</vt:i4>
      </vt:variant>
      <vt:variant>
        <vt:lpwstr/>
      </vt:variant>
      <vt:variant>
        <vt:lpwstr>_Toc173998971</vt:lpwstr>
      </vt:variant>
      <vt:variant>
        <vt:i4>1441842</vt:i4>
      </vt:variant>
      <vt:variant>
        <vt:i4>14</vt:i4>
      </vt:variant>
      <vt:variant>
        <vt:i4>0</vt:i4>
      </vt:variant>
      <vt:variant>
        <vt:i4>5</vt:i4>
      </vt:variant>
      <vt:variant>
        <vt:lpwstr/>
      </vt:variant>
      <vt:variant>
        <vt:lpwstr>_Toc173998970</vt:lpwstr>
      </vt:variant>
      <vt:variant>
        <vt:i4>1507378</vt:i4>
      </vt:variant>
      <vt:variant>
        <vt:i4>8</vt:i4>
      </vt:variant>
      <vt:variant>
        <vt:i4>0</vt:i4>
      </vt:variant>
      <vt:variant>
        <vt:i4>5</vt:i4>
      </vt:variant>
      <vt:variant>
        <vt:lpwstr/>
      </vt:variant>
      <vt:variant>
        <vt:lpwstr>_Toc173998969</vt:lpwstr>
      </vt:variant>
      <vt:variant>
        <vt:i4>1507378</vt:i4>
      </vt:variant>
      <vt:variant>
        <vt:i4>2</vt:i4>
      </vt:variant>
      <vt:variant>
        <vt:i4>0</vt:i4>
      </vt:variant>
      <vt:variant>
        <vt:i4>5</vt:i4>
      </vt:variant>
      <vt:variant>
        <vt:lpwstr/>
      </vt:variant>
      <vt:variant>
        <vt:lpwstr>_Toc173998968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P2 family worksheets</dc:title>
  <dc:subject/>
  <dc:creator>Catherine Wilson Garry</dc:creator>
  <cp:keywords/>
  <dc:description/>
  <cp:lastModifiedBy>Catherine Wilson Garry</cp:lastModifiedBy>
  <cp:revision>2</cp:revision>
  <dcterms:created xsi:type="dcterms:W3CDTF">2024-08-16T11:09:00Z</dcterms:created>
  <dcterms:modified xsi:type="dcterms:W3CDTF">2024-08-16T11:09:00Z</dcterms:modified>
</cp:coreProperties>
</file>