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D76DE1" w14:textId="77777777" w:rsidR="00944AB9" w:rsidRDefault="000102FB" w:rsidP="00DA087C">
      <w:pPr>
        <w:rPr>
          <w:noProof/>
          <w:lang w:eastAsia="en-GB"/>
        </w:rPr>
      </w:pPr>
      <w:r w:rsidRPr="00954D67">
        <w:rPr>
          <w:noProof/>
          <w:lang w:eastAsia="en-GB"/>
        </w:rPr>
        <w:drawing>
          <wp:anchor distT="0" distB="0" distL="114300" distR="114300" simplePos="0" relativeHeight="251658242" behindDoc="1" locked="0" layoutInCell="1" allowOverlap="1" wp14:anchorId="4766FD4A" wp14:editId="550FDA8C">
            <wp:simplePos x="0" y="0"/>
            <wp:positionH relativeFrom="column">
              <wp:posOffset>-510540</wp:posOffset>
            </wp:positionH>
            <wp:positionV relativeFrom="page">
              <wp:posOffset>432435</wp:posOffset>
            </wp:positionV>
            <wp:extent cx="1440000" cy="973589"/>
            <wp:effectExtent l="0" t="0" r="8255" b="0"/>
            <wp:wrapSquare wrapText="bothSides"/>
            <wp:docPr id="16" name="Picture 16" descr="Scottish Book Trust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F0CE8" w14:textId="77777777" w:rsidR="00CC54BB" w:rsidRDefault="006F5773" w:rsidP="00DA087C">
      <w:r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 wp14:anchorId="5C3FFE74" wp14:editId="77EAC90C">
            <wp:simplePos x="0" y="0"/>
            <wp:positionH relativeFrom="page">
              <wp:posOffset>-47625</wp:posOffset>
            </wp:positionH>
            <wp:positionV relativeFrom="page">
              <wp:posOffset>-60325</wp:posOffset>
            </wp:positionV>
            <wp:extent cx="7696835" cy="5433695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835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EF4A7" w14:textId="77777777" w:rsidR="00CC54BB" w:rsidRPr="00CC54BB" w:rsidRDefault="00CC54BB" w:rsidP="00DA087C"/>
    <w:p w14:paraId="64BC725F" w14:textId="77777777" w:rsidR="00CC54BB" w:rsidRPr="00CC54BB" w:rsidRDefault="00CC54BB" w:rsidP="00DA087C"/>
    <w:p w14:paraId="2C7CA032" w14:textId="77777777" w:rsidR="00CC54BB" w:rsidRPr="00CC54BB" w:rsidRDefault="00CC54BB" w:rsidP="00DA087C"/>
    <w:p w14:paraId="441A7767" w14:textId="77777777" w:rsidR="00CC54BB" w:rsidRPr="00CC54BB" w:rsidRDefault="00CC54BB" w:rsidP="00DA087C"/>
    <w:p w14:paraId="46639112" w14:textId="77777777" w:rsidR="00CC54BB" w:rsidRPr="00CC54BB" w:rsidRDefault="00CC54BB" w:rsidP="00DA087C"/>
    <w:p w14:paraId="74C13388" w14:textId="77777777" w:rsidR="00CC54BB" w:rsidRPr="00CC54BB" w:rsidRDefault="00CC54BB" w:rsidP="00DA087C"/>
    <w:p w14:paraId="32E2DA00" w14:textId="77777777" w:rsidR="00CC54BB" w:rsidRPr="00CC54BB" w:rsidRDefault="00CC54BB" w:rsidP="00DA087C"/>
    <w:p w14:paraId="43D1F390" w14:textId="77777777" w:rsidR="00CC54BB" w:rsidRPr="00CC54BB" w:rsidRDefault="00CC54BB" w:rsidP="00DA087C"/>
    <w:p w14:paraId="6879B2AD" w14:textId="77777777" w:rsidR="00CC54BB" w:rsidRPr="00180989" w:rsidRDefault="00CC54BB" w:rsidP="00DA087C"/>
    <w:p w14:paraId="1FC88F1C" w14:textId="77777777" w:rsidR="00DA087C" w:rsidRDefault="00DA087C" w:rsidP="00DA087C"/>
    <w:p w14:paraId="2C62E6AC" w14:textId="4DA6B4B6" w:rsidR="00CC54BB" w:rsidRPr="00CC54BB" w:rsidRDefault="00A3172C" w:rsidP="00D41F46">
      <w:pPr>
        <w:pStyle w:val="Heading1"/>
        <w:spacing w:line="276" w:lineRule="auto"/>
      </w:pPr>
      <w:bookmarkStart w:id="0" w:name="_Toc173998966"/>
      <w:bookmarkStart w:id="1" w:name="_Toc173999430"/>
      <w:r>
        <w:t>Read Write Count</w:t>
      </w:r>
      <w:r w:rsidR="00912F78">
        <w:t xml:space="preserve"> with the First Minister</w:t>
      </w:r>
      <w:r>
        <w:t>: P</w:t>
      </w:r>
      <w:r w:rsidR="006A4901">
        <w:t>3</w:t>
      </w:r>
      <w:r>
        <w:t xml:space="preserve"> </w:t>
      </w:r>
      <w:r w:rsidR="00974CDC">
        <w:t>work</w:t>
      </w:r>
      <w:r>
        <w:t>sheets</w:t>
      </w:r>
      <w:bookmarkEnd w:id="0"/>
      <w:bookmarkEnd w:id="1"/>
    </w:p>
    <w:p w14:paraId="6938216F" w14:textId="49069757" w:rsidR="00D41F46" w:rsidRPr="006D101B" w:rsidRDefault="00A3172C" w:rsidP="00D41F46">
      <w:pPr>
        <w:spacing w:line="276" w:lineRule="auto"/>
      </w:pPr>
      <w:r>
        <w:t>Printable worksheets</w:t>
      </w:r>
      <w:r w:rsidR="00974CDC">
        <w:t xml:space="preserve"> you can use to explore your Read Write Count P</w:t>
      </w:r>
      <w:r w:rsidR="006A4901">
        <w:t xml:space="preserve">3 </w:t>
      </w:r>
      <w:r w:rsidR="00974CDC">
        <w:t>bag</w:t>
      </w:r>
    </w:p>
    <w:p w14:paraId="1B20E3C9" w14:textId="1A771680" w:rsidR="00D41F46" w:rsidRDefault="00D41F46" w:rsidP="00974CDC">
      <w:pPr>
        <w:pStyle w:val="Heading2"/>
        <w:spacing w:line="276" w:lineRule="auto"/>
        <w:rPr>
          <w:rFonts w:ascii="Altis ScotBook Bold" w:hAnsi="Altis ScotBook Bold"/>
          <w:sz w:val="36"/>
        </w:rPr>
      </w:pPr>
    </w:p>
    <w:p w14:paraId="004A108B" w14:textId="560FDA73" w:rsidR="00974CDC" w:rsidRDefault="00974CDC" w:rsidP="00974CDC"/>
    <w:p w14:paraId="36224B93" w14:textId="630F24BC" w:rsidR="00974CDC" w:rsidRPr="00974CDC" w:rsidRDefault="00974CDC" w:rsidP="00974CDC"/>
    <w:p w14:paraId="57CF6884" w14:textId="57012D2B" w:rsidR="00954D67" w:rsidRPr="000B26C7" w:rsidRDefault="00912F78" w:rsidP="00D41F46">
      <w:pPr>
        <w:spacing w:line="276" w:lineRule="auto"/>
        <w:rPr>
          <w:rFonts w:ascii="Altis ScotBook Bold" w:hAnsi="Altis ScotBook Bold"/>
          <w:sz w:val="36"/>
        </w:rPr>
      </w:pPr>
      <w:r w:rsidRPr="00954D67">
        <w:rPr>
          <w:noProof/>
          <w:lang w:eastAsia="en-GB"/>
        </w:rPr>
        <w:drawing>
          <wp:anchor distT="0" distB="0" distL="114300" distR="114300" simplePos="0" relativeHeight="251658241" behindDoc="1" locked="0" layoutInCell="1" allowOverlap="1" wp14:anchorId="25577672" wp14:editId="50D6ECE4">
            <wp:simplePos x="0" y="0"/>
            <wp:positionH relativeFrom="page">
              <wp:posOffset>3339465</wp:posOffset>
            </wp:positionH>
            <wp:positionV relativeFrom="paragraph">
              <wp:posOffset>212145</wp:posOffset>
            </wp:positionV>
            <wp:extent cx="4220210" cy="3107690"/>
            <wp:effectExtent l="0" t="0" r="8890" b="0"/>
            <wp:wrapNone/>
            <wp:docPr id="4" name="Picture 4" descr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4220210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6C7" w:rsidRPr="000B26C7">
        <w:rPr>
          <w:rFonts w:ascii="Altis ScotBook Bold" w:hAnsi="Altis ScotBook Bold"/>
          <w:sz w:val="36"/>
        </w:rPr>
        <w:t>scottishbooktrust.com</w:t>
      </w:r>
    </w:p>
    <w:p w14:paraId="4AE96944" w14:textId="75B4985C" w:rsidR="000B26C7" w:rsidRDefault="00DA087C" w:rsidP="00D41F46">
      <w:pPr>
        <w:spacing w:line="276" w:lineRule="auto"/>
      </w:pPr>
      <w:r w:rsidRPr="00EB7E89">
        <w:rPr>
          <w:noProof/>
          <w:lang w:eastAsia="en-GB"/>
        </w:rPr>
        <w:drawing>
          <wp:inline distT="0" distB="0" distL="0" distR="0" wp14:anchorId="520F413F" wp14:editId="2E46DD03">
            <wp:extent cx="1162050" cy="357505"/>
            <wp:effectExtent l="0" t="0" r="0" b="4445"/>
            <wp:docPr id="20" name="Picture 20" descr="Facebook, Twitter and Instagram logo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84352" w14:textId="77777777" w:rsidR="000B26C7" w:rsidRDefault="000B26C7" w:rsidP="00D41F46">
      <w:pPr>
        <w:pStyle w:val="Subtitle"/>
        <w:spacing w:line="276" w:lineRule="auto"/>
      </w:pPr>
      <w:r w:rsidRPr="000B26C7">
        <w:t>Scottish Book Trust is a registered company (SC184248)</w:t>
      </w:r>
    </w:p>
    <w:p w14:paraId="5BBB9706" w14:textId="77777777" w:rsidR="00854F77" w:rsidRDefault="000B26C7" w:rsidP="00D41F46">
      <w:pPr>
        <w:pStyle w:val="Subtitle"/>
        <w:spacing w:line="276" w:lineRule="auto"/>
      </w:pPr>
      <w:r w:rsidRPr="000B26C7">
        <w:t>and a Scottish charity (SC027669).</w:t>
      </w:r>
    </w:p>
    <w:p w14:paraId="469DB34C" w14:textId="77777777" w:rsidR="00D41F46" w:rsidRPr="00D41F46" w:rsidRDefault="00D41F46" w:rsidP="00D41F46">
      <w:pPr>
        <w:rPr>
          <w:lang w:val="en-US" w:eastAsia="en-GB"/>
        </w:rPr>
        <w:sectPr w:rsidR="00D41F46" w:rsidRPr="00D41F46" w:rsidSect="00BE0E7D">
          <w:footerReference w:type="default" r:id="rId14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AF43697" w14:textId="77777777" w:rsidR="00111E61" w:rsidRDefault="00111E61" w:rsidP="00111E61">
      <w:pPr>
        <w:pStyle w:val="Heading2"/>
      </w:pPr>
      <w:bookmarkStart w:id="2" w:name="_Toc82071283"/>
      <w:bookmarkStart w:id="3" w:name="_Toc82071415"/>
      <w:bookmarkStart w:id="4" w:name="_Toc173998967"/>
      <w:bookmarkStart w:id="5" w:name="_Toc173999431"/>
      <w:r>
        <w:lastRenderedPageBreak/>
        <w:t>Contents</w:t>
      </w:r>
      <w:bookmarkEnd w:id="2"/>
      <w:bookmarkEnd w:id="3"/>
      <w:bookmarkEnd w:id="4"/>
      <w:bookmarkEnd w:id="5"/>
    </w:p>
    <w:p w14:paraId="0C8517A1" w14:textId="59427C30" w:rsidR="001D6DC2" w:rsidRDefault="001D6DC2" w:rsidP="001D6DC2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73999432" w:history="1">
        <w:r w:rsidRPr="00B41450">
          <w:rPr>
            <w:rStyle w:val="Hyperlink"/>
            <w:noProof/>
          </w:rPr>
          <w:t>About this resource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_Toc173999432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8E83D59" w14:textId="7ACBF950" w:rsidR="001D6DC2" w:rsidRDefault="008C4C46" w:rsidP="001D6DC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173999433" w:history="1">
        <w:r w:rsidR="001D6DC2" w:rsidRPr="00B41450">
          <w:rPr>
            <w:rStyle w:val="Hyperlink"/>
            <w:noProof/>
          </w:rPr>
          <w:t>Further resources</w:t>
        </w:r>
        <w:r w:rsidR="001D6DC2">
          <w:rPr>
            <w:noProof/>
            <w:webHidden/>
          </w:rPr>
          <w:tab/>
        </w:r>
        <w:r w:rsidR="001D6DC2">
          <w:rPr>
            <w:noProof/>
            <w:webHidden/>
          </w:rPr>
          <w:fldChar w:fldCharType="begin"/>
        </w:r>
        <w:r w:rsidR="001D6DC2">
          <w:rPr>
            <w:noProof/>
            <w:webHidden/>
          </w:rPr>
          <w:instrText xml:space="preserve"> PAGEREF _Toc173999433 \h </w:instrText>
        </w:r>
        <w:r w:rsidR="001D6DC2">
          <w:rPr>
            <w:noProof/>
            <w:webHidden/>
          </w:rPr>
        </w:r>
        <w:r w:rsidR="001D6DC2">
          <w:rPr>
            <w:noProof/>
            <w:webHidden/>
          </w:rPr>
          <w:fldChar w:fldCharType="separate"/>
        </w:r>
        <w:r w:rsidR="001D6DC2">
          <w:rPr>
            <w:noProof/>
            <w:webHidden/>
          </w:rPr>
          <w:t>2</w:t>
        </w:r>
        <w:r w:rsidR="001D6DC2">
          <w:rPr>
            <w:noProof/>
            <w:webHidden/>
          </w:rPr>
          <w:fldChar w:fldCharType="end"/>
        </w:r>
      </w:hyperlink>
    </w:p>
    <w:p w14:paraId="30867293" w14:textId="3F6B140F" w:rsidR="001D6DC2" w:rsidRDefault="008C4C46" w:rsidP="001D6DC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173999434" w:history="1">
        <w:r w:rsidR="001D6DC2" w:rsidRPr="00B41450">
          <w:rPr>
            <w:rStyle w:val="Hyperlink"/>
            <w:noProof/>
          </w:rPr>
          <w:t>Activity sheet 1: Who will win?</w:t>
        </w:r>
        <w:r w:rsidR="001D6DC2">
          <w:rPr>
            <w:noProof/>
            <w:webHidden/>
          </w:rPr>
          <w:tab/>
        </w:r>
        <w:r w:rsidR="001D6DC2">
          <w:rPr>
            <w:noProof/>
            <w:webHidden/>
          </w:rPr>
          <w:fldChar w:fldCharType="begin"/>
        </w:r>
        <w:r w:rsidR="001D6DC2">
          <w:rPr>
            <w:noProof/>
            <w:webHidden/>
          </w:rPr>
          <w:instrText xml:space="preserve"> PAGEREF _Toc173999434 \h </w:instrText>
        </w:r>
        <w:r w:rsidR="001D6DC2">
          <w:rPr>
            <w:noProof/>
            <w:webHidden/>
          </w:rPr>
        </w:r>
        <w:r w:rsidR="001D6DC2">
          <w:rPr>
            <w:noProof/>
            <w:webHidden/>
          </w:rPr>
          <w:fldChar w:fldCharType="separate"/>
        </w:r>
        <w:r w:rsidR="001D6DC2">
          <w:rPr>
            <w:noProof/>
            <w:webHidden/>
          </w:rPr>
          <w:t>3</w:t>
        </w:r>
        <w:r w:rsidR="001D6DC2">
          <w:rPr>
            <w:noProof/>
            <w:webHidden/>
          </w:rPr>
          <w:fldChar w:fldCharType="end"/>
        </w:r>
      </w:hyperlink>
    </w:p>
    <w:p w14:paraId="30E632D1" w14:textId="71798E98" w:rsidR="001D6DC2" w:rsidRDefault="008C4C46" w:rsidP="001D6DC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173999435" w:history="1">
        <w:r w:rsidR="001D6DC2" w:rsidRPr="00B41450">
          <w:rPr>
            <w:rStyle w:val="Hyperlink"/>
            <w:noProof/>
          </w:rPr>
          <w:t>Activity sheet 2: Create your own super speedy snail</w:t>
        </w:r>
        <w:r w:rsidR="001D6DC2">
          <w:rPr>
            <w:noProof/>
            <w:webHidden/>
          </w:rPr>
          <w:tab/>
        </w:r>
        <w:r w:rsidR="001D6DC2">
          <w:rPr>
            <w:noProof/>
            <w:webHidden/>
          </w:rPr>
          <w:fldChar w:fldCharType="begin"/>
        </w:r>
        <w:r w:rsidR="001D6DC2">
          <w:rPr>
            <w:noProof/>
            <w:webHidden/>
          </w:rPr>
          <w:instrText xml:space="preserve"> PAGEREF _Toc173999435 \h </w:instrText>
        </w:r>
        <w:r w:rsidR="001D6DC2">
          <w:rPr>
            <w:noProof/>
            <w:webHidden/>
          </w:rPr>
        </w:r>
        <w:r w:rsidR="001D6DC2">
          <w:rPr>
            <w:noProof/>
            <w:webHidden/>
          </w:rPr>
          <w:fldChar w:fldCharType="separate"/>
        </w:r>
        <w:r w:rsidR="001D6DC2">
          <w:rPr>
            <w:noProof/>
            <w:webHidden/>
          </w:rPr>
          <w:t>4</w:t>
        </w:r>
        <w:r w:rsidR="001D6DC2">
          <w:rPr>
            <w:noProof/>
            <w:webHidden/>
          </w:rPr>
          <w:fldChar w:fldCharType="end"/>
        </w:r>
      </w:hyperlink>
    </w:p>
    <w:p w14:paraId="0A38455C" w14:textId="027B3A80" w:rsidR="001D6DC2" w:rsidRDefault="008C4C46" w:rsidP="001D6DC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173999436" w:history="1">
        <w:r w:rsidR="001D6DC2" w:rsidRPr="00B41450">
          <w:rPr>
            <w:rStyle w:val="Hyperlink"/>
            <w:noProof/>
          </w:rPr>
          <w:t>Activity sheet 3: There’s Nothing Faster Than a…</w:t>
        </w:r>
        <w:r w:rsidR="001D6DC2">
          <w:rPr>
            <w:noProof/>
            <w:webHidden/>
          </w:rPr>
          <w:tab/>
        </w:r>
        <w:r w:rsidR="001D6DC2">
          <w:rPr>
            <w:noProof/>
            <w:webHidden/>
          </w:rPr>
          <w:fldChar w:fldCharType="begin"/>
        </w:r>
        <w:r w:rsidR="001D6DC2">
          <w:rPr>
            <w:noProof/>
            <w:webHidden/>
          </w:rPr>
          <w:instrText xml:space="preserve"> PAGEREF _Toc173999436 \h </w:instrText>
        </w:r>
        <w:r w:rsidR="001D6DC2">
          <w:rPr>
            <w:noProof/>
            <w:webHidden/>
          </w:rPr>
        </w:r>
        <w:r w:rsidR="001D6DC2">
          <w:rPr>
            <w:noProof/>
            <w:webHidden/>
          </w:rPr>
          <w:fldChar w:fldCharType="separate"/>
        </w:r>
        <w:r w:rsidR="001D6DC2">
          <w:rPr>
            <w:noProof/>
            <w:webHidden/>
          </w:rPr>
          <w:t>5</w:t>
        </w:r>
        <w:r w:rsidR="001D6DC2">
          <w:rPr>
            <w:noProof/>
            <w:webHidden/>
          </w:rPr>
          <w:fldChar w:fldCharType="end"/>
        </w:r>
      </w:hyperlink>
    </w:p>
    <w:p w14:paraId="2BC98E33" w14:textId="2FA19FF9" w:rsidR="001D6DC2" w:rsidRDefault="008C4C46" w:rsidP="001D6DC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173999437" w:history="1">
        <w:r w:rsidR="001D6DC2" w:rsidRPr="00B41450">
          <w:rPr>
            <w:rStyle w:val="Hyperlink"/>
            <w:noProof/>
          </w:rPr>
          <w:t>Activity sheet 4: Make your own animal board game</w:t>
        </w:r>
        <w:r w:rsidR="001D6DC2">
          <w:rPr>
            <w:noProof/>
            <w:webHidden/>
          </w:rPr>
          <w:tab/>
        </w:r>
        <w:r w:rsidR="001D6DC2">
          <w:rPr>
            <w:noProof/>
            <w:webHidden/>
          </w:rPr>
          <w:fldChar w:fldCharType="begin"/>
        </w:r>
        <w:r w:rsidR="001D6DC2">
          <w:rPr>
            <w:noProof/>
            <w:webHidden/>
          </w:rPr>
          <w:instrText xml:space="preserve"> PAGEREF _Toc173999437 \h </w:instrText>
        </w:r>
        <w:r w:rsidR="001D6DC2">
          <w:rPr>
            <w:noProof/>
            <w:webHidden/>
          </w:rPr>
        </w:r>
        <w:r w:rsidR="001D6DC2">
          <w:rPr>
            <w:noProof/>
            <w:webHidden/>
          </w:rPr>
          <w:fldChar w:fldCharType="separate"/>
        </w:r>
        <w:r w:rsidR="001D6DC2">
          <w:rPr>
            <w:noProof/>
            <w:webHidden/>
          </w:rPr>
          <w:t>6</w:t>
        </w:r>
        <w:r w:rsidR="001D6DC2">
          <w:rPr>
            <w:noProof/>
            <w:webHidden/>
          </w:rPr>
          <w:fldChar w:fldCharType="end"/>
        </w:r>
      </w:hyperlink>
    </w:p>
    <w:p w14:paraId="6E6101B5" w14:textId="44B7A5CB" w:rsidR="001D6DC2" w:rsidRDefault="008C4C46" w:rsidP="001D6DC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173999438" w:history="1">
        <w:r w:rsidR="001D6DC2" w:rsidRPr="00B41450">
          <w:rPr>
            <w:rStyle w:val="Hyperlink"/>
            <w:noProof/>
          </w:rPr>
          <w:t>Activity sheet 5: Design your own dream bedroom</w:t>
        </w:r>
        <w:r w:rsidR="001D6DC2">
          <w:rPr>
            <w:noProof/>
            <w:webHidden/>
          </w:rPr>
          <w:tab/>
        </w:r>
        <w:r w:rsidR="001D6DC2">
          <w:rPr>
            <w:noProof/>
            <w:webHidden/>
          </w:rPr>
          <w:fldChar w:fldCharType="begin"/>
        </w:r>
        <w:r w:rsidR="001D6DC2">
          <w:rPr>
            <w:noProof/>
            <w:webHidden/>
          </w:rPr>
          <w:instrText xml:space="preserve"> PAGEREF _Toc173999438 \h </w:instrText>
        </w:r>
        <w:r w:rsidR="001D6DC2">
          <w:rPr>
            <w:noProof/>
            <w:webHidden/>
          </w:rPr>
        </w:r>
        <w:r w:rsidR="001D6DC2">
          <w:rPr>
            <w:noProof/>
            <w:webHidden/>
          </w:rPr>
          <w:fldChar w:fldCharType="separate"/>
        </w:r>
        <w:r w:rsidR="001D6DC2">
          <w:rPr>
            <w:noProof/>
            <w:webHidden/>
          </w:rPr>
          <w:t>2</w:t>
        </w:r>
        <w:r w:rsidR="001D6DC2">
          <w:rPr>
            <w:noProof/>
            <w:webHidden/>
          </w:rPr>
          <w:fldChar w:fldCharType="end"/>
        </w:r>
      </w:hyperlink>
    </w:p>
    <w:p w14:paraId="1A8B6C06" w14:textId="53C02ED7" w:rsidR="001D6DC2" w:rsidRDefault="008C4C46" w:rsidP="001D6DC2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lang w:eastAsia="en-GB"/>
          <w14:ligatures w14:val="standardContextual"/>
        </w:rPr>
      </w:pPr>
      <w:hyperlink w:anchor="_Toc173999439" w:history="1">
        <w:r w:rsidR="001D6DC2" w:rsidRPr="00B41450">
          <w:rPr>
            <w:rStyle w:val="Hyperlink"/>
            <w:noProof/>
          </w:rPr>
          <w:t>Activity sheet 6: Map grid references</w:t>
        </w:r>
        <w:r w:rsidR="001D6DC2">
          <w:rPr>
            <w:noProof/>
            <w:webHidden/>
          </w:rPr>
          <w:tab/>
        </w:r>
        <w:r w:rsidR="001D6DC2">
          <w:rPr>
            <w:noProof/>
            <w:webHidden/>
          </w:rPr>
          <w:fldChar w:fldCharType="begin"/>
        </w:r>
        <w:r w:rsidR="001D6DC2">
          <w:rPr>
            <w:noProof/>
            <w:webHidden/>
          </w:rPr>
          <w:instrText xml:space="preserve"> PAGEREF _Toc173999439 \h </w:instrText>
        </w:r>
        <w:r w:rsidR="001D6DC2">
          <w:rPr>
            <w:noProof/>
            <w:webHidden/>
          </w:rPr>
        </w:r>
        <w:r w:rsidR="001D6DC2">
          <w:rPr>
            <w:noProof/>
            <w:webHidden/>
          </w:rPr>
          <w:fldChar w:fldCharType="separate"/>
        </w:r>
        <w:r w:rsidR="001D6DC2">
          <w:rPr>
            <w:noProof/>
            <w:webHidden/>
          </w:rPr>
          <w:t>3</w:t>
        </w:r>
        <w:r w:rsidR="001D6DC2">
          <w:rPr>
            <w:noProof/>
            <w:webHidden/>
          </w:rPr>
          <w:fldChar w:fldCharType="end"/>
        </w:r>
      </w:hyperlink>
    </w:p>
    <w:p w14:paraId="59E9D451" w14:textId="55DE938B" w:rsidR="006A4901" w:rsidRDefault="001D6DC2" w:rsidP="00373623">
      <w:r>
        <w:fldChar w:fldCharType="end"/>
      </w:r>
    </w:p>
    <w:p w14:paraId="17110AA5" w14:textId="77777777" w:rsidR="00571F75" w:rsidRDefault="00571F75" w:rsidP="00571F75">
      <w:pPr>
        <w:pStyle w:val="Heading2"/>
      </w:pPr>
      <w:bookmarkStart w:id="6" w:name="_Toc173998968"/>
      <w:bookmarkStart w:id="7" w:name="_Toc173999432"/>
      <w:r>
        <w:t>About this resource</w:t>
      </w:r>
      <w:bookmarkEnd w:id="6"/>
      <w:bookmarkEnd w:id="7"/>
    </w:p>
    <w:p w14:paraId="049062BB" w14:textId="430C6E2D" w:rsidR="00912F78" w:rsidRDefault="00912F78" w:rsidP="00912F78">
      <w:pPr>
        <w:spacing w:line="259" w:lineRule="auto"/>
      </w:pPr>
      <w:r>
        <w:t>Print these activity sheets at home to explore your Read Write Count P</w:t>
      </w:r>
      <w:r w:rsidR="006A4901">
        <w:t>3</w:t>
      </w:r>
      <w:r>
        <w:t xml:space="preserve"> bag together! Will </w:t>
      </w:r>
      <w:r w:rsidR="009202A9">
        <w:t xml:space="preserve">you make your own animal racing board game or </w:t>
      </w:r>
      <w:r w:rsidR="0089269B">
        <w:t>design your dream bedroom like Martha’s?</w:t>
      </w:r>
    </w:p>
    <w:p w14:paraId="51C83139" w14:textId="77777777" w:rsidR="00912F78" w:rsidRDefault="00912F78" w:rsidP="00912F78">
      <w:pPr>
        <w:spacing w:line="259" w:lineRule="auto"/>
      </w:pPr>
    </w:p>
    <w:p w14:paraId="081539C1" w14:textId="310E57D5" w:rsidR="00912F78" w:rsidRDefault="00912F78" w:rsidP="00912F78">
      <w:pPr>
        <w:pStyle w:val="Heading2"/>
      </w:pPr>
      <w:bookmarkStart w:id="8" w:name="_Toc173998969"/>
      <w:bookmarkStart w:id="9" w:name="_Toc173999433"/>
      <w:r>
        <w:t>Further resources</w:t>
      </w:r>
      <w:bookmarkEnd w:id="8"/>
      <w:bookmarkEnd w:id="9"/>
    </w:p>
    <w:p w14:paraId="21D7E43E" w14:textId="79AB5758" w:rsidR="00912F78" w:rsidRDefault="00912F78" w:rsidP="00912F78">
      <w:pPr>
        <w:pStyle w:val="ListParagraph"/>
        <w:numPr>
          <w:ilvl w:val="0"/>
          <w:numId w:val="37"/>
        </w:numPr>
      </w:pPr>
      <w:r>
        <w:t xml:space="preserve">Find out more about Read Write Count on the Read Write Count </w:t>
      </w:r>
      <w:hyperlink r:id="rId15" w:history="1">
        <w:r w:rsidRPr="00912F78">
          <w:rPr>
            <w:rStyle w:val="Hyperlink"/>
          </w:rPr>
          <w:t>section of the Scottish Book Trust website</w:t>
        </w:r>
      </w:hyperlink>
    </w:p>
    <w:p w14:paraId="645DB44A" w14:textId="77777777" w:rsidR="001D6DC2" w:rsidRDefault="00912F78" w:rsidP="00912F78">
      <w:pPr>
        <w:pStyle w:val="ListParagraph"/>
        <w:numPr>
          <w:ilvl w:val="0"/>
          <w:numId w:val="37"/>
        </w:numPr>
        <w:rPr>
          <w:rStyle w:val="Hyperlink"/>
        </w:rPr>
      </w:pPr>
      <w:r>
        <w:t xml:space="preserve">Find more activities, ideas and inspiration for reading and playing together at home on our </w:t>
      </w:r>
      <w:hyperlink r:id="rId16" w:history="1">
        <w:r w:rsidRPr="00912F78">
          <w:rPr>
            <w:rStyle w:val="Hyperlink"/>
          </w:rPr>
          <w:t>Home Activities Hub</w:t>
        </w:r>
      </w:hyperlink>
    </w:p>
    <w:p w14:paraId="2D0DD14C" w14:textId="77777777" w:rsidR="001D6DC2" w:rsidRDefault="001D6DC2" w:rsidP="001D6DC2">
      <w:pPr>
        <w:rPr>
          <w:rStyle w:val="Hyperlink"/>
          <w:rFonts w:eastAsia="Calibri"/>
        </w:rPr>
      </w:pPr>
    </w:p>
    <w:p w14:paraId="41BF9E87" w14:textId="77777777" w:rsidR="001D6DC2" w:rsidRDefault="001D6DC2" w:rsidP="001D6DC2">
      <w:pPr>
        <w:jc w:val="center"/>
        <w:rPr>
          <w:rStyle w:val="Hyperlink"/>
          <w:rFonts w:eastAsia="Calibri"/>
        </w:rPr>
      </w:pPr>
    </w:p>
    <w:p w14:paraId="72FD9C77" w14:textId="15674001" w:rsidR="001D6DC2" w:rsidRPr="001D6DC2" w:rsidRDefault="001D6DC2" w:rsidP="001D6DC2">
      <w:pPr>
        <w:tabs>
          <w:tab w:val="center" w:pos="4513"/>
        </w:tabs>
        <w:sectPr w:rsidR="001D6DC2" w:rsidRPr="001D6DC2" w:rsidSect="001D6DC2">
          <w:headerReference w:type="default" r:id="rId17"/>
          <w:footerReference w:type="defaul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14:paraId="212CEE34" w14:textId="77777777" w:rsidR="002C477D" w:rsidRDefault="002C477D" w:rsidP="002C477D">
      <w:pPr>
        <w:pStyle w:val="Heading2"/>
      </w:pPr>
      <w:bookmarkStart w:id="10" w:name="_Toc173252307"/>
      <w:bookmarkStart w:id="11" w:name="_Toc173330244"/>
      <w:bookmarkStart w:id="12" w:name="_Toc173330309"/>
      <w:bookmarkStart w:id="13" w:name="_Toc173999434"/>
      <w:r>
        <w:lastRenderedPageBreak/>
        <w:t xml:space="preserve">Activity sheet 1: </w:t>
      </w:r>
      <w:bookmarkEnd w:id="10"/>
      <w:r>
        <w:t>Who will win?</w:t>
      </w:r>
      <w:bookmarkEnd w:id="11"/>
      <w:bookmarkEnd w:id="12"/>
      <w:bookmarkEnd w:id="13"/>
    </w:p>
    <w:p w14:paraId="53BB0D9E" w14:textId="77777777" w:rsidR="002C477D" w:rsidRDefault="002C477D" w:rsidP="002C477D">
      <w:pPr>
        <w:spacing w:line="259" w:lineRule="auto"/>
      </w:pPr>
      <w:r>
        <w:t>Using the book to help, arrange these creatures in order from slowest to fastest along the race line.</w:t>
      </w:r>
    </w:p>
    <w:p w14:paraId="4A06403D" w14:textId="77777777" w:rsidR="002C477D" w:rsidRDefault="002C477D" w:rsidP="002C477D">
      <w:pPr>
        <w:spacing w:line="259" w:lineRule="auto"/>
      </w:pPr>
      <w:r w:rsidRPr="00834DB0">
        <w:rPr>
          <w:noProof/>
        </w:rPr>
        <w:drawing>
          <wp:inline distT="0" distB="0" distL="0" distR="0" wp14:anchorId="1F09661D" wp14:editId="469F2F4A">
            <wp:extent cx="9740153" cy="4065267"/>
            <wp:effectExtent l="0" t="0" r="0" b="0"/>
            <wp:docPr id="1625401018" name="Picture 1" descr="Activity sheet 1 featuring animals in a race that pupils can write in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01018" name="Picture 1" descr="Activity sheet 1 featuring animals in a race that pupils can write in order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2" r="2399" b="14670"/>
                    <a:stretch/>
                  </pic:blipFill>
                  <pic:spPr bwMode="auto">
                    <a:xfrm>
                      <a:off x="0" y="0"/>
                      <a:ext cx="9740153" cy="4065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B35D4" w14:textId="77777777" w:rsidR="002C477D" w:rsidRDefault="002C477D" w:rsidP="002C477D"/>
    <w:p w14:paraId="30AD05C5" w14:textId="77777777" w:rsidR="002C477D" w:rsidRDefault="002C477D" w:rsidP="002C477D">
      <w:pPr>
        <w:pStyle w:val="Heading2"/>
      </w:pPr>
      <w:r>
        <w:br w:type="page"/>
      </w:r>
      <w:bookmarkStart w:id="14" w:name="_Toc173330245"/>
      <w:bookmarkStart w:id="15" w:name="_Toc173330310"/>
      <w:bookmarkStart w:id="16" w:name="_Toc173999435"/>
      <w:r>
        <w:lastRenderedPageBreak/>
        <w:t>Activity sheet 2: Create your own super speedy snail</w:t>
      </w:r>
      <w:bookmarkEnd w:id="14"/>
      <w:bookmarkEnd w:id="15"/>
      <w:bookmarkEnd w:id="16"/>
    </w:p>
    <w:p w14:paraId="78C324DD" w14:textId="77777777" w:rsidR="002C477D" w:rsidRDefault="002C477D" w:rsidP="002C477D">
      <w:r>
        <w:t>Boost this snails speed by adding things to make it go faster. Jet packs, roller skates, engines, friends, wheels or whatever you can imagine.</w:t>
      </w:r>
    </w:p>
    <w:p w14:paraId="716A2B5E" w14:textId="77777777" w:rsidR="002C477D" w:rsidRDefault="002C477D" w:rsidP="002C477D">
      <w:r>
        <w:rPr>
          <w:noProof/>
        </w:rPr>
        <w:drawing>
          <wp:anchor distT="0" distB="0" distL="114300" distR="114300" simplePos="0" relativeHeight="251658243" behindDoc="1" locked="0" layoutInCell="1" allowOverlap="1" wp14:anchorId="63E61208" wp14:editId="6DDD125A">
            <wp:simplePos x="0" y="0"/>
            <wp:positionH relativeFrom="page">
              <wp:posOffset>867410</wp:posOffset>
            </wp:positionH>
            <wp:positionV relativeFrom="paragraph">
              <wp:posOffset>171450</wp:posOffset>
            </wp:positionV>
            <wp:extent cx="8656955" cy="4084320"/>
            <wp:effectExtent l="0" t="0" r="0" b="0"/>
            <wp:wrapNone/>
            <wp:docPr id="76298700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8700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" t="4857" r="-88" b="28408"/>
                    <a:stretch/>
                  </pic:blipFill>
                  <pic:spPr bwMode="auto">
                    <a:xfrm>
                      <a:off x="0" y="0"/>
                      <a:ext cx="8656955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0EA35F" w14:textId="77777777" w:rsidR="002C477D" w:rsidRDefault="002C477D" w:rsidP="002C477D"/>
    <w:p w14:paraId="799E2E7A" w14:textId="77777777" w:rsidR="002C477D" w:rsidRPr="00EB7F49" w:rsidRDefault="002C477D" w:rsidP="002C477D"/>
    <w:p w14:paraId="4469FCA6" w14:textId="77777777" w:rsidR="002C477D" w:rsidRPr="00EB7F49" w:rsidRDefault="002C477D" w:rsidP="002C477D"/>
    <w:p w14:paraId="310E4FBC" w14:textId="77777777" w:rsidR="002C477D" w:rsidRPr="00EB7F49" w:rsidRDefault="002C477D" w:rsidP="002C477D"/>
    <w:p w14:paraId="0D15BA90" w14:textId="77777777" w:rsidR="002C477D" w:rsidRPr="00EB7F49" w:rsidRDefault="002C477D" w:rsidP="002C477D"/>
    <w:p w14:paraId="15A2E2EF" w14:textId="77777777" w:rsidR="002C477D" w:rsidRPr="00EB7F49" w:rsidRDefault="002C477D" w:rsidP="002C477D"/>
    <w:p w14:paraId="24E89C47" w14:textId="77777777" w:rsidR="002C477D" w:rsidRPr="00EB7F49" w:rsidRDefault="002C477D" w:rsidP="002C477D"/>
    <w:p w14:paraId="0AC02524" w14:textId="77777777" w:rsidR="002C477D" w:rsidRPr="00EB7F49" w:rsidRDefault="002C477D" w:rsidP="002C477D"/>
    <w:p w14:paraId="085D8549" w14:textId="77777777" w:rsidR="002C477D" w:rsidRPr="00EB7F49" w:rsidRDefault="002C477D" w:rsidP="002C477D"/>
    <w:p w14:paraId="06CF05A2" w14:textId="77777777" w:rsidR="002C477D" w:rsidRPr="00EB7F49" w:rsidRDefault="002C477D" w:rsidP="002C477D"/>
    <w:p w14:paraId="4F17CF99" w14:textId="77777777" w:rsidR="002C477D" w:rsidRPr="00EB7F49" w:rsidRDefault="002C477D" w:rsidP="002C477D"/>
    <w:p w14:paraId="5F83FFD0" w14:textId="77777777" w:rsidR="002C477D" w:rsidRDefault="002C477D" w:rsidP="002C477D">
      <w:pPr>
        <w:jc w:val="center"/>
        <w:sectPr w:rsidR="002C477D" w:rsidSect="002C477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5F9C998" w14:textId="77777777" w:rsidR="002C477D" w:rsidRDefault="002C477D" w:rsidP="002C477D">
      <w:pPr>
        <w:pStyle w:val="Heading2"/>
      </w:pPr>
      <w:bookmarkStart w:id="17" w:name="_Toc173330246"/>
      <w:bookmarkStart w:id="18" w:name="_Toc173330311"/>
      <w:bookmarkStart w:id="19" w:name="_Toc173999436"/>
      <w:r w:rsidRPr="00D11489">
        <w:lastRenderedPageBreak/>
        <w:t xml:space="preserve">Activity sheet </w:t>
      </w:r>
      <w:r>
        <w:t>3</w:t>
      </w:r>
      <w:r w:rsidRPr="00D11489">
        <w:t xml:space="preserve">: </w:t>
      </w:r>
      <w:r>
        <w:t>There’s Nothing Faster Than a…</w:t>
      </w:r>
      <w:bookmarkEnd w:id="17"/>
      <w:bookmarkEnd w:id="18"/>
      <w:bookmarkEnd w:id="19"/>
    </w:p>
    <w:p w14:paraId="3AB7AFCD" w14:textId="77777777" w:rsidR="002C477D" w:rsidRDefault="002C477D" w:rsidP="002C477D">
      <w:r>
        <w:t>Each of the animals in the book were able to go faster using an item that begins with the same letter as their animal’s name: lions in lorries, squirrels on snow-mobiles      gorillas in go-carts or bees and badgers and beagles on buses.</w:t>
      </w:r>
      <w:r>
        <w:br/>
      </w:r>
      <w:r>
        <w:br/>
        <w:t xml:space="preserve">Choose your own favourite creature, draw and label a picture of them with an item of transport beginning with the same letter as their name.   </w:t>
      </w:r>
    </w:p>
    <w:p w14:paraId="33E00E4F" w14:textId="77777777" w:rsidR="002C477D" w:rsidRPr="007F5E68" w:rsidRDefault="002C477D" w:rsidP="002C477D"/>
    <w:tbl>
      <w:tblPr>
        <w:tblStyle w:val="TableGrid"/>
        <w:tblW w:w="0" w:type="auto"/>
        <w:tblLook w:val="04A0" w:firstRow="1" w:lastRow="0" w:firstColumn="1" w:lastColumn="0" w:noHBand="0" w:noVBand="1"/>
        <w:tblDescription w:val="Activity sheet 3 - A box where pupils can draw their own fast animal"/>
      </w:tblPr>
      <w:tblGrid>
        <w:gridCol w:w="9016"/>
      </w:tblGrid>
      <w:tr w:rsidR="002C477D" w14:paraId="27C72329" w14:textId="77777777" w:rsidTr="002942BB">
        <w:tc>
          <w:tcPr>
            <w:tcW w:w="9016" w:type="dxa"/>
          </w:tcPr>
          <w:p w14:paraId="3591C770" w14:textId="77777777" w:rsidR="002C477D" w:rsidRDefault="002C477D" w:rsidP="002942BB">
            <w:pPr>
              <w:spacing w:line="360" w:lineRule="auto"/>
            </w:pPr>
          </w:p>
          <w:p w14:paraId="349CEC41" w14:textId="77777777" w:rsidR="002C477D" w:rsidRDefault="002C477D" w:rsidP="002942BB">
            <w:pPr>
              <w:spacing w:line="360" w:lineRule="auto"/>
            </w:pPr>
          </w:p>
          <w:p w14:paraId="032047EB" w14:textId="77777777" w:rsidR="002C477D" w:rsidRDefault="002C477D" w:rsidP="002942BB">
            <w:pPr>
              <w:spacing w:line="360" w:lineRule="auto"/>
            </w:pPr>
          </w:p>
          <w:p w14:paraId="3E7CA9DC" w14:textId="77777777" w:rsidR="002C477D" w:rsidRDefault="002C477D" w:rsidP="002942BB">
            <w:pPr>
              <w:spacing w:line="360" w:lineRule="auto"/>
            </w:pPr>
          </w:p>
          <w:p w14:paraId="4F8D430C" w14:textId="77777777" w:rsidR="002C477D" w:rsidRDefault="002C477D" w:rsidP="002942BB">
            <w:pPr>
              <w:spacing w:line="360" w:lineRule="auto"/>
            </w:pPr>
          </w:p>
          <w:p w14:paraId="7952134D" w14:textId="77777777" w:rsidR="002C477D" w:rsidRDefault="002C477D" w:rsidP="002942BB">
            <w:pPr>
              <w:spacing w:line="360" w:lineRule="auto"/>
            </w:pPr>
          </w:p>
          <w:p w14:paraId="5CBB590C" w14:textId="77777777" w:rsidR="002C477D" w:rsidRDefault="002C477D" w:rsidP="002942BB">
            <w:pPr>
              <w:spacing w:line="360" w:lineRule="auto"/>
            </w:pPr>
          </w:p>
          <w:p w14:paraId="1A5406BD" w14:textId="77777777" w:rsidR="002C477D" w:rsidRDefault="002C477D" w:rsidP="002942BB">
            <w:pPr>
              <w:spacing w:line="360" w:lineRule="auto"/>
            </w:pPr>
          </w:p>
          <w:p w14:paraId="24935149" w14:textId="77777777" w:rsidR="002C477D" w:rsidRDefault="002C477D" w:rsidP="002942BB">
            <w:pPr>
              <w:spacing w:line="360" w:lineRule="auto"/>
            </w:pPr>
          </w:p>
          <w:p w14:paraId="42A22214" w14:textId="77777777" w:rsidR="002C477D" w:rsidRDefault="002C477D" w:rsidP="002942BB">
            <w:pPr>
              <w:spacing w:line="360" w:lineRule="auto"/>
            </w:pPr>
          </w:p>
          <w:p w14:paraId="61023AD2" w14:textId="77777777" w:rsidR="002C477D" w:rsidRDefault="002C477D" w:rsidP="002942BB">
            <w:pPr>
              <w:spacing w:line="360" w:lineRule="auto"/>
            </w:pPr>
          </w:p>
          <w:p w14:paraId="2D977729" w14:textId="77777777" w:rsidR="002C477D" w:rsidRDefault="002C477D" w:rsidP="002942BB">
            <w:pPr>
              <w:spacing w:line="360" w:lineRule="auto"/>
            </w:pPr>
          </w:p>
          <w:p w14:paraId="26C336D0" w14:textId="77777777" w:rsidR="002C477D" w:rsidRDefault="002C477D" w:rsidP="002942BB">
            <w:pPr>
              <w:spacing w:line="360" w:lineRule="auto"/>
            </w:pPr>
          </w:p>
          <w:p w14:paraId="2A1A9804" w14:textId="77777777" w:rsidR="002C477D" w:rsidRDefault="002C477D" w:rsidP="002942BB">
            <w:pPr>
              <w:spacing w:line="360" w:lineRule="auto"/>
            </w:pPr>
          </w:p>
          <w:p w14:paraId="59468BBF" w14:textId="77777777" w:rsidR="002C477D" w:rsidRDefault="002C477D" w:rsidP="002942BB">
            <w:pPr>
              <w:spacing w:line="360" w:lineRule="auto"/>
            </w:pPr>
          </w:p>
          <w:p w14:paraId="026C045E" w14:textId="77777777" w:rsidR="002C477D" w:rsidRDefault="002C477D" w:rsidP="002942BB">
            <w:pPr>
              <w:spacing w:line="360" w:lineRule="auto"/>
            </w:pPr>
          </w:p>
          <w:p w14:paraId="04F045CC" w14:textId="77777777" w:rsidR="002C477D" w:rsidRDefault="002C477D" w:rsidP="002942BB">
            <w:pPr>
              <w:spacing w:line="360" w:lineRule="auto"/>
            </w:pPr>
          </w:p>
          <w:p w14:paraId="10B246B5" w14:textId="77777777" w:rsidR="002C477D" w:rsidRDefault="002C477D" w:rsidP="002942BB">
            <w:pPr>
              <w:spacing w:line="360" w:lineRule="auto"/>
            </w:pPr>
          </w:p>
          <w:p w14:paraId="224F3C94" w14:textId="77777777" w:rsidR="002C477D" w:rsidRDefault="002C477D" w:rsidP="002942BB">
            <w:pPr>
              <w:spacing w:line="360" w:lineRule="auto"/>
            </w:pPr>
          </w:p>
          <w:p w14:paraId="54D3B226" w14:textId="77777777" w:rsidR="002C477D" w:rsidRDefault="002C477D" w:rsidP="002942BB">
            <w:pPr>
              <w:spacing w:line="360" w:lineRule="auto"/>
            </w:pPr>
          </w:p>
          <w:p w14:paraId="58663CB9" w14:textId="77777777" w:rsidR="002C477D" w:rsidRDefault="002C477D" w:rsidP="002942BB">
            <w:pPr>
              <w:spacing w:line="360" w:lineRule="auto"/>
            </w:pPr>
          </w:p>
          <w:p w14:paraId="6534705A" w14:textId="77777777" w:rsidR="002C477D" w:rsidRDefault="002C477D" w:rsidP="002942BB">
            <w:pPr>
              <w:spacing w:line="360" w:lineRule="auto"/>
            </w:pPr>
          </w:p>
        </w:tc>
      </w:tr>
    </w:tbl>
    <w:p w14:paraId="1D9C960B" w14:textId="77777777" w:rsidR="002C477D" w:rsidRDefault="002C477D" w:rsidP="002C477D">
      <w:pPr>
        <w:rPr>
          <w:b/>
          <w:bCs/>
          <w:sz w:val="32"/>
          <w:szCs w:val="32"/>
        </w:rPr>
      </w:pPr>
      <w:r>
        <w:br w:type="page"/>
      </w:r>
    </w:p>
    <w:p w14:paraId="5565F56B" w14:textId="05C9DFBC" w:rsidR="002C477D" w:rsidRDefault="002C477D" w:rsidP="002C477D">
      <w:pPr>
        <w:pStyle w:val="Heading2"/>
      </w:pPr>
      <w:bookmarkStart w:id="20" w:name="_Toc173330264"/>
      <w:bookmarkStart w:id="21" w:name="_Toc173330329"/>
      <w:bookmarkStart w:id="22" w:name="_Toc173999437"/>
      <w:r>
        <w:lastRenderedPageBreak/>
        <w:t xml:space="preserve">Activity sheet </w:t>
      </w:r>
      <w:r w:rsidR="00374CDC">
        <w:t>4</w:t>
      </w:r>
      <w:r>
        <w:t>: Make your own animal board game</w:t>
      </w:r>
      <w:bookmarkEnd w:id="20"/>
      <w:bookmarkEnd w:id="21"/>
      <w:bookmarkEnd w:id="22"/>
    </w:p>
    <w:p w14:paraId="4384F3AC" w14:textId="77777777" w:rsidR="002C477D" w:rsidRDefault="002C477D" w:rsidP="002C477D">
      <w:r>
        <w:t>You will need:</w:t>
      </w:r>
    </w:p>
    <w:p w14:paraId="5E84D33E" w14:textId="77777777" w:rsidR="002C477D" w:rsidRDefault="002C477D" w:rsidP="002C477D">
      <w:pPr>
        <w:pStyle w:val="ListParagraph"/>
        <w:numPr>
          <w:ilvl w:val="0"/>
          <w:numId w:val="38"/>
        </w:numPr>
      </w:pPr>
      <w:r>
        <w:t>A blank piece of paper</w:t>
      </w:r>
    </w:p>
    <w:p w14:paraId="28A8CF7C" w14:textId="77777777" w:rsidR="002C477D" w:rsidRDefault="002C477D" w:rsidP="002C477D">
      <w:pPr>
        <w:pStyle w:val="ListParagraph"/>
        <w:numPr>
          <w:ilvl w:val="0"/>
          <w:numId w:val="38"/>
        </w:numPr>
      </w:pPr>
      <w:r>
        <w:t>Pencils or pens</w:t>
      </w:r>
    </w:p>
    <w:p w14:paraId="6F2C9957" w14:textId="77777777" w:rsidR="002C477D" w:rsidRDefault="002C477D" w:rsidP="002C477D">
      <w:pPr>
        <w:pStyle w:val="ListParagraph"/>
        <w:numPr>
          <w:ilvl w:val="0"/>
          <w:numId w:val="38"/>
        </w:numPr>
      </w:pPr>
      <w:r>
        <w:t>A number spinner (see the template on the next page) or dice</w:t>
      </w:r>
    </w:p>
    <w:p w14:paraId="1D03A1E2" w14:textId="77777777" w:rsidR="002C477D" w:rsidRDefault="002C477D" w:rsidP="002C477D">
      <w:pPr>
        <w:pStyle w:val="ListParagraph"/>
        <w:numPr>
          <w:ilvl w:val="0"/>
          <w:numId w:val="38"/>
        </w:numPr>
      </w:pPr>
      <w:r>
        <w:t xml:space="preserve">Animal tokens (see the template on the next </w:t>
      </w:r>
      <w:proofErr w:type="gramStart"/>
      <w:r>
        <w:t>page, or</w:t>
      </w:r>
      <w:proofErr w:type="gramEnd"/>
      <w:r>
        <w:t xml:space="preserve"> make your own!)</w:t>
      </w:r>
    </w:p>
    <w:p w14:paraId="2F661792" w14:textId="77777777" w:rsidR="002C477D" w:rsidRDefault="002C477D" w:rsidP="002C477D">
      <w:r>
        <w:rPr>
          <w:noProof/>
          <w:sz w:val="28"/>
          <w:szCs w:val="28"/>
        </w:rPr>
        <w:drawing>
          <wp:anchor distT="0" distB="0" distL="114300" distR="114300" simplePos="0" relativeHeight="251658244" behindDoc="1" locked="0" layoutInCell="1" allowOverlap="1" wp14:anchorId="63AC380A" wp14:editId="60EED643">
            <wp:simplePos x="0" y="0"/>
            <wp:positionH relativeFrom="margin">
              <wp:posOffset>3226012</wp:posOffset>
            </wp:positionH>
            <wp:positionV relativeFrom="paragraph">
              <wp:posOffset>81492</wp:posOffset>
            </wp:positionV>
            <wp:extent cx="267462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85" y="21246"/>
                <wp:lineTo x="21385" y="0"/>
                <wp:lineTo x="0" y="0"/>
              </wp:wrapPolygon>
            </wp:wrapTight>
            <wp:docPr id="157292575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92575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" t="13270" r="5611" b="17144"/>
                    <a:stretch/>
                  </pic:blipFill>
                  <pic:spPr bwMode="auto">
                    <a:xfrm>
                      <a:off x="0" y="0"/>
                      <a:ext cx="2674620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305EA" w14:textId="77777777" w:rsidR="002C477D" w:rsidRDefault="002C477D" w:rsidP="002C477D">
      <w:pPr>
        <w:pStyle w:val="ListParagraph"/>
        <w:numPr>
          <w:ilvl w:val="0"/>
          <w:numId w:val="39"/>
        </w:numPr>
      </w:pPr>
      <w:r>
        <w:t>Start by drawing a long wiggly racetrack on your piece of paper</w:t>
      </w:r>
      <w:r>
        <w:br/>
      </w:r>
    </w:p>
    <w:p w14:paraId="5B26E5F5" w14:textId="77777777" w:rsidR="002C477D" w:rsidRPr="00DE3445" w:rsidRDefault="002C477D" w:rsidP="002C477D">
      <w:pPr>
        <w:pStyle w:val="ListParagraph"/>
        <w:numPr>
          <w:ilvl w:val="0"/>
          <w:numId w:val="39"/>
        </w:num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459EA121" wp14:editId="71985231">
            <wp:simplePos x="0" y="0"/>
            <wp:positionH relativeFrom="column">
              <wp:posOffset>3224107</wp:posOffset>
            </wp:positionH>
            <wp:positionV relativeFrom="paragraph">
              <wp:posOffset>351790</wp:posOffset>
            </wp:positionV>
            <wp:extent cx="3035300" cy="1798955"/>
            <wp:effectExtent l="0" t="0" r="0" b="0"/>
            <wp:wrapSquare wrapText="bothSides"/>
            <wp:docPr id="16714424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424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t="7373" r="2141" b="16013"/>
                    <a:stretch/>
                  </pic:blipFill>
                  <pic:spPr bwMode="auto">
                    <a:xfrm>
                      <a:off x="0" y="0"/>
                      <a:ext cx="3035300" cy="179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Draw lines across the track to create boxes and number them. Write START at the beginning and FINISH at the end.</w:t>
      </w:r>
      <w:r w:rsidRPr="000E124D">
        <w:rPr>
          <w:noProof/>
          <w:sz w:val="28"/>
          <w:szCs w:val="28"/>
        </w:rPr>
        <w:t xml:space="preserve"> </w:t>
      </w:r>
    </w:p>
    <w:p w14:paraId="7E50BCE5" w14:textId="77777777" w:rsidR="002C477D" w:rsidRPr="00DE3445" w:rsidRDefault="002C477D" w:rsidP="002C477D">
      <w:pPr>
        <w:pStyle w:val="ListParagraph"/>
        <w:numPr>
          <w:ilvl w:val="0"/>
          <w:numId w:val="0"/>
        </w:numPr>
        <w:ind w:left="720"/>
      </w:pPr>
    </w:p>
    <w:p w14:paraId="7A6B95AC" w14:textId="77777777" w:rsidR="002C477D" w:rsidRDefault="002C477D" w:rsidP="002C477D">
      <w:pPr>
        <w:pStyle w:val="ListParagraph"/>
        <w:numPr>
          <w:ilvl w:val="0"/>
          <w:numId w:val="39"/>
        </w:numPr>
      </w:pPr>
      <w:r>
        <w:rPr>
          <w:noProof/>
          <w:sz w:val="28"/>
          <w:szCs w:val="28"/>
        </w:rPr>
        <w:drawing>
          <wp:anchor distT="0" distB="0" distL="114300" distR="114300" simplePos="0" relativeHeight="251658246" behindDoc="0" locked="0" layoutInCell="1" allowOverlap="1" wp14:anchorId="7B960E85" wp14:editId="46B7F3BC">
            <wp:simplePos x="0" y="0"/>
            <wp:positionH relativeFrom="margin">
              <wp:posOffset>4286885</wp:posOffset>
            </wp:positionH>
            <wp:positionV relativeFrom="paragraph">
              <wp:posOffset>492125</wp:posOffset>
            </wp:positionV>
            <wp:extent cx="1764665" cy="2294255"/>
            <wp:effectExtent l="0" t="0" r="6985" b="0"/>
            <wp:wrapSquare wrapText="bothSides"/>
            <wp:docPr id="152648045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8045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" t="25708" r="64458" b="17891"/>
                    <a:stretch/>
                  </pic:blipFill>
                  <pic:spPr bwMode="auto">
                    <a:xfrm>
                      <a:off x="0" y="0"/>
                      <a:ext cx="1764665" cy="229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Colour in your track. You could choose some boxes to have obstacles – for example you could have a SWAMP box where players who land on it miss a turn, or a ZOOM box where you move forward three places.</w:t>
      </w:r>
    </w:p>
    <w:p w14:paraId="0C59EAB0" w14:textId="77777777" w:rsidR="002C477D" w:rsidRDefault="002C477D" w:rsidP="002C477D">
      <w:pPr>
        <w:pStyle w:val="ListParagraph"/>
        <w:numPr>
          <w:ilvl w:val="0"/>
          <w:numId w:val="0"/>
        </w:numPr>
        <w:ind w:left="720"/>
      </w:pPr>
    </w:p>
    <w:p w14:paraId="708D1782" w14:textId="77777777" w:rsidR="002C477D" w:rsidRDefault="002C477D" w:rsidP="002C477D">
      <w:pPr>
        <w:pStyle w:val="ListParagraph"/>
        <w:numPr>
          <w:ilvl w:val="0"/>
          <w:numId w:val="39"/>
        </w:numPr>
      </w:pPr>
      <w:r>
        <w:t xml:space="preserve">Create some different looking animal tokens. You can use the template on the next page, draw your own, or use something you already own (e.g. beads) </w:t>
      </w:r>
      <w:proofErr w:type="spellStart"/>
      <w:r>
        <w:t>torepresent</w:t>
      </w:r>
      <w:proofErr w:type="spellEnd"/>
      <w:r>
        <w:t xml:space="preserve"> the animals.</w:t>
      </w:r>
    </w:p>
    <w:p w14:paraId="6FCBD18E" w14:textId="77777777" w:rsidR="002C477D" w:rsidRDefault="002C477D" w:rsidP="002C477D">
      <w:pPr>
        <w:pStyle w:val="ListParagraph"/>
        <w:numPr>
          <w:ilvl w:val="0"/>
          <w:numId w:val="0"/>
        </w:numPr>
        <w:ind w:left="720"/>
      </w:pPr>
    </w:p>
    <w:p w14:paraId="79333430" w14:textId="77777777" w:rsidR="002C477D" w:rsidRDefault="002C477D" w:rsidP="002C477D">
      <w:pPr>
        <w:pStyle w:val="ListParagraph"/>
        <w:numPr>
          <w:ilvl w:val="0"/>
          <w:numId w:val="39"/>
        </w:numPr>
      </w:pPr>
      <w:r>
        <w:t>Make a number spinner or use dice to play. Take turns to spin or roll a number and move forward. First animal to the FINISH wins!</w:t>
      </w:r>
    </w:p>
    <w:p w14:paraId="3C65FC2A" w14:textId="77777777" w:rsidR="002C477D" w:rsidRDefault="002C477D" w:rsidP="002C477D">
      <w:pPr>
        <w:ind w:left="360"/>
      </w:pPr>
    </w:p>
    <w:p w14:paraId="2F87B24C" w14:textId="77777777" w:rsidR="002C477D" w:rsidRDefault="002C477D" w:rsidP="002C477D">
      <w:pPr>
        <w:pStyle w:val="Heading3"/>
      </w:pPr>
      <w:bookmarkStart w:id="23" w:name="_Toc173330265"/>
      <w:r>
        <w:lastRenderedPageBreak/>
        <w:t>Number spinner</w:t>
      </w:r>
      <w:bookmarkEnd w:id="23"/>
    </w:p>
    <w:p w14:paraId="03CFDBB0" w14:textId="77777777" w:rsidR="002C477D" w:rsidRPr="002D0692" w:rsidRDefault="002C477D" w:rsidP="002C477D">
      <w:r>
        <w:rPr>
          <w:noProof/>
          <w:sz w:val="32"/>
          <w:lang w:eastAsia="en-GB"/>
        </w:rPr>
        <w:drawing>
          <wp:anchor distT="0" distB="0" distL="114300" distR="114300" simplePos="0" relativeHeight="251658247" behindDoc="1" locked="0" layoutInCell="1" allowOverlap="1" wp14:anchorId="1A0E5109" wp14:editId="5515F776">
            <wp:simplePos x="0" y="0"/>
            <wp:positionH relativeFrom="margin">
              <wp:posOffset>683895</wp:posOffset>
            </wp:positionH>
            <wp:positionV relativeFrom="paragraph">
              <wp:posOffset>1030605</wp:posOffset>
            </wp:positionV>
            <wp:extent cx="4629065" cy="5060409"/>
            <wp:effectExtent l="0" t="0" r="635" b="698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t="5995" r="13241" b="4996"/>
                    <a:stretch/>
                  </pic:blipFill>
                  <pic:spPr bwMode="auto">
                    <a:xfrm>
                      <a:off x="0" y="0"/>
                      <a:ext cx="4629065" cy="506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Cut out the spinner. Then carefully push a pencil or small stick through the centre circle (put a small ball of Blu Tack or putty underneath to help you do this safely). Spin the pencil and whatever the number spinner lands on </w:t>
      </w:r>
      <w:proofErr w:type="gramStart"/>
      <w:r>
        <w:t>is</w:t>
      </w:r>
      <w:proofErr w:type="gramEnd"/>
      <w:r>
        <w:t xml:space="preserve"> your movement for this turn.</w:t>
      </w:r>
      <w:r w:rsidRPr="00716506">
        <w:rPr>
          <w:noProof/>
          <w:sz w:val="32"/>
          <w:lang w:eastAsia="en-GB"/>
        </w:rPr>
        <w:t xml:space="preserve"> </w:t>
      </w:r>
    </w:p>
    <w:p w14:paraId="582BACC1" w14:textId="77777777" w:rsidR="002C477D" w:rsidRDefault="002C477D" w:rsidP="002C477D"/>
    <w:p w14:paraId="1E8F3C56" w14:textId="77777777" w:rsidR="002C477D" w:rsidRDefault="002C477D" w:rsidP="002C477D"/>
    <w:p w14:paraId="780A6902" w14:textId="77777777" w:rsidR="002C477D" w:rsidRDefault="002C477D" w:rsidP="002C477D"/>
    <w:p w14:paraId="426B73A7" w14:textId="77777777" w:rsidR="002C477D" w:rsidRDefault="002C477D" w:rsidP="002C477D"/>
    <w:p w14:paraId="2F40A64F" w14:textId="77777777" w:rsidR="002C477D" w:rsidRDefault="002C477D" w:rsidP="002C477D"/>
    <w:p w14:paraId="5E38F9F7" w14:textId="77777777" w:rsidR="002C477D" w:rsidRDefault="002C477D" w:rsidP="002C477D"/>
    <w:p w14:paraId="4ADA6DB1" w14:textId="77777777" w:rsidR="002C477D" w:rsidRDefault="002C477D" w:rsidP="002C477D"/>
    <w:p w14:paraId="38AF0DE5" w14:textId="77777777" w:rsidR="002C477D" w:rsidRDefault="002C477D" w:rsidP="002C477D"/>
    <w:p w14:paraId="2EB4E7EE" w14:textId="77777777" w:rsidR="002C477D" w:rsidRDefault="002C477D" w:rsidP="002C477D"/>
    <w:p w14:paraId="6D3251DA" w14:textId="77777777" w:rsidR="002C477D" w:rsidRDefault="002C477D" w:rsidP="002C477D"/>
    <w:p w14:paraId="3E7B0178" w14:textId="77777777" w:rsidR="002C477D" w:rsidRDefault="002C477D" w:rsidP="002C477D"/>
    <w:p w14:paraId="0FF43A61" w14:textId="77777777" w:rsidR="002C477D" w:rsidRDefault="002C477D" w:rsidP="002C477D"/>
    <w:p w14:paraId="2770504A" w14:textId="77777777" w:rsidR="002C477D" w:rsidRDefault="002C477D" w:rsidP="002C477D">
      <w:r>
        <w:br/>
      </w:r>
    </w:p>
    <w:p w14:paraId="1AC4F170" w14:textId="77777777" w:rsidR="002C477D" w:rsidRPr="00EB7F49" w:rsidRDefault="002C477D" w:rsidP="002C477D">
      <w:pPr>
        <w:sectPr w:rsidR="002C477D" w:rsidRPr="00EB7F49" w:rsidSect="002C477D">
          <w:headerReference w:type="default" r:id="rId2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7C6C76AA" wp14:editId="000C6E29">
                <wp:simplePos x="0" y="0"/>
                <wp:positionH relativeFrom="margin">
                  <wp:posOffset>-311150</wp:posOffset>
                </wp:positionH>
                <wp:positionV relativeFrom="paragraph">
                  <wp:posOffset>431800</wp:posOffset>
                </wp:positionV>
                <wp:extent cx="6486525" cy="971550"/>
                <wp:effectExtent l="0" t="0" r="9525" b="0"/>
                <wp:wrapNone/>
                <wp:docPr id="549416084" name="Group 5494160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71550"/>
                          <a:chOff x="0" y="0"/>
                          <a:chExt cx="6486525" cy="971550"/>
                        </a:xfrm>
                      </wpg:grpSpPr>
                      <pic:pic xmlns:pic="http://schemas.openxmlformats.org/drawingml/2006/picture">
                        <pic:nvPicPr>
                          <pic:cNvPr id="925409672" name="Picture 92540967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9219263" name="Picture 197921926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5375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064660" name="Picture 63506466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2066547" name="Picture 155206654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5175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93697" name="Picture 10789369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055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3639865" name="Picture 157363986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4975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A934D" id="Group 549416084" o:spid="_x0000_s1026" alt="&quot;&quot;" style="position:absolute;margin-left:-24.5pt;margin-top:34pt;width:510.75pt;height:76.5pt;z-index:251658249;mso-position-horizontal-relative:margin" coordsize="64865,97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5409672" o:spid="_x0000_s1027" type="#_x0000_t75" style="position:absolute;width:971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">
                  <v:imagedata r:id="rId32" o:title=""/>
                </v:shape>
                <v:shape id="Picture 1979219263" o:spid="_x0000_s1028" type="#_x0000_t75" style="position:absolute;left:10953;width:971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">
                  <v:imagedata r:id="rId33" o:title=""/>
                </v:shape>
                <v:shape id="Picture 635064660" o:spid="_x0000_s1029" type="#_x0000_t75" style="position:absolute;left:21907;width:971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">
                  <v:imagedata r:id="rId34" o:title=""/>
                </v:shape>
                <v:shape id="Picture 1552066547" o:spid="_x0000_s1030" type="#_x0000_t75" style="position:absolute;left:33051;width:971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">
                  <v:imagedata r:id="rId35" o:title=""/>
                </v:shape>
                <v:shape id="Picture 107893697" o:spid="_x0000_s1031" type="#_x0000_t75" style="position:absolute;left:44005;width:971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">
                  <v:imagedata r:id="rId36" o:title=""/>
                </v:shape>
                <v:shape id="Picture 1573639865" o:spid="_x0000_s1032" type="#_x0000_t75" style="position:absolute;left:55149;width:971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">
                  <v:imagedata r:id="rId37" o:title=""/>
                </v:shape>
                <w10:wrap anchorx="margin"/>
              </v:group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7D961C75" wp14:editId="220DA1FF">
                <wp:simplePos x="0" y="0"/>
                <wp:positionH relativeFrom="margin">
                  <wp:posOffset>-410421</wp:posOffset>
                </wp:positionH>
                <wp:positionV relativeFrom="paragraph">
                  <wp:posOffset>4922097</wp:posOffset>
                </wp:positionV>
                <wp:extent cx="6486525" cy="971550"/>
                <wp:effectExtent l="0" t="0" r="9525" b="0"/>
                <wp:wrapNone/>
                <wp:docPr id="1508519829" name="Group 15085198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71550"/>
                          <a:chOff x="0" y="0"/>
                          <a:chExt cx="6486525" cy="971550"/>
                        </a:xfrm>
                      </wpg:grpSpPr>
                      <pic:pic xmlns:pic="http://schemas.openxmlformats.org/drawingml/2006/picture">
                        <pic:nvPicPr>
                          <pic:cNvPr id="1886068384" name="Picture 188606838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4425758" name="Picture 202442575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5375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374134" name="Picture 28337413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4178406" name="Picture 179417840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5175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6281358" name="Picture 155628135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055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718099" name="Picture 118471809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4975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97EE47" id="Group 1508519829" o:spid="_x0000_s1026" alt="&quot;&quot;" style="position:absolute;margin-left:-32.3pt;margin-top:387.55pt;width:510.75pt;height:76.5pt;z-index:251658248;mso-position-horizontal-relative:margin" coordsize="64865,97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">
                <v:shape id="Picture 1886068384" o:spid="_x0000_s1027" type="#_x0000_t75" style="position:absolute;width:971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">
                  <v:imagedata r:id="rId32" o:title=""/>
                </v:shape>
                <v:shape id="Picture 2024425758" o:spid="_x0000_s1028" type="#_x0000_t75" style="position:absolute;left:10953;width:971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">
                  <v:imagedata r:id="rId33" o:title=""/>
                </v:shape>
                <v:shape id="Picture 283374134" o:spid="_x0000_s1029" type="#_x0000_t75" style="position:absolute;left:21907;width:971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">
                  <v:imagedata r:id="rId34" o:title=""/>
                </v:shape>
                <v:shape id="Picture 1794178406" o:spid="_x0000_s1030" type="#_x0000_t75" style="position:absolute;left:33051;width:971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">
                  <v:imagedata r:id="rId35" o:title=""/>
                </v:shape>
                <v:shape id="Picture 1556281358" o:spid="_x0000_s1031" type="#_x0000_t75" style="position:absolute;left:44005;width:971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">
                  <v:imagedata r:id="rId36" o:title=""/>
                </v:shape>
                <v:shape id="Picture 1184718099" o:spid="_x0000_s1032" type="#_x0000_t75" style="position:absolute;left:55149;width:971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">
                  <v:imagedata r:id="rId37" o:title=""/>
                </v:shape>
                <w10:wrap anchorx="margin"/>
              </v:group>
            </w:pict>
          </mc:Fallback>
        </mc:AlternateContent>
      </w:r>
      <w:r>
        <w:t>Animal player tokens – cut out and colour in</w:t>
      </w:r>
    </w:p>
    <w:p w14:paraId="106F2544" w14:textId="7E7A6C08" w:rsidR="002C477D" w:rsidRPr="00EF5B9A" w:rsidRDefault="002C477D" w:rsidP="002C477D">
      <w:pPr>
        <w:pStyle w:val="Heading2"/>
        <w:rPr>
          <w:sz w:val="24"/>
          <w:szCs w:val="24"/>
        </w:rPr>
      </w:pPr>
      <w:bookmarkStart w:id="24" w:name="_Toc173330266"/>
      <w:bookmarkStart w:id="25" w:name="_Toc173330330"/>
      <w:bookmarkStart w:id="26" w:name="_Toc173999438"/>
      <w:r w:rsidRPr="00EF5B9A">
        <w:rPr>
          <w:sz w:val="24"/>
          <w:szCs w:val="24"/>
        </w:rPr>
        <w:lastRenderedPageBreak/>
        <w:t xml:space="preserve">Activity sheet </w:t>
      </w:r>
      <w:r w:rsidR="00374CDC">
        <w:rPr>
          <w:sz w:val="24"/>
          <w:szCs w:val="24"/>
        </w:rPr>
        <w:t>5</w:t>
      </w:r>
      <w:r w:rsidRPr="00EF5B9A">
        <w:rPr>
          <w:sz w:val="24"/>
          <w:szCs w:val="24"/>
        </w:rPr>
        <w:t>: Design your own dream bedroom</w:t>
      </w:r>
      <w:bookmarkEnd w:id="24"/>
      <w:bookmarkEnd w:id="25"/>
      <w:bookmarkEnd w:id="26"/>
    </w:p>
    <w:p w14:paraId="12F5516F" w14:textId="77777777" w:rsidR="002C477D" w:rsidRPr="004703B9" w:rsidRDefault="002C477D" w:rsidP="002C477D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4D4B08D8" wp14:editId="521245D3">
            <wp:simplePos x="0" y="0"/>
            <wp:positionH relativeFrom="column">
              <wp:posOffset>171449</wp:posOffset>
            </wp:positionH>
            <wp:positionV relativeFrom="paragraph">
              <wp:posOffset>677228</wp:posOffset>
            </wp:positionV>
            <wp:extent cx="5441051" cy="7696200"/>
            <wp:effectExtent l="38100" t="38100" r="45720" b="38100"/>
            <wp:wrapNone/>
            <wp:docPr id="135664544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4544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72" cy="769934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3B9">
        <w:rPr>
          <w:noProof/>
        </w:rPr>
        <w:t>Design your own bedroom</w:t>
      </w:r>
      <w:r>
        <w:rPr>
          <w:noProof/>
        </w:rPr>
        <w:t>. Y</w:t>
      </w:r>
      <w:r w:rsidRPr="004703B9">
        <w:rPr>
          <w:noProof/>
        </w:rPr>
        <w:t xml:space="preserve">ou could label everything like Martha does in </w:t>
      </w:r>
      <w:r w:rsidRPr="004703B9">
        <w:rPr>
          <w:i/>
          <w:iCs/>
          <w:noProof/>
        </w:rPr>
        <w:t>Martha Maps it Out</w:t>
      </w:r>
      <w:r w:rsidRPr="004703B9">
        <w:rPr>
          <w:noProof/>
        </w:rPr>
        <w:t>!</w:t>
      </w:r>
      <w:r>
        <w:rPr>
          <w:noProof/>
        </w:rPr>
        <w:t xml:space="preserve"> Why not add some art in the frames on the wall? Or some patterns on the carpet or bedspread!</w:t>
      </w:r>
      <w:r>
        <w:rPr>
          <w:b/>
          <w:bCs/>
          <w:noProof/>
        </w:rPr>
        <w:br/>
      </w:r>
    </w:p>
    <w:p w14:paraId="6841DDD9" w14:textId="77777777" w:rsidR="002C477D" w:rsidRDefault="002C477D" w:rsidP="002C477D">
      <w:pPr>
        <w:pStyle w:val="Heading2"/>
      </w:pPr>
      <w:r>
        <w:br w:type="page"/>
      </w:r>
    </w:p>
    <w:p w14:paraId="41E8B575" w14:textId="77777777" w:rsidR="002C477D" w:rsidRPr="007C0B8B" w:rsidRDefault="002C477D" w:rsidP="002C477D">
      <w:pPr>
        <w:rPr>
          <w:sz w:val="18"/>
          <w:szCs w:val="18"/>
        </w:rPr>
      </w:pPr>
    </w:p>
    <w:p w14:paraId="17862B5D" w14:textId="4E6CD981" w:rsidR="002C477D" w:rsidRPr="00EF5B9A" w:rsidRDefault="002C477D" w:rsidP="002C477D">
      <w:pPr>
        <w:pStyle w:val="Heading2"/>
        <w:rPr>
          <w:sz w:val="28"/>
          <w:szCs w:val="28"/>
        </w:rPr>
      </w:pPr>
      <w:bookmarkStart w:id="27" w:name="_Toc173330267"/>
      <w:bookmarkStart w:id="28" w:name="_Toc173330331"/>
      <w:bookmarkStart w:id="29" w:name="_Toc173999439"/>
      <w:r w:rsidRPr="00EF5B9A">
        <w:rPr>
          <w:sz w:val="28"/>
          <w:szCs w:val="28"/>
        </w:rPr>
        <w:t xml:space="preserve">Activity sheet </w:t>
      </w:r>
      <w:r w:rsidR="00374CDC">
        <w:rPr>
          <w:sz w:val="28"/>
          <w:szCs w:val="28"/>
        </w:rPr>
        <w:t>6</w:t>
      </w:r>
      <w:r w:rsidRPr="00EF5B9A">
        <w:rPr>
          <w:sz w:val="28"/>
          <w:szCs w:val="28"/>
        </w:rPr>
        <w:t>: Map grid references</w:t>
      </w:r>
      <w:bookmarkEnd w:id="27"/>
      <w:bookmarkEnd w:id="28"/>
      <w:bookmarkEnd w:id="29"/>
    </w:p>
    <w:p w14:paraId="113A4ACE" w14:textId="77777777" w:rsidR="002C477D" w:rsidRDefault="002C477D" w:rsidP="002C477D">
      <w:pPr>
        <w:rPr>
          <w:noProof/>
        </w:rPr>
      </w:pPr>
      <w:r w:rsidRPr="00EF5B9A">
        <w:rPr>
          <w:noProof/>
        </w:rPr>
        <w:t xml:space="preserve">Draw your own map like </w:t>
      </w:r>
      <w:r w:rsidRPr="00EF5B9A">
        <w:rPr>
          <w:i/>
          <w:iCs/>
          <w:noProof/>
        </w:rPr>
        <w:t>Martha Maps it Out</w:t>
      </w:r>
      <w:r w:rsidRPr="00EF5B9A">
        <w:rPr>
          <w:noProof/>
        </w:rPr>
        <w:t>.</w:t>
      </w:r>
      <w:r w:rsidRPr="00EF5B9A">
        <w:rPr>
          <w:i/>
          <w:iCs/>
          <w:noProof/>
        </w:rPr>
        <w:t xml:space="preserve"> </w:t>
      </w:r>
      <w:r w:rsidRPr="00EF5B9A">
        <w:rPr>
          <w:noProof/>
        </w:rPr>
        <w:t>You can then use grid references to describe to a partner the location of different things on your map!</w:t>
      </w:r>
    </w:p>
    <w:tbl>
      <w:tblPr>
        <w:tblStyle w:val="TableGrid"/>
        <w:tblpPr w:leftFromText="180" w:rightFromText="180" w:vertAnchor="text" w:horzAnchor="margin" w:tblpXSpec="center" w:tblpY="12"/>
        <w:tblW w:w="8396" w:type="dxa"/>
        <w:tblLook w:val="04A0" w:firstRow="1" w:lastRow="0" w:firstColumn="1" w:lastColumn="0" w:noHBand="0" w:noVBand="1"/>
        <w:tblDescription w:val="Activity sheet 8 - a grid labelled A-H, 1-10 which pupils can use to draw a map with grid labels"/>
      </w:tblPr>
      <w:tblGrid>
        <w:gridCol w:w="483"/>
        <w:gridCol w:w="984"/>
        <w:gridCol w:w="984"/>
        <w:gridCol w:w="984"/>
        <w:gridCol w:w="986"/>
        <w:gridCol w:w="985"/>
        <w:gridCol w:w="985"/>
        <w:gridCol w:w="985"/>
        <w:gridCol w:w="1020"/>
      </w:tblGrid>
      <w:tr w:rsidR="002C477D" w14:paraId="6C13B404" w14:textId="77777777" w:rsidTr="002942BB">
        <w:trPr>
          <w:trHeight w:val="227"/>
        </w:trPr>
        <w:tc>
          <w:tcPr>
            <w:tcW w:w="483" w:type="dxa"/>
          </w:tcPr>
          <w:p w14:paraId="04548746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984" w:type="dxa"/>
          </w:tcPr>
          <w:p w14:paraId="39D63204" w14:textId="77777777" w:rsidR="002C477D" w:rsidRPr="004A5E77" w:rsidRDefault="002C477D" w:rsidP="002942BB">
            <w:pPr>
              <w:spacing w:line="360" w:lineRule="auto"/>
              <w:jc w:val="center"/>
            </w:pPr>
            <w:r>
              <w:t>A</w:t>
            </w:r>
          </w:p>
        </w:tc>
        <w:tc>
          <w:tcPr>
            <w:tcW w:w="984" w:type="dxa"/>
          </w:tcPr>
          <w:p w14:paraId="69499606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B</w:t>
            </w:r>
          </w:p>
        </w:tc>
        <w:tc>
          <w:tcPr>
            <w:tcW w:w="984" w:type="dxa"/>
          </w:tcPr>
          <w:p w14:paraId="470D4476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C</w:t>
            </w:r>
          </w:p>
        </w:tc>
        <w:tc>
          <w:tcPr>
            <w:tcW w:w="986" w:type="dxa"/>
          </w:tcPr>
          <w:p w14:paraId="63084C5D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D</w:t>
            </w:r>
          </w:p>
        </w:tc>
        <w:tc>
          <w:tcPr>
            <w:tcW w:w="985" w:type="dxa"/>
          </w:tcPr>
          <w:p w14:paraId="50668265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E</w:t>
            </w:r>
          </w:p>
        </w:tc>
        <w:tc>
          <w:tcPr>
            <w:tcW w:w="985" w:type="dxa"/>
          </w:tcPr>
          <w:p w14:paraId="07A54B24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F</w:t>
            </w:r>
          </w:p>
        </w:tc>
        <w:tc>
          <w:tcPr>
            <w:tcW w:w="985" w:type="dxa"/>
          </w:tcPr>
          <w:p w14:paraId="6B404D83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G</w:t>
            </w:r>
          </w:p>
        </w:tc>
        <w:tc>
          <w:tcPr>
            <w:tcW w:w="1020" w:type="dxa"/>
          </w:tcPr>
          <w:p w14:paraId="1CEA8597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H</w:t>
            </w:r>
          </w:p>
        </w:tc>
      </w:tr>
      <w:tr w:rsidR="002C477D" w14:paraId="70BFA985" w14:textId="77777777" w:rsidTr="002942BB">
        <w:trPr>
          <w:trHeight w:val="1087"/>
        </w:trPr>
        <w:tc>
          <w:tcPr>
            <w:tcW w:w="483" w:type="dxa"/>
          </w:tcPr>
          <w:p w14:paraId="4AEDE634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984" w:type="dxa"/>
          </w:tcPr>
          <w:p w14:paraId="23A53056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133C05BF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00B53433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6" w:type="dxa"/>
          </w:tcPr>
          <w:p w14:paraId="42A04AC4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1A610A90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17DEEE96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5E73B3C7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1020" w:type="dxa"/>
          </w:tcPr>
          <w:p w14:paraId="17C4B77B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</w:tr>
      <w:tr w:rsidR="002C477D" w14:paraId="6F5F6FC5" w14:textId="77777777" w:rsidTr="002942BB">
        <w:trPr>
          <w:trHeight w:val="1053"/>
        </w:trPr>
        <w:tc>
          <w:tcPr>
            <w:tcW w:w="483" w:type="dxa"/>
          </w:tcPr>
          <w:p w14:paraId="03D74A3B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984" w:type="dxa"/>
          </w:tcPr>
          <w:p w14:paraId="75477719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51B0E6BA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0A905619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6" w:type="dxa"/>
          </w:tcPr>
          <w:p w14:paraId="5E43BF78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681535E2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10C11065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599EBEBE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1020" w:type="dxa"/>
          </w:tcPr>
          <w:p w14:paraId="3A0866E0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</w:tr>
      <w:tr w:rsidR="002C477D" w14:paraId="7F27EB1E" w14:textId="77777777" w:rsidTr="002942BB">
        <w:trPr>
          <w:trHeight w:val="1053"/>
        </w:trPr>
        <w:tc>
          <w:tcPr>
            <w:tcW w:w="483" w:type="dxa"/>
          </w:tcPr>
          <w:p w14:paraId="3B4FD4F3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984" w:type="dxa"/>
          </w:tcPr>
          <w:p w14:paraId="00A935D7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7683181F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1E41651C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6" w:type="dxa"/>
          </w:tcPr>
          <w:p w14:paraId="4DD0AE53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59BC871C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309818A9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55F6DCEA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1020" w:type="dxa"/>
          </w:tcPr>
          <w:p w14:paraId="7A85EED2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</w:tr>
      <w:tr w:rsidR="002C477D" w14:paraId="14438FFE" w14:textId="77777777" w:rsidTr="002942BB">
        <w:trPr>
          <w:trHeight w:val="1087"/>
        </w:trPr>
        <w:tc>
          <w:tcPr>
            <w:tcW w:w="483" w:type="dxa"/>
          </w:tcPr>
          <w:p w14:paraId="3973CF6A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984" w:type="dxa"/>
          </w:tcPr>
          <w:p w14:paraId="2AE8F68B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4646EE97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2A3BE442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6" w:type="dxa"/>
          </w:tcPr>
          <w:p w14:paraId="56B083CE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4CBD48C8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149DFD6C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0C0FC6C5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1020" w:type="dxa"/>
          </w:tcPr>
          <w:p w14:paraId="54491F53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</w:tr>
      <w:tr w:rsidR="002C477D" w14:paraId="59FAC1E6" w14:textId="77777777" w:rsidTr="002942BB">
        <w:trPr>
          <w:trHeight w:val="1053"/>
        </w:trPr>
        <w:tc>
          <w:tcPr>
            <w:tcW w:w="483" w:type="dxa"/>
          </w:tcPr>
          <w:p w14:paraId="7EF7B8C5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984" w:type="dxa"/>
          </w:tcPr>
          <w:p w14:paraId="007851EF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22EBF4C0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511922B2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6" w:type="dxa"/>
          </w:tcPr>
          <w:p w14:paraId="4C54EDCD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7133BF9D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694AEAAF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7A1A3721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1020" w:type="dxa"/>
          </w:tcPr>
          <w:p w14:paraId="5AC1DAFB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</w:tr>
      <w:tr w:rsidR="002C477D" w14:paraId="2F0ABE56" w14:textId="77777777" w:rsidTr="002942BB">
        <w:trPr>
          <w:trHeight w:val="1087"/>
        </w:trPr>
        <w:tc>
          <w:tcPr>
            <w:tcW w:w="483" w:type="dxa"/>
          </w:tcPr>
          <w:p w14:paraId="03ED71EB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984" w:type="dxa"/>
          </w:tcPr>
          <w:p w14:paraId="47380449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4B093C09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3C51051A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6" w:type="dxa"/>
          </w:tcPr>
          <w:p w14:paraId="0B3D9C80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55A99D1C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66FD275E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18DC2614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1020" w:type="dxa"/>
          </w:tcPr>
          <w:p w14:paraId="50AD9A71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</w:tr>
      <w:tr w:rsidR="002C477D" w14:paraId="1E709F8B" w14:textId="77777777" w:rsidTr="002942BB">
        <w:trPr>
          <w:trHeight w:val="1053"/>
        </w:trPr>
        <w:tc>
          <w:tcPr>
            <w:tcW w:w="483" w:type="dxa"/>
          </w:tcPr>
          <w:p w14:paraId="4A34C88D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984" w:type="dxa"/>
          </w:tcPr>
          <w:p w14:paraId="65FEA4DC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75076B61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38AF51D0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6" w:type="dxa"/>
          </w:tcPr>
          <w:p w14:paraId="38E26FDB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61E9EF7C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66955A76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0ABC48B9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1020" w:type="dxa"/>
          </w:tcPr>
          <w:p w14:paraId="743E8B3D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</w:tr>
      <w:tr w:rsidR="002C477D" w14:paraId="757D7812" w14:textId="77777777" w:rsidTr="002942BB">
        <w:trPr>
          <w:trHeight w:val="1053"/>
        </w:trPr>
        <w:tc>
          <w:tcPr>
            <w:tcW w:w="483" w:type="dxa"/>
          </w:tcPr>
          <w:p w14:paraId="61A55F0D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984" w:type="dxa"/>
          </w:tcPr>
          <w:p w14:paraId="203C6179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47741A13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4C1930CE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6" w:type="dxa"/>
          </w:tcPr>
          <w:p w14:paraId="7D7229DF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1FBD4474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3AF7D41B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5090F1F7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1020" w:type="dxa"/>
          </w:tcPr>
          <w:p w14:paraId="639F689F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</w:tr>
      <w:tr w:rsidR="002C477D" w14:paraId="33251401" w14:textId="77777777" w:rsidTr="002942BB">
        <w:trPr>
          <w:trHeight w:val="1087"/>
        </w:trPr>
        <w:tc>
          <w:tcPr>
            <w:tcW w:w="483" w:type="dxa"/>
          </w:tcPr>
          <w:p w14:paraId="69744259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984" w:type="dxa"/>
          </w:tcPr>
          <w:p w14:paraId="2C223B42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38480E2C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3F54747E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6" w:type="dxa"/>
          </w:tcPr>
          <w:p w14:paraId="2605DCB1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49F040C0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20F0E669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54C409C2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1020" w:type="dxa"/>
          </w:tcPr>
          <w:p w14:paraId="7FB7397B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</w:tr>
      <w:tr w:rsidR="002C477D" w14:paraId="590D931D" w14:textId="77777777" w:rsidTr="002942BB">
        <w:trPr>
          <w:trHeight w:val="1087"/>
        </w:trPr>
        <w:tc>
          <w:tcPr>
            <w:tcW w:w="483" w:type="dxa"/>
          </w:tcPr>
          <w:p w14:paraId="307D28A1" w14:textId="77777777" w:rsidR="002C477D" w:rsidRDefault="002C477D" w:rsidP="002942BB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984" w:type="dxa"/>
          </w:tcPr>
          <w:p w14:paraId="4C8C8027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451D45F0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4" w:type="dxa"/>
          </w:tcPr>
          <w:p w14:paraId="0F10E600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6" w:type="dxa"/>
          </w:tcPr>
          <w:p w14:paraId="1654515D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3BC21B93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20A8B87C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985" w:type="dxa"/>
          </w:tcPr>
          <w:p w14:paraId="03BA3DF9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  <w:tc>
          <w:tcPr>
            <w:tcW w:w="1020" w:type="dxa"/>
          </w:tcPr>
          <w:p w14:paraId="1AE83387" w14:textId="77777777" w:rsidR="002C477D" w:rsidRDefault="002C477D" w:rsidP="002942BB">
            <w:pPr>
              <w:spacing w:line="360" w:lineRule="auto"/>
              <w:rPr>
                <w:noProof/>
              </w:rPr>
            </w:pPr>
          </w:p>
        </w:tc>
      </w:tr>
    </w:tbl>
    <w:p w14:paraId="2F9A2415" w14:textId="77777777" w:rsidR="00292796" w:rsidRPr="00E00455" w:rsidRDefault="00292796" w:rsidP="002C477D">
      <w:pPr>
        <w:pStyle w:val="Heading2"/>
      </w:pPr>
    </w:p>
    <w:sectPr w:rsidR="00292796" w:rsidRPr="00E00455" w:rsidSect="00BE0E7D"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C19995" w14:textId="77777777" w:rsidR="00B66435" w:rsidRDefault="00B66435" w:rsidP="00DA087C">
      <w:r>
        <w:separator/>
      </w:r>
    </w:p>
    <w:p w14:paraId="652DDA0B" w14:textId="77777777" w:rsidR="00B66435" w:rsidRDefault="00B66435" w:rsidP="00DA087C"/>
    <w:p w14:paraId="2B12CE02" w14:textId="77777777" w:rsidR="00B66435" w:rsidRDefault="00B66435" w:rsidP="00DA087C"/>
  </w:endnote>
  <w:endnote w:type="continuationSeparator" w:id="0">
    <w:p w14:paraId="48E2B2C9" w14:textId="77777777" w:rsidR="00B66435" w:rsidRDefault="00B66435" w:rsidP="00DA087C">
      <w:r>
        <w:continuationSeparator/>
      </w:r>
    </w:p>
    <w:p w14:paraId="3BF1B105" w14:textId="77777777" w:rsidR="00B66435" w:rsidRDefault="00B66435" w:rsidP="00DA087C"/>
    <w:p w14:paraId="4220EB27" w14:textId="77777777" w:rsidR="00B66435" w:rsidRDefault="00B66435" w:rsidP="00DA087C"/>
  </w:endnote>
  <w:endnote w:type="continuationNotice" w:id="1">
    <w:p w14:paraId="39F9808C" w14:textId="77777777" w:rsidR="0046716D" w:rsidRDefault="004671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is ScotBook Bold">
    <w:altName w:val="Segoe UI Semibold"/>
    <w:panose1 w:val="00000000000000000000"/>
    <w:charset w:val="00"/>
    <w:family w:val="swiss"/>
    <w:notTrueType/>
    <w:pitch w:val="variable"/>
    <w:sig w:usb0="A00000BF" w:usb1="40006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31226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A2DD44" w14:textId="77777777" w:rsidR="00BE0E7D" w:rsidRDefault="00BE0E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09E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E0F544B" w14:textId="77777777" w:rsidR="00BE0E7D" w:rsidRDefault="00BE0E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6472823"/>
      <w:docPartObj>
        <w:docPartGallery w:val="Page Numbers (Bottom of Page)"/>
        <w:docPartUnique/>
      </w:docPartObj>
    </w:sdtPr>
    <w:sdtEndPr/>
    <w:sdtContent>
      <w:p w14:paraId="4C8D414F" w14:textId="77777777" w:rsidR="002C477D" w:rsidRDefault="002C477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0F425F" w14:textId="77777777" w:rsidR="002C477D" w:rsidRDefault="002C47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B6262" w14:textId="77777777" w:rsidR="00B66435" w:rsidRDefault="00B66435" w:rsidP="00DA087C">
      <w:r>
        <w:separator/>
      </w:r>
    </w:p>
    <w:p w14:paraId="5EA9FB94" w14:textId="77777777" w:rsidR="00B66435" w:rsidRDefault="00B66435" w:rsidP="00DA087C"/>
    <w:p w14:paraId="3A253C86" w14:textId="77777777" w:rsidR="00B66435" w:rsidRDefault="00B66435" w:rsidP="00DA087C"/>
  </w:footnote>
  <w:footnote w:type="continuationSeparator" w:id="0">
    <w:p w14:paraId="42BC88F0" w14:textId="77777777" w:rsidR="00B66435" w:rsidRDefault="00B66435" w:rsidP="00DA087C">
      <w:r>
        <w:continuationSeparator/>
      </w:r>
    </w:p>
    <w:p w14:paraId="55DE24A5" w14:textId="77777777" w:rsidR="00B66435" w:rsidRDefault="00B66435" w:rsidP="00DA087C"/>
    <w:p w14:paraId="4630B664" w14:textId="77777777" w:rsidR="00B66435" w:rsidRDefault="00B66435" w:rsidP="00DA087C"/>
  </w:footnote>
  <w:footnote w:type="continuationNotice" w:id="1">
    <w:p w14:paraId="0CAD4D03" w14:textId="77777777" w:rsidR="0046716D" w:rsidRDefault="004671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567B5" w14:textId="77777777" w:rsidR="002C477D" w:rsidRDefault="002C477D" w:rsidP="00DD446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04BCA76" wp14:editId="06A2EF95">
          <wp:simplePos x="0" y="0"/>
          <wp:positionH relativeFrom="column">
            <wp:posOffset>0</wp:posOffset>
          </wp:positionH>
          <wp:positionV relativeFrom="paragraph">
            <wp:posOffset>-3175</wp:posOffset>
          </wp:positionV>
          <wp:extent cx="966788" cy="657343"/>
          <wp:effectExtent l="0" t="0" r="5080" b="0"/>
          <wp:wrapNone/>
          <wp:docPr id="1145549143" name="Picture 11455491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72" t="10566" r="8954" b="10405"/>
                  <a:stretch/>
                </pic:blipFill>
                <pic:spPr bwMode="auto">
                  <a:xfrm>
                    <a:off x="0" y="0"/>
                    <a:ext cx="966788" cy="6573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33CDCB05" wp14:editId="78F258E1">
          <wp:simplePos x="0" y="0"/>
          <wp:positionH relativeFrom="column">
            <wp:posOffset>7770495</wp:posOffset>
          </wp:positionH>
          <wp:positionV relativeFrom="paragraph">
            <wp:posOffset>-113030</wp:posOffset>
          </wp:positionV>
          <wp:extent cx="1338262" cy="799578"/>
          <wp:effectExtent l="0" t="0" r="0" b="635"/>
          <wp:wrapNone/>
          <wp:docPr id="1575158794" name="Picture 1" descr="About Read, Write, Count - Scottish Book Tru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86914" name="Picture 1" descr="About Read, Write, Count - Scottish Book Trust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262" cy="799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586831" w14:textId="77777777" w:rsidR="002C477D" w:rsidRDefault="002C477D" w:rsidP="00DD446B">
    <w:pPr>
      <w:pStyle w:val="Header"/>
    </w:pPr>
  </w:p>
  <w:p w14:paraId="33A1E6AF" w14:textId="77777777" w:rsidR="002C477D" w:rsidRDefault="002C477D" w:rsidP="00DD446B">
    <w:pPr>
      <w:pStyle w:val="Header"/>
    </w:pPr>
  </w:p>
  <w:p w14:paraId="651B9AF8" w14:textId="77777777" w:rsidR="002C477D" w:rsidRDefault="002C477D" w:rsidP="00DD446B">
    <w:pPr>
      <w:pStyle w:val="Header"/>
    </w:pPr>
  </w:p>
  <w:p w14:paraId="6F14FC4D" w14:textId="77777777" w:rsidR="002C477D" w:rsidRPr="00DD446B" w:rsidRDefault="002C477D" w:rsidP="00DD44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1AE83" w14:textId="77777777" w:rsidR="002C477D" w:rsidRDefault="002C477D" w:rsidP="00EB7F49">
    <w:pPr>
      <w:pStyle w:val="Header"/>
      <w:tabs>
        <w:tab w:val="clear" w:pos="4513"/>
        <w:tab w:val="clear" w:pos="9026"/>
        <w:tab w:val="left" w:pos="8180"/>
      </w:tabs>
    </w:pPr>
    <w:r>
      <w:rPr>
        <w:noProof/>
      </w:rPr>
      <w:drawing>
        <wp:anchor distT="0" distB="0" distL="114300" distR="114300" simplePos="0" relativeHeight="251658244" behindDoc="0" locked="0" layoutInCell="1" allowOverlap="1" wp14:anchorId="04489652" wp14:editId="6FBB6E86">
          <wp:simplePos x="0" y="0"/>
          <wp:positionH relativeFrom="column">
            <wp:posOffset>4876800</wp:posOffset>
          </wp:positionH>
          <wp:positionV relativeFrom="paragraph">
            <wp:posOffset>-193993</wp:posOffset>
          </wp:positionV>
          <wp:extent cx="1338262" cy="799578"/>
          <wp:effectExtent l="0" t="0" r="0" b="635"/>
          <wp:wrapNone/>
          <wp:docPr id="742942385" name="Picture 1" descr="About Read, Write, Count - Scottish Book Tru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86914" name="Picture 1" descr="About Read, Write, Count - Scottish Book Trus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262" cy="799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048C075D" wp14:editId="0B0337DB">
          <wp:simplePos x="0" y="0"/>
          <wp:positionH relativeFrom="column">
            <wp:posOffset>28575</wp:posOffset>
          </wp:positionH>
          <wp:positionV relativeFrom="paragraph">
            <wp:posOffset>-120967</wp:posOffset>
          </wp:positionV>
          <wp:extent cx="966788" cy="657343"/>
          <wp:effectExtent l="0" t="0" r="5080" b="0"/>
          <wp:wrapNone/>
          <wp:docPr id="2022798581" name="Picture 20227985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72" t="10566" r="8954" b="10405"/>
                  <a:stretch/>
                </pic:blipFill>
                <pic:spPr bwMode="auto">
                  <a:xfrm>
                    <a:off x="0" y="0"/>
                    <a:ext cx="966788" cy="6573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15828176" wp14:editId="4AAD487C">
          <wp:simplePos x="0" y="0"/>
          <wp:positionH relativeFrom="column">
            <wp:posOffset>7703820</wp:posOffset>
          </wp:positionH>
          <wp:positionV relativeFrom="paragraph">
            <wp:posOffset>-256117</wp:posOffset>
          </wp:positionV>
          <wp:extent cx="1338262" cy="799578"/>
          <wp:effectExtent l="0" t="0" r="0" b="635"/>
          <wp:wrapNone/>
          <wp:docPr id="73741501" name="Picture 1" descr="About Read, Write, Count - Scottish Book Tru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86914" name="Picture 1" descr="About Read, Write, Count - Scottish Book Trus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262" cy="799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2A60E116" w14:textId="77777777" w:rsidR="002C477D" w:rsidRDefault="002C477D" w:rsidP="00DD446B">
    <w:pPr>
      <w:pStyle w:val="Header"/>
    </w:pPr>
  </w:p>
  <w:p w14:paraId="61A7C874" w14:textId="77777777" w:rsidR="002C477D" w:rsidRDefault="002C477D" w:rsidP="00D11489">
    <w:pPr>
      <w:pStyle w:val="Header"/>
      <w:tabs>
        <w:tab w:val="clear" w:pos="4513"/>
        <w:tab w:val="clear" w:pos="9026"/>
        <w:tab w:val="left" w:pos="2807"/>
      </w:tabs>
    </w:pPr>
    <w:r>
      <w:tab/>
    </w:r>
  </w:p>
  <w:p w14:paraId="7CC20492" w14:textId="77777777" w:rsidR="002C477D" w:rsidRPr="00DD446B" w:rsidRDefault="002C477D" w:rsidP="00DD44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D149D"/>
    <w:multiLevelType w:val="hybridMultilevel"/>
    <w:tmpl w:val="10525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17098"/>
    <w:multiLevelType w:val="hybridMultilevel"/>
    <w:tmpl w:val="77A46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F262FD"/>
    <w:multiLevelType w:val="hybridMultilevel"/>
    <w:tmpl w:val="16505D5C"/>
    <w:lvl w:ilvl="0" w:tplc="303606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AD3D51"/>
    <w:multiLevelType w:val="hybridMultilevel"/>
    <w:tmpl w:val="8FC621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D25A69"/>
    <w:multiLevelType w:val="hybridMultilevel"/>
    <w:tmpl w:val="7012CDF6"/>
    <w:lvl w:ilvl="0" w:tplc="4BCAFF80">
      <w:start w:val="202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823852"/>
    <w:multiLevelType w:val="hybridMultilevel"/>
    <w:tmpl w:val="A9A84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2548C8"/>
    <w:multiLevelType w:val="hybridMultilevel"/>
    <w:tmpl w:val="A62EB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3456070">
    <w:abstractNumId w:val="9"/>
  </w:num>
  <w:num w:numId="2" w16cid:durableId="655382065">
    <w:abstractNumId w:val="38"/>
  </w:num>
  <w:num w:numId="3" w16cid:durableId="1918132428">
    <w:abstractNumId w:val="17"/>
  </w:num>
  <w:num w:numId="4" w16cid:durableId="1562985020">
    <w:abstractNumId w:val="8"/>
  </w:num>
  <w:num w:numId="5" w16cid:durableId="607540947">
    <w:abstractNumId w:val="26"/>
  </w:num>
  <w:num w:numId="6" w16cid:durableId="1040015951">
    <w:abstractNumId w:val="23"/>
  </w:num>
  <w:num w:numId="7" w16cid:durableId="1542748417">
    <w:abstractNumId w:val="20"/>
  </w:num>
  <w:num w:numId="8" w16cid:durableId="1299728740">
    <w:abstractNumId w:val="34"/>
  </w:num>
  <w:num w:numId="9" w16cid:durableId="1290279766">
    <w:abstractNumId w:val="32"/>
  </w:num>
  <w:num w:numId="10" w16cid:durableId="1262371702">
    <w:abstractNumId w:val="0"/>
  </w:num>
  <w:num w:numId="11" w16cid:durableId="2129736553">
    <w:abstractNumId w:val="18"/>
  </w:num>
  <w:num w:numId="12" w16cid:durableId="1685743491">
    <w:abstractNumId w:val="16"/>
  </w:num>
  <w:num w:numId="13" w16cid:durableId="1535777202">
    <w:abstractNumId w:val="27"/>
  </w:num>
  <w:num w:numId="14" w16cid:durableId="2125032850">
    <w:abstractNumId w:val="6"/>
  </w:num>
  <w:num w:numId="15" w16cid:durableId="1131707897">
    <w:abstractNumId w:val="12"/>
  </w:num>
  <w:num w:numId="16" w16cid:durableId="1187333200">
    <w:abstractNumId w:val="33"/>
  </w:num>
  <w:num w:numId="17" w16cid:durableId="341011230">
    <w:abstractNumId w:val="25"/>
  </w:num>
  <w:num w:numId="18" w16cid:durableId="274138926">
    <w:abstractNumId w:val="2"/>
  </w:num>
  <w:num w:numId="19" w16cid:durableId="1839151372">
    <w:abstractNumId w:val="4"/>
  </w:num>
  <w:num w:numId="20" w16cid:durableId="886332558">
    <w:abstractNumId w:val="13"/>
  </w:num>
  <w:num w:numId="21" w16cid:durableId="1317226308">
    <w:abstractNumId w:val="3"/>
  </w:num>
  <w:num w:numId="22" w16cid:durableId="923491517">
    <w:abstractNumId w:val="19"/>
  </w:num>
  <w:num w:numId="23" w16cid:durableId="1557856528">
    <w:abstractNumId w:val="1"/>
  </w:num>
  <w:num w:numId="24" w16cid:durableId="1154879898">
    <w:abstractNumId w:val="10"/>
  </w:num>
  <w:num w:numId="25" w16cid:durableId="709964407">
    <w:abstractNumId w:val="36"/>
  </w:num>
  <w:num w:numId="26" w16cid:durableId="2085056851">
    <w:abstractNumId w:val="28"/>
  </w:num>
  <w:num w:numId="27" w16cid:durableId="1595817784">
    <w:abstractNumId w:val="37"/>
  </w:num>
  <w:num w:numId="28" w16cid:durableId="896361071">
    <w:abstractNumId w:val="21"/>
  </w:num>
  <w:num w:numId="29" w16cid:durableId="1540587072">
    <w:abstractNumId w:val="30"/>
  </w:num>
  <w:num w:numId="30" w16cid:durableId="1338077225">
    <w:abstractNumId w:val="7"/>
  </w:num>
  <w:num w:numId="31" w16cid:durableId="1611350322">
    <w:abstractNumId w:val="14"/>
  </w:num>
  <w:num w:numId="32" w16cid:durableId="326253295">
    <w:abstractNumId w:val="11"/>
  </w:num>
  <w:num w:numId="33" w16cid:durableId="153647232">
    <w:abstractNumId w:val="22"/>
  </w:num>
  <w:num w:numId="34" w16cid:durableId="1099715184">
    <w:abstractNumId w:val="15"/>
  </w:num>
  <w:num w:numId="35" w16cid:durableId="2136674450">
    <w:abstractNumId w:val="35"/>
  </w:num>
  <w:num w:numId="36" w16cid:durableId="2134979087">
    <w:abstractNumId w:val="29"/>
  </w:num>
  <w:num w:numId="37" w16cid:durableId="1111825022">
    <w:abstractNumId w:val="5"/>
  </w:num>
  <w:num w:numId="38" w16cid:durableId="1572811694">
    <w:abstractNumId w:val="31"/>
  </w:num>
  <w:num w:numId="39" w16cid:durableId="990869950">
    <w:abstractNumId w:val="2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72C"/>
    <w:rsid w:val="000102FB"/>
    <w:rsid w:val="000204A3"/>
    <w:rsid w:val="00025A26"/>
    <w:rsid w:val="0003618E"/>
    <w:rsid w:val="00047860"/>
    <w:rsid w:val="00065DEE"/>
    <w:rsid w:val="0006766B"/>
    <w:rsid w:val="000B26C7"/>
    <w:rsid w:val="000E03F4"/>
    <w:rsid w:val="000F611D"/>
    <w:rsid w:val="00111E61"/>
    <w:rsid w:val="001746F8"/>
    <w:rsid w:val="00180989"/>
    <w:rsid w:val="001868E3"/>
    <w:rsid w:val="001933F6"/>
    <w:rsid w:val="0019780B"/>
    <w:rsid w:val="001D263C"/>
    <w:rsid w:val="001D6DC2"/>
    <w:rsid w:val="00200CC9"/>
    <w:rsid w:val="002500A1"/>
    <w:rsid w:val="00264E31"/>
    <w:rsid w:val="00292796"/>
    <w:rsid w:val="002A2863"/>
    <w:rsid w:val="002C477D"/>
    <w:rsid w:val="00307D13"/>
    <w:rsid w:val="00373623"/>
    <w:rsid w:val="00374CDC"/>
    <w:rsid w:val="003A42DD"/>
    <w:rsid w:val="00407351"/>
    <w:rsid w:val="00432721"/>
    <w:rsid w:val="0046716D"/>
    <w:rsid w:val="004B5F44"/>
    <w:rsid w:val="004E505B"/>
    <w:rsid w:val="00520212"/>
    <w:rsid w:val="005267EB"/>
    <w:rsid w:val="00532F6B"/>
    <w:rsid w:val="00540017"/>
    <w:rsid w:val="00541B5B"/>
    <w:rsid w:val="00571F75"/>
    <w:rsid w:val="005E67F3"/>
    <w:rsid w:val="005F2066"/>
    <w:rsid w:val="00640876"/>
    <w:rsid w:val="0067572D"/>
    <w:rsid w:val="006A3027"/>
    <w:rsid w:val="006A4901"/>
    <w:rsid w:val="006D101B"/>
    <w:rsid w:val="006F5773"/>
    <w:rsid w:val="0073000F"/>
    <w:rsid w:val="00731D07"/>
    <w:rsid w:val="00742EC4"/>
    <w:rsid w:val="007C3D9A"/>
    <w:rsid w:val="007D02B4"/>
    <w:rsid w:val="00804ACE"/>
    <w:rsid w:val="00831342"/>
    <w:rsid w:val="00850C6D"/>
    <w:rsid w:val="00854F77"/>
    <w:rsid w:val="0089269B"/>
    <w:rsid w:val="008A70D4"/>
    <w:rsid w:val="008B1FC9"/>
    <w:rsid w:val="008C4C46"/>
    <w:rsid w:val="008E3D90"/>
    <w:rsid w:val="00912F78"/>
    <w:rsid w:val="009202A9"/>
    <w:rsid w:val="00931FD6"/>
    <w:rsid w:val="00943CDE"/>
    <w:rsid w:val="00944AB9"/>
    <w:rsid w:val="00954D67"/>
    <w:rsid w:val="00974CDC"/>
    <w:rsid w:val="00985D35"/>
    <w:rsid w:val="00997294"/>
    <w:rsid w:val="009A708D"/>
    <w:rsid w:val="009D0EDB"/>
    <w:rsid w:val="00A3172C"/>
    <w:rsid w:val="00A35E25"/>
    <w:rsid w:val="00A5115F"/>
    <w:rsid w:val="00A92EB0"/>
    <w:rsid w:val="00AD76EA"/>
    <w:rsid w:val="00B66435"/>
    <w:rsid w:val="00B8746A"/>
    <w:rsid w:val="00BD272F"/>
    <w:rsid w:val="00BE0E7D"/>
    <w:rsid w:val="00BE3A88"/>
    <w:rsid w:val="00BE6686"/>
    <w:rsid w:val="00C0660F"/>
    <w:rsid w:val="00C5703E"/>
    <w:rsid w:val="00C57079"/>
    <w:rsid w:val="00C66C6B"/>
    <w:rsid w:val="00C80BAF"/>
    <w:rsid w:val="00C84DF2"/>
    <w:rsid w:val="00CA22ED"/>
    <w:rsid w:val="00CA2FEB"/>
    <w:rsid w:val="00CC54BB"/>
    <w:rsid w:val="00D179A0"/>
    <w:rsid w:val="00D41F46"/>
    <w:rsid w:val="00D81B78"/>
    <w:rsid w:val="00DA087C"/>
    <w:rsid w:val="00DC0284"/>
    <w:rsid w:val="00DC5F66"/>
    <w:rsid w:val="00DE7587"/>
    <w:rsid w:val="00E00455"/>
    <w:rsid w:val="00E407DD"/>
    <w:rsid w:val="00EB7E89"/>
    <w:rsid w:val="00EE019F"/>
    <w:rsid w:val="00EE5184"/>
    <w:rsid w:val="00EF2587"/>
    <w:rsid w:val="00F45462"/>
    <w:rsid w:val="00F46ADF"/>
    <w:rsid w:val="00F673AB"/>
    <w:rsid w:val="00FB194A"/>
    <w:rsid w:val="00FB6395"/>
    <w:rsid w:val="00FE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9CD9DE"/>
  <w15:chartTrackingRefBased/>
  <w15:docId w15:val="{9A0CF8C4-1209-404E-9EAF-B280DE51F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87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08D"/>
    <w:pPr>
      <w:spacing w:after="0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08D"/>
    <w:pPr>
      <w:spacing w:after="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D41F46"/>
    <w:pPr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08D"/>
    <w:pPr>
      <w:spacing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708D"/>
    <w:pPr>
      <w:spacing w:after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708D"/>
    <w:pPr>
      <w:spacing w:after="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025A26"/>
    <w:pPr>
      <w:numPr>
        <w:numId w:val="33"/>
      </w:numPr>
      <w:suppressAutoHyphens/>
      <w:autoSpaceDN w:val="0"/>
      <w:spacing w:after="80"/>
      <w:textAlignment w:val="baseline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qFormat/>
    <w:rsid w:val="00D41F46"/>
    <w:rPr>
      <w:color w:val="C31C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/>
      <w:contextualSpacing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708D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A708D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41F46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08D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708D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708D"/>
    <w:rPr>
      <w:rFonts w:ascii="Arial" w:hAnsi="Arial"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A708D"/>
    <w:pPr>
      <w:spacing w:after="0" w:line="240" w:lineRule="auto"/>
      <w:contextualSpacing/>
    </w:pPr>
    <w:rPr>
      <w:rFonts w:eastAsiaTheme="majorEastAsia"/>
      <w:b/>
      <w:bCs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08D"/>
    <w:rPr>
      <w:rFonts w:ascii="Arial" w:eastAsiaTheme="majorEastAsia" w:hAnsi="Arial" w:cs="Arial"/>
      <w:b/>
      <w:bCs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08D"/>
    <w:pPr>
      <w:spacing w:after="0" w:line="216" w:lineRule="auto"/>
    </w:pPr>
    <w:rPr>
      <w:rFonts w:eastAsiaTheme="minorEastAsia"/>
      <w:noProof/>
      <w:sz w:val="18"/>
      <w:szCs w:val="1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9A708D"/>
    <w:rPr>
      <w:rFonts w:ascii="Arial" w:eastAsiaTheme="minorEastAsia" w:hAnsi="Arial" w:cs="Arial"/>
      <w:noProof/>
      <w:sz w:val="18"/>
      <w:szCs w:val="18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111E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1E61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D41F4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2F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image" Target="media/image13.jpg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header" Target="header2.xml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scottishbooktrust.com/home-activities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scottishbooktrust.com/reading-and-stories/read-write-count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g"/><Relationship Id="rId36" Type="http://schemas.openxmlformats.org/officeDocument/2006/relationships/image" Target="media/image23.jpe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8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.wilson\OneDrive%20-%20SBT\Desktop\Word%20template%20-%20Arial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85B6A84FF374FB0FF4EC4BB9AFA49" ma:contentTypeVersion="20" ma:contentTypeDescription="Create a new document." ma:contentTypeScope="" ma:versionID="1447a9642804b53d27b77add5c57b01c">
  <xsd:schema xmlns:xsd="http://www.w3.org/2001/XMLSchema" xmlns:xs="http://www.w3.org/2001/XMLSchema" xmlns:p="http://schemas.microsoft.com/office/2006/metadata/properties" xmlns:ns2="6b42feb5-42f4-4875-917d-a8fcb0477ae8" xmlns:ns3="e8fe8bb9-e0d4-4ac3-b920-326070b987fc" targetNamespace="http://schemas.microsoft.com/office/2006/metadata/properties" ma:root="true" ma:fieldsID="2287dab0a354a3de3f09af6729c44b8d" ns2:_="" ns3:_="">
    <xsd:import namespace="6b42feb5-42f4-4875-917d-a8fcb0477ae8"/>
    <xsd:import namespace="e8fe8bb9-e0d4-4ac3-b920-326070b987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feb5-42f4-4875-917d-a8fcb0477a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4b56ac4-af9b-4662-9143-bdd5b02ef649}" ma:internalName="TaxCatchAll" ma:showField="CatchAllData" ma:web="6b42feb5-42f4-4875-917d-a8fcb0477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8bb9-e0d4-4ac3-b920-326070b98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65FEAE-DB39-435C-9A8E-BCEBDCB703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F8439B-717C-4813-80DD-6B388D427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feb5-42f4-4875-917d-a8fcb0477ae8"/>
    <ds:schemaRef ds:uri="e8fe8bb9-e0d4-4ac3-b920-326070b98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E80834-4FAC-4D6A-94B1-B5685E847A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Arial - 2022</Template>
  <TotalTime>0</TotalTime>
  <Pages>9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Read Write Count P3 family worksheets</vt:lpstr>
    </vt:vector>
  </TitlesOfParts>
  <Company>Microsoft</Company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Read Write Count P3 family worksheets</dc:title>
  <dc:subject/>
  <dc:creator>Catherine Wilson Garry</dc:creator>
  <cp:keywords/>
  <dc:description/>
  <cp:lastModifiedBy>Katie Cutforth</cp:lastModifiedBy>
  <cp:revision>2</cp:revision>
  <dcterms:created xsi:type="dcterms:W3CDTF">2024-08-16T11:08:00Z</dcterms:created>
  <dcterms:modified xsi:type="dcterms:W3CDTF">2024-08-16T11:08:00Z</dcterms:modified>
</cp:coreProperties>
</file>