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ody>
    <w:p w:rsidR="00944AB9" w:rsidP="00537BD5" w:rsidRDefault="00D5599A" w14:paraId="7EF837EB" w14:textId="635F2CCD">
      <w:pPr>
        <w:rPr>
          <w:noProof/>
          <w:lang w:eastAsia="en-GB"/>
        </w:rPr>
      </w:pPr>
      <w:r>
        <w:rPr>
          <w:noProof/>
          <w:lang w:eastAsia="en-GB"/>
        </w:rPr>
        <mc:AlternateContent>
          <mc:Choice Requires="wpg">
            <w:drawing>
              <wp:anchor distT="0" distB="0" distL="114300" distR="114300" simplePos="0" relativeHeight="251683839" behindDoc="0" locked="0" layoutInCell="1" allowOverlap="1" wp14:anchorId="5546A563" wp14:editId="27A6B021">
                <wp:simplePos x="0" y="0"/>
                <wp:positionH relativeFrom="column">
                  <wp:posOffset>-1047750</wp:posOffset>
                </wp:positionH>
                <wp:positionV relativeFrom="paragraph">
                  <wp:posOffset>-914400</wp:posOffset>
                </wp:positionV>
                <wp:extent cx="7725410" cy="4924425"/>
                <wp:effectExtent l="0" t="0" r="27940" b="9525"/>
                <wp:wrapNone/>
                <wp:docPr id="846070471"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25410" cy="4924425"/>
                          <a:chOff x="0" y="0"/>
                          <a:chExt cx="7725410" cy="4924425"/>
                        </a:xfrm>
                      </wpg:grpSpPr>
                      <wps:wsp>
                        <wps:cNvPr id="1800045138" name="Rectangle 1">
                          <a:extLst>
                            <a:ext uri="{C183D7F6-B498-43B3-948B-1728B52AA6E4}">
                              <adec:decorative xmlns:adec="http://schemas.microsoft.com/office/drawing/2017/decorative" val="1"/>
                            </a:ext>
                          </a:extLst>
                        </wps:cNvPr>
                        <wps:cNvSpPr/>
                        <wps:spPr>
                          <a:xfrm>
                            <a:off x="0" y="0"/>
                            <a:ext cx="7725410" cy="49149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488683" name="Picture 2">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2168"/>
                          <a:stretch/>
                        </pic:blipFill>
                        <pic:spPr bwMode="auto">
                          <a:xfrm flipH="1">
                            <a:off x="1000125" y="1000125"/>
                            <a:ext cx="5731510" cy="39243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3" style="position:absolute;margin-left:-82.5pt;margin-top:-1in;width:608.3pt;height:387.75pt;z-index:251683839;mso-height-relative:margin" alt="&quot;&quot;" coordsize="77254,49244" o:spid="_x0000_s1026" w14:anchorId="13E5A2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">
                <v:rect id="Rectangle 1" style="position:absolute;width:77254;height:49149;visibility:visible;mso-wrap-style:square;v-text-anchor:middle" alt="&quot;&quot;" o:spid="_x0000_s1027" fillcolor="black [3200]" strokecolor="black [48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0001;top:10001;width:57315;height:39243;flip:x;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">
                  <v:imagedata cropbottom="1421f" o:title="" r:id="rId12"/>
                </v:shape>
              </v:group>
            </w:pict>
          </mc:Fallback>
        </mc:AlternateContent>
      </w:r>
      <w:r w:rsidRPr="00954D67" w:rsidR="00C83962">
        <w:rPr>
          <w:noProof/>
          <w:lang w:eastAsia="en-GB"/>
        </w:rPr>
        <w:drawing>
          <wp:anchor distT="0" distB="0" distL="114300" distR="114300" simplePos="0" relativeHeight="251687936" behindDoc="1" locked="0" layoutInCell="1" allowOverlap="1" wp14:anchorId="74074DBA" wp14:editId="3B19B273">
            <wp:simplePos x="0" y="0"/>
            <wp:positionH relativeFrom="margin">
              <wp:posOffset>-370205</wp:posOffset>
            </wp:positionH>
            <wp:positionV relativeFrom="page">
              <wp:posOffset>339090</wp:posOffset>
            </wp:positionV>
            <wp:extent cx="2750820" cy="129857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820" cy="1298575"/>
                    </a:xfrm>
                    <a:prstGeom prst="rect">
                      <a:avLst/>
                    </a:prstGeom>
                  </pic:spPr>
                </pic:pic>
              </a:graphicData>
            </a:graphic>
            <wp14:sizeRelH relativeFrom="page">
              <wp14:pctWidth>0</wp14:pctWidth>
            </wp14:sizeRelH>
            <wp14:sizeRelV relativeFrom="page">
              <wp14:pctHeight>0</wp14:pctHeight>
            </wp14:sizeRelV>
          </wp:anchor>
        </w:drawing>
      </w:r>
    </w:p>
    <w:p w:rsidR="00CC54BB" w:rsidP="00990E56" w:rsidRDefault="00CC54BB" w14:paraId="1386375F" w14:textId="26BACCE4"/>
    <w:p w:rsidRPr="00CC54BB" w:rsidR="00CC54BB" w:rsidP="00990E56" w:rsidRDefault="00CC54BB" w14:paraId="1F06FAE0" w14:textId="5C47D38C"/>
    <w:p w:rsidRPr="00CC54BB" w:rsidR="00CC54BB" w:rsidP="00DA71A2" w:rsidRDefault="00DA71A2" w14:paraId="69D3222A" w14:textId="63D5CDDD">
      <w:pPr>
        <w:tabs>
          <w:tab w:val="left" w:pos="6948"/>
        </w:tabs>
      </w:pPr>
      <w:r>
        <w:tab/>
      </w:r>
    </w:p>
    <w:p w:rsidRPr="00CC54BB" w:rsidR="00CC54BB" w:rsidP="00990E56" w:rsidRDefault="00CC54BB" w14:paraId="1E9EE588" w14:textId="3E4D05FD"/>
    <w:p w:rsidRPr="00CC54BB" w:rsidR="00CC54BB" w:rsidP="00990E56" w:rsidRDefault="00CC54BB" w14:paraId="50D84C7A" w14:textId="1733BBE7"/>
    <w:p w:rsidR="00CC54BB" w:rsidP="00990E56" w:rsidRDefault="00CC54BB" w14:paraId="14FAB565" w14:textId="1315A6D2"/>
    <w:p w:rsidRPr="00CC54BB" w:rsidR="00C83962" w:rsidP="00990E56" w:rsidRDefault="00C83962" w14:paraId="4BFC6514" w14:textId="58B6D53F"/>
    <w:p w:rsidRPr="00CC54BB" w:rsidR="00CC54BB" w:rsidP="00990E56" w:rsidRDefault="00CC54BB" w14:paraId="710DABB2" w14:textId="3536BF65"/>
    <w:p w:rsidRPr="00CC54BB" w:rsidR="00CC54BB" w:rsidP="00990E56" w:rsidRDefault="00CC54BB" w14:paraId="3480BADC" w14:textId="40F365D9"/>
    <w:p w:rsidRPr="00180989" w:rsidR="00CC54BB" w:rsidP="00990E56" w:rsidRDefault="00CC54BB" w14:paraId="498D52AD" w14:textId="6E20A33D"/>
    <w:p w:rsidRPr="00CC54BB" w:rsidR="00CC54BB" w:rsidP="00990E56" w:rsidRDefault="00CC54BB" w14:paraId="4DA99EFF" w14:textId="77777777"/>
    <w:p w:rsidR="00537BD5" w:rsidP="00537BD5" w:rsidRDefault="00537BD5" w14:paraId="7F4588E8" w14:textId="77777777"/>
    <w:p w:rsidRPr="00990E56" w:rsidR="00CC54BB" w:rsidP="00537BD5" w:rsidRDefault="00AF0E00" w14:paraId="29A2182E" w14:textId="07FDF958">
      <w:pPr>
        <w:pStyle w:val="Heading1"/>
        <w:spacing w:line="276" w:lineRule="auto"/>
      </w:pPr>
      <w:r>
        <w:t>Book Week Scotland</w:t>
      </w:r>
    </w:p>
    <w:p w:rsidRPr="00990E56" w:rsidR="00AF0E00" w:rsidP="00537BD5" w:rsidRDefault="00AF0E00" w14:paraId="4A8665C4" w14:textId="77777777">
      <w:pPr>
        <w:spacing w:line="276" w:lineRule="auto"/>
      </w:pPr>
    </w:p>
    <w:p w:rsidR="00DA087C" w:rsidP="00537BD5" w:rsidRDefault="00DA087C" w14:paraId="20FAEDDE" w14:textId="77777777"/>
    <w:p w:rsidRPr="00DA087C" w:rsidR="00DA087C" w:rsidP="00537BD5" w:rsidRDefault="00AF0E00" w14:paraId="55841312" w14:textId="77777777">
      <w:pPr>
        <w:pStyle w:val="Heading2"/>
        <w:spacing w:line="276" w:lineRule="auto"/>
      </w:pPr>
      <w:bookmarkStart w:name="_Toc108595132" w:id="0"/>
      <w:bookmarkStart w:name="_Toc174351005" w:id="1"/>
      <w:bookmarkStart w:name="_Toc174457636" w:id="2"/>
      <w:r>
        <w:t>Partner handbook</w:t>
      </w:r>
      <w:bookmarkEnd w:id="0"/>
      <w:bookmarkEnd w:id="1"/>
      <w:bookmarkEnd w:id="2"/>
    </w:p>
    <w:p w:rsidR="00DA087C" w:rsidP="00537BD5" w:rsidRDefault="00AF0E00" w14:paraId="46DC86EF" w14:textId="4AEAFBE9">
      <w:pPr>
        <w:pStyle w:val="Heading2"/>
        <w:spacing w:line="276" w:lineRule="auto"/>
      </w:pPr>
      <w:bookmarkStart w:name="_Toc108595133" w:id="3"/>
      <w:bookmarkStart w:name="_Toc174351006" w:id="4"/>
      <w:bookmarkStart w:name="_Toc174457637" w:id="5"/>
      <w:r>
        <w:t>202</w:t>
      </w:r>
      <w:bookmarkEnd w:id="3"/>
      <w:r w:rsidR="001D074B">
        <w:t>4</w:t>
      </w:r>
      <w:bookmarkEnd w:id="4"/>
      <w:bookmarkEnd w:id="5"/>
    </w:p>
    <w:p w:rsidRPr="006D101B" w:rsidR="00DA087C" w:rsidP="00537BD5" w:rsidRDefault="00DA087C" w14:paraId="15316029" w14:textId="77777777">
      <w:pPr>
        <w:pStyle w:val="Heading2"/>
        <w:spacing w:line="276" w:lineRule="auto"/>
      </w:pPr>
      <w:bookmarkStart w:name="_Toc108595134" w:id="6"/>
      <w:bookmarkStart w:name="_Toc174351007" w:id="7"/>
      <w:bookmarkStart w:name="_Toc174457638" w:id="8"/>
      <w:r w:rsidRPr="006D101B">
        <w:t>R</w:t>
      </w:r>
      <w:r>
        <w:t>e</w:t>
      </w:r>
      <w:r w:rsidR="00AF0E00">
        <w:t>source</w:t>
      </w:r>
      <w:r w:rsidRPr="006D101B">
        <w:t xml:space="preserve"> created by</w:t>
      </w:r>
      <w:r w:rsidRPr="006D101B">
        <w:rPr>
          <w:sz w:val="40"/>
        </w:rPr>
        <w:t xml:space="preserve"> </w:t>
      </w:r>
      <w:r w:rsidRPr="006D101B">
        <w:rPr>
          <w:szCs w:val="24"/>
        </w:rPr>
        <w:t>Scottish Book Trust</w:t>
      </w:r>
      <w:bookmarkEnd w:id="6"/>
      <w:bookmarkEnd w:id="7"/>
      <w:bookmarkEnd w:id="8"/>
    </w:p>
    <w:p w:rsidR="00954D67" w:rsidP="00537BD5" w:rsidRDefault="00EC2B98" w14:paraId="2242B680" w14:textId="77777777">
      <w:pPr>
        <w:spacing w:line="276" w:lineRule="auto"/>
      </w:pPr>
      <w:r w:rsidRPr="00954D67">
        <w:rPr>
          <w:noProof/>
          <w:lang w:eastAsia="en-GB"/>
        </w:rPr>
        <w:drawing>
          <wp:anchor distT="0" distB="0" distL="114300" distR="114300" simplePos="0" relativeHeight="251684864" behindDoc="1" locked="0" layoutInCell="1" allowOverlap="1" wp14:anchorId="006C453C" wp14:editId="6FBBD76B">
            <wp:simplePos x="0" y="0"/>
            <wp:positionH relativeFrom="page">
              <wp:posOffset>3374366</wp:posOffset>
            </wp:positionH>
            <wp:positionV relativeFrom="paragraph">
              <wp:posOffset>264142</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E00" w:rsidP="00537BD5" w:rsidRDefault="00AF0E00" w14:paraId="7460096A" w14:textId="77777777">
      <w:pPr>
        <w:spacing w:line="276" w:lineRule="auto"/>
      </w:pPr>
    </w:p>
    <w:p w:rsidR="00424FAD" w:rsidP="00BC774F" w:rsidRDefault="00424FAD" w14:paraId="23561B33" w14:textId="77777777"/>
    <w:p w:rsidR="00BC774F" w:rsidP="00BC774F" w:rsidRDefault="00BC774F" w14:paraId="30C288EE" w14:textId="77777777"/>
    <w:p w:rsidR="00BC774F" w:rsidP="00BC774F" w:rsidRDefault="00BC774F" w14:paraId="1A413F7E" w14:textId="77777777"/>
    <w:p w:rsidRPr="00BC774F" w:rsidR="00BC774F" w:rsidP="00BC774F" w:rsidRDefault="00BC774F" w14:paraId="647C013E" w14:textId="289293EA">
      <w:pPr>
        <w:spacing w:line="276" w:lineRule="auto"/>
        <w:rPr>
          <w:rFonts w:ascii="Altis ScotBook Bold" w:hAnsi="Altis ScotBook Bold"/>
          <w:sz w:val="36"/>
          <w:szCs w:val="36"/>
        </w:rPr>
      </w:pPr>
      <w:r w:rsidRPr="00141A25">
        <w:rPr>
          <w:rFonts w:ascii="Altis ScotBook Bold" w:hAnsi="Altis ScotBook Bold"/>
          <w:sz w:val="36"/>
          <w:szCs w:val="36"/>
        </w:rPr>
        <w:t>scottishbooktrust.com</w:t>
      </w:r>
    </w:p>
    <w:p w:rsidR="00141A25" w:rsidP="00141A25" w:rsidRDefault="002C445C" w14:paraId="721BE04A" w14:textId="14438AA9">
      <w:pPr>
        <w:pStyle w:val="Subtitle"/>
      </w:pPr>
      <w:r>
        <w:t>Scottish Book Trust is a Scottish charity changing lives through reading and writing.</w:t>
      </w:r>
    </w:p>
    <w:p w:rsidR="00141A25" w:rsidP="00537BD5" w:rsidRDefault="002C445C" w14:paraId="327875BD" w14:textId="7EABBC8F">
      <w:pPr>
        <w:pStyle w:val="Subtitle"/>
      </w:pPr>
      <w:r>
        <w:t>(SC027669)</w:t>
      </w:r>
    </w:p>
    <w:p w:rsidR="00D44D6A" w:rsidP="00057F7B" w:rsidRDefault="0025680A" w14:paraId="0AABDEEC" w14:textId="77777777">
      <w:pPr>
        <w:pStyle w:val="Heading2"/>
        <w:rPr>
          <w:noProof/>
        </w:rPr>
      </w:pPr>
      <w:bookmarkStart w:name="_Toc108595135" w:id="9"/>
      <w:bookmarkStart w:name="_Toc174351008" w:id="10"/>
      <w:bookmarkStart w:name="_Toc174457639" w:id="11"/>
      <w:r>
        <w:lastRenderedPageBreak/>
        <w:t>Contents</w:t>
      </w:r>
      <w:bookmarkEnd w:id="9"/>
      <w:bookmarkEnd w:id="10"/>
      <w:bookmarkEnd w:id="11"/>
      <w:r w:rsidR="00B639B6">
        <w:fldChar w:fldCharType="begin"/>
      </w:r>
      <w:r w:rsidR="00B639B6">
        <w:instrText xml:space="preserve"> TOC \o "2-2" \u </w:instrText>
      </w:r>
      <w:r w:rsidR="00B639B6">
        <w:fldChar w:fldCharType="separate"/>
      </w:r>
    </w:p>
    <w:p w:rsidR="00D44D6A" w:rsidRDefault="00D44D6A" w14:paraId="160D43F8" w14:textId="78F90720">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Welcome</w:t>
      </w:r>
      <w:r>
        <w:rPr>
          <w:noProof/>
        </w:rPr>
        <w:tab/>
      </w:r>
      <w:r>
        <w:rPr>
          <w:noProof/>
        </w:rPr>
        <w:fldChar w:fldCharType="begin"/>
      </w:r>
      <w:r>
        <w:rPr>
          <w:noProof/>
        </w:rPr>
        <w:instrText xml:space="preserve"> PAGEREF _Toc174457641 \h </w:instrText>
      </w:r>
      <w:r>
        <w:rPr>
          <w:noProof/>
        </w:rPr>
      </w:r>
      <w:r>
        <w:rPr>
          <w:noProof/>
        </w:rPr>
        <w:fldChar w:fldCharType="separate"/>
      </w:r>
      <w:r w:rsidR="008A670A">
        <w:rPr>
          <w:noProof/>
        </w:rPr>
        <w:t>3</w:t>
      </w:r>
      <w:r>
        <w:rPr>
          <w:noProof/>
        </w:rPr>
        <w:fldChar w:fldCharType="end"/>
      </w:r>
    </w:p>
    <w:p w:rsidR="00D44D6A" w:rsidRDefault="00D44D6A" w14:paraId="15F53C4A" w14:textId="240C4E0A">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Key dates</w:t>
      </w:r>
      <w:r>
        <w:rPr>
          <w:noProof/>
        </w:rPr>
        <w:tab/>
      </w:r>
      <w:r>
        <w:rPr>
          <w:noProof/>
        </w:rPr>
        <w:fldChar w:fldCharType="begin"/>
      </w:r>
      <w:r>
        <w:rPr>
          <w:noProof/>
        </w:rPr>
        <w:instrText xml:space="preserve"> PAGEREF _Toc174457642 \h </w:instrText>
      </w:r>
      <w:r>
        <w:rPr>
          <w:noProof/>
        </w:rPr>
      </w:r>
      <w:r>
        <w:rPr>
          <w:noProof/>
        </w:rPr>
        <w:fldChar w:fldCharType="separate"/>
      </w:r>
      <w:r w:rsidR="008A670A">
        <w:rPr>
          <w:noProof/>
        </w:rPr>
        <w:t>4</w:t>
      </w:r>
      <w:r>
        <w:rPr>
          <w:noProof/>
        </w:rPr>
        <w:fldChar w:fldCharType="end"/>
      </w:r>
    </w:p>
    <w:p w:rsidR="00D44D6A" w:rsidRDefault="00D44D6A" w14:paraId="7C16A963" w14:textId="2366422D">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Book Week Scotland event guidelines</w:t>
      </w:r>
      <w:r>
        <w:rPr>
          <w:noProof/>
        </w:rPr>
        <w:tab/>
      </w:r>
      <w:r>
        <w:rPr>
          <w:noProof/>
        </w:rPr>
        <w:fldChar w:fldCharType="begin"/>
      </w:r>
      <w:r>
        <w:rPr>
          <w:noProof/>
        </w:rPr>
        <w:instrText xml:space="preserve"> PAGEREF _Toc174457643 \h </w:instrText>
      </w:r>
      <w:r>
        <w:rPr>
          <w:noProof/>
        </w:rPr>
      </w:r>
      <w:r>
        <w:rPr>
          <w:noProof/>
        </w:rPr>
        <w:fldChar w:fldCharType="separate"/>
      </w:r>
      <w:r w:rsidR="008A670A">
        <w:rPr>
          <w:noProof/>
        </w:rPr>
        <w:t>7</w:t>
      </w:r>
      <w:r>
        <w:rPr>
          <w:noProof/>
        </w:rPr>
        <w:fldChar w:fldCharType="end"/>
      </w:r>
    </w:p>
    <w:p w:rsidR="00D44D6A" w:rsidRDefault="00D44D6A" w14:paraId="0C6D3840" w14:textId="610575C6">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Planning your event</w:t>
      </w:r>
      <w:r>
        <w:rPr>
          <w:noProof/>
        </w:rPr>
        <w:tab/>
      </w:r>
      <w:r>
        <w:rPr>
          <w:noProof/>
        </w:rPr>
        <w:fldChar w:fldCharType="begin"/>
      </w:r>
      <w:r>
        <w:rPr>
          <w:noProof/>
        </w:rPr>
        <w:instrText xml:space="preserve"> PAGEREF _Toc174457644 \h </w:instrText>
      </w:r>
      <w:r>
        <w:rPr>
          <w:noProof/>
        </w:rPr>
      </w:r>
      <w:r>
        <w:rPr>
          <w:noProof/>
        </w:rPr>
        <w:fldChar w:fldCharType="separate"/>
      </w:r>
      <w:r w:rsidR="008A670A">
        <w:rPr>
          <w:noProof/>
        </w:rPr>
        <w:t>9</w:t>
      </w:r>
      <w:r>
        <w:rPr>
          <w:noProof/>
        </w:rPr>
        <w:fldChar w:fldCharType="end"/>
      </w:r>
    </w:p>
    <w:p w:rsidR="00D44D6A" w:rsidRDefault="00D44D6A" w14:paraId="55139756" w14:textId="4A1598F4">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Funding FAQs</w:t>
      </w:r>
      <w:r>
        <w:rPr>
          <w:noProof/>
        </w:rPr>
        <w:tab/>
      </w:r>
      <w:r>
        <w:rPr>
          <w:noProof/>
        </w:rPr>
        <w:fldChar w:fldCharType="begin"/>
      </w:r>
      <w:r>
        <w:rPr>
          <w:noProof/>
        </w:rPr>
        <w:instrText xml:space="preserve"> PAGEREF _Toc174457645 \h </w:instrText>
      </w:r>
      <w:r>
        <w:rPr>
          <w:noProof/>
        </w:rPr>
      </w:r>
      <w:r>
        <w:rPr>
          <w:noProof/>
        </w:rPr>
        <w:fldChar w:fldCharType="separate"/>
      </w:r>
      <w:r w:rsidR="008A670A">
        <w:rPr>
          <w:noProof/>
        </w:rPr>
        <w:t>16</w:t>
      </w:r>
      <w:r>
        <w:rPr>
          <w:noProof/>
        </w:rPr>
        <w:fldChar w:fldCharType="end"/>
      </w:r>
    </w:p>
    <w:p w:rsidR="00D44D6A" w:rsidRDefault="00D44D6A" w14:paraId="6BA19EE6" w14:textId="54BC08B6">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Print materials</w:t>
      </w:r>
      <w:r>
        <w:rPr>
          <w:noProof/>
        </w:rPr>
        <w:tab/>
      </w:r>
      <w:r>
        <w:rPr>
          <w:noProof/>
        </w:rPr>
        <w:fldChar w:fldCharType="begin"/>
      </w:r>
      <w:r>
        <w:rPr>
          <w:noProof/>
        </w:rPr>
        <w:instrText xml:space="preserve"> PAGEREF _Toc174457646 \h </w:instrText>
      </w:r>
      <w:r>
        <w:rPr>
          <w:noProof/>
        </w:rPr>
      </w:r>
      <w:r>
        <w:rPr>
          <w:noProof/>
        </w:rPr>
        <w:fldChar w:fldCharType="separate"/>
      </w:r>
      <w:r w:rsidR="008A670A">
        <w:rPr>
          <w:noProof/>
        </w:rPr>
        <w:t>18</w:t>
      </w:r>
      <w:r>
        <w:rPr>
          <w:noProof/>
        </w:rPr>
        <w:fldChar w:fldCharType="end"/>
      </w:r>
    </w:p>
    <w:p w:rsidR="00D44D6A" w:rsidRDefault="00D44D6A" w14:paraId="3259C389" w14:textId="3E67B97F">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Book Week Scotland merchandise</w:t>
      </w:r>
      <w:r>
        <w:rPr>
          <w:noProof/>
        </w:rPr>
        <w:tab/>
      </w:r>
      <w:r>
        <w:rPr>
          <w:noProof/>
        </w:rPr>
        <w:fldChar w:fldCharType="begin"/>
      </w:r>
      <w:r>
        <w:rPr>
          <w:noProof/>
        </w:rPr>
        <w:instrText xml:space="preserve"> PAGEREF _Toc174457647 \h </w:instrText>
      </w:r>
      <w:r>
        <w:rPr>
          <w:noProof/>
        </w:rPr>
      </w:r>
      <w:r>
        <w:rPr>
          <w:noProof/>
        </w:rPr>
        <w:fldChar w:fldCharType="separate"/>
      </w:r>
      <w:r w:rsidR="008A670A">
        <w:rPr>
          <w:noProof/>
        </w:rPr>
        <w:t>20</w:t>
      </w:r>
      <w:r>
        <w:rPr>
          <w:noProof/>
        </w:rPr>
        <w:fldChar w:fldCharType="end"/>
      </w:r>
    </w:p>
    <w:p w:rsidR="00D44D6A" w:rsidRDefault="00D44D6A" w14:paraId="38AF1A7D" w14:textId="4A2CB243">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Event listings</w:t>
      </w:r>
      <w:r>
        <w:rPr>
          <w:noProof/>
        </w:rPr>
        <w:tab/>
      </w:r>
      <w:r>
        <w:rPr>
          <w:noProof/>
        </w:rPr>
        <w:fldChar w:fldCharType="begin"/>
      </w:r>
      <w:r>
        <w:rPr>
          <w:noProof/>
        </w:rPr>
        <w:instrText xml:space="preserve"> PAGEREF _Toc174457648 \h </w:instrText>
      </w:r>
      <w:r>
        <w:rPr>
          <w:noProof/>
        </w:rPr>
      </w:r>
      <w:r>
        <w:rPr>
          <w:noProof/>
        </w:rPr>
        <w:fldChar w:fldCharType="separate"/>
      </w:r>
      <w:r w:rsidR="008A670A">
        <w:rPr>
          <w:noProof/>
        </w:rPr>
        <w:t>22</w:t>
      </w:r>
      <w:r>
        <w:rPr>
          <w:noProof/>
        </w:rPr>
        <w:fldChar w:fldCharType="end"/>
      </w:r>
    </w:p>
    <w:p w:rsidR="00D44D6A" w:rsidRDefault="00D44D6A" w14:paraId="3097FE55" w14:textId="61627C08">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Fundraising</w:t>
      </w:r>
      <w:r>
        <w:rPr>
          <w:noProof/>
        </w:rPr>
        <w:tab/>
      </w:r>
      <w:r>
        <w:rPr>
          <w:noProof/>
        </w:rPr>
        <w:fldChar w:fldCharType="begin"/>
      </w:r>
      <w:r>
        <w:rPr>
          <w:noProof/>
        </w:rPr>
        <w:instrText xml:space="preserve"> PAGEREF _Toc174457649 \h </w:instrText>
      </w:r>
      <w:r>
        <w:rPr>
          <w:noProof/>
        </w:rPr>
      </w:r>
      <w:r>
        <w:rPr>
          <w:noProof/>
        </w:rPr>
        <w:fldChar w:fldCharType="separate"/>
      </w:r>
      <w:r w:rsidR="008A670A">
        <w:rPr>
          <w:noProof/>
        </w:rPr>
        <w:t>24</w:t>
      </w:r>
      <w:r>
        <w:rPr>
          <w:noProof/>
        </w:rPr>
        <w:fldChar w:fldCharType="end"/>
      </w:r>
    </w:p>
    <w:p w:rsidR="00D44D6A" w:rsidRDefault="00D44D6A" w14:paraId="5204E350" w14:textId="34D709F7">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Social media toolkit</w:t>
      </w:r>
      <w:r>
        <w:rPr>
          <w:noProof/>
        </w:rPr>
        <w:tab/>
      </w:r>
      <w:r>
        <w:rPr>
          <w:noProof/>
        </w:rPr>
        <w:fldChar w:fldCharType="begin"/>
      </w:r>
      <w:r>
        <w:rPr>
          <w:noProof/>
        </w:rPr>
        <w:instrText xml:space="preserve"> PAGEREF _Toc174457650 \h </w:instrText>
      </w:r>
      <w:r>
        <w:rPr>
          <w:noProof/>
        </w:rPr>
      </w:r>
      <w:r>
        <w:rPr>
          <w:noProof/>
        </w:rPr>
        <w:fldChar w:fldCharType="separate"/>
      </w:r>
      <w:r w:rsidR="008A670A">
        <w:rPr>
          <w:noProof/>
        </w:rPr>
        <w:t>26</w:t>
      </w:r>
      <w:r>
        <w:rPr>
          <w:noProof/>
        </w:rPr>
        <w:fldChar w:fldCharType="end"/>
      </w:r>
    </w:p>
    <w:p w:rsidR="00D44D6A" w:rsidRDefault="00D44D6A" w14:paraId="20914523" w14:textId="570ABDE9">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PR toolkit</w:t>
      </w:r>
      <w:r>
        <w:rPr>
          <w:noProof/>
        </w:rPr>
        <w:tab/>
      </w:r>
      <w:r>
        <w:rPr>
          <w:noProof/>
        </w:rPr>
        <w:fldChar w:fldCharType="begin"/>
      </w:r>
      <w:r>
        <w:rPr>
          <w:noProof/>
        </w:rPr>
        <w:instrText xml:space="preserve"> PAGEREF _Toc174457651 \h </w:instrText>
      </w:r>
      <w:r>
        <w:rPr>
          <w:noProof/>
        </w:rPr>
      </w:r>
      <w:r>
        <w:rPr>
          <w:noProof/>
        </w:rPr>
        <w:fldChar w:fldCharType="separate"/>
      </w:r>
      <w:r w:rsidR="008A670A">
        <w:rPr>
          <w:noProof/>
        </w:rPr>
        <w:t>28</w:t>
      </w:r>
      <w:r>
        <w:rPr>
          <w:noProof/>
        </w:rPr>
        <w:fldChar w:fldCharType="end"/>
      </w:r>
    </w:p>
    <w:p w:rsidR="00D44D6A" w:rsidRDefault="00D44D6A" w14:paraId="001617BA" w14:textId="5C1E4D7B">
      <w:pPr>
        <w:pStyle w:val="TOC2"/>
        <w:tabs>
          <w:tab w:val="right" w:leader="dot" w:pos="9016"/>
        </w:tabs>
        <w:rPr>
          <w:rFonts w:asciiTheme="minorHAnsi" w:hAnsiTheme="minorHAnsi" w:eastAsiaTheme="minorEastAsia" w:cstheme="minorBidi"/>
          <w:noProof/>
          <w:kern w:val="2"/>
          <w:lang w:eastAsia="en-GB"/>
          <w14:ligatures w14:val="standardContextual"/>
        </w:rPr>
      </w:pPr>
      <w:r>
        <w:rPr>
          <w:noProof/>
        </w:rPr>
        <w:t>Book Week Scotland evaluation</w:t>
      </w:r>
      <w:r>
        <w:rPr>
          <w:noProof/>
        </w:rPr>
        <w:tab/>
      </w:r>
      <w:r>
        <w:rPr>
          <w:noProof/>
        </w:rPr>
        <w:fldChar w:fldCharType="begin"/>
      </w:r>
      <w:r>
        <w:rPr>
          <w:noProof/>
        </w:rPr>
        <w:instrText xml:space="preserve"> PAGEREF _Toc174457652 \h </w:instrText>
      </w:r>
      <w:r>
        <w:rPr>
          <w:noProof/>
        </w:rPr>
      </w:r>
      <w:r>
        <w:rPr>
          <w:noProof/>
        </w:rPr>
        <w:fldChar w:fldCharType="separate"/>
      </w:r>
      <w:r w:rsidR="008A670A">
        <w:rPr>
          <w:noProof/>
        </w:rPr>
        <w:t>31</w:t>
      </w:r>
      <w:r>
        <w:rPr>
          <w:noProof/>
        </w:rPr>
        <w:fldChar w:fldCharType="end"/>
      </w:r>
    </w:p>
    <w:p w:rsidR="00F01E82" w:rsidP="0025680A" w:rsidRDefault="00B639B6" w14:paraId="72D8A3F3" w14:textId="1D375783">
      <w:r>
        <w:fldChar w:fldCharType="end"/>
      </w:r>
    </w:p>
    <w:p w:rsidR="00F01E82" w:rsidP="00F01E82" w:rsidRDefault="00F01E82" w14:paraId="7C169530" w14:textId="77777777">
      <w:pPr>
        <w:pStyle w:val="Heading2"/>
      </w:pPr>
      <w:bookmarkStart w:name="_Toc108595136" w:id="12"/>
      <w:bookmarkStart w:name="_Toc174351009" w:id="13"/>
      <w:bookmarkStart w:name="_Toc174457640" w:id="14"/>
      <w:r>
        <w:t>About this resource</w:t>
      </w:r>
      <w:bookmarkEnd w:id="12"/>
      <w:bookmarkEnd w:id="13"/>
      <w:bookmarkEnd w:id="14"/>
    </w:p>
    <w:p w:rsidR="00537BD5" w:rsidP="002C445C" w:rsidRDefault="002C445C" w14:paraId="096652A5" w14:textId="533C8EDE">
      <w:r>
        <w:t xml:space="preserve">Welcome to Book Week Scotland! At Scottish Book Trust we are excited to share this week-long celebration of books and reading with you and your audiences. This handbook is an aid to carrying out </w:t>
      </w:r>
      <w:proofErr w:type="gramStart"/>
      <w:r>
        <w:t>your</w:t>
      </w:r>
      <w:proofErr w:type="gramEnd"/>
      <w:r>
        <w:t xml:space="preserve"> in-person</w:t>
      </w:r>
      <w:r w:rsidR="00417EBE">
        <w:t xml:space="preserve"> or digital</w:t>
      </w:r>
      <w:r>
        <w:t xml:space="preserve"> events. Whether you’re </w:t>
      </w:r>
      <w:r w:rsidR="00417EBE">
        <w:t xml:space="preserve">an </w:t>
      </w:r>
      <w:r>
        <w:t>old hand or brand new, we can help with everything from funding to planning, publicising to evaluation. Use this resource for top tips on making your event</w:t>
      </w:r>
      <w:r w:rsidR="00417EBE">
        <w:t>s</w:t>
      </w:r>
      <w:r>
        <w:t xml:space="preserve"> as successful as </w:t>
      </w:r>
      <w:r w:rsidR="00417EBE">
        <w:t>they</w:t>
      </w:r>
      <w:r>
        <w:t xml:space="preserve"> can be!</w:t>
      </w:r>
    </w:p>
    <w:p w:rsidR="002C445C" w:rsidP="002C445C" w:rsidRDefault="002C445C" w14:paraId="357D2F53" w14:textId="77777777"/>
    <w:p w:rsidR="009077AB" w:rsidRDefault="009077AB" w14:paraId="1E8D6383" w14:textId="77777777">
      <w:pPr>
        <w:rPr>
          <w:rFonts w:ascii="Altis ScotBook Bold" w:hAnsi="Altis ScotBook Bold"/>
          <w:sz w:val="32"/>
          <w:szCs w:val="32"/>
        </w:rPr>
      </w:pPr>
      <w:r>
        <w:br w:type="page"/>
      </w:r>
    </w:p>
    <w:p w:rsidR="009077AB" w:rsidP="009077AB" w:rsidRDefault="009077AB" w14:paraId="312F62B2" w14:textId="77777777">
      <w:pPr>
        <w:pStyle w:val="Heading2"/>
      </w:pPr>
      <w:bookmarkStart w:name="_Toc174457641" w:id="15"/>
      <w:r>
        <w:lastRenderedPageBreak/>
        <w:t>Welcome</w:t>
      </w:r>
      <w:bookmarkEnd w:id="15"/>
    </w:p>
    <w:p w:rsidR="009077AB" w:rsidP="009077AB" w:rsidRDefault="009077AB" w14:paraId="01EA12CC" w14:textId="4EFCEAD2">
      <w:r>
        <w:t>Book Week Scotland is a week-long celebration of books and reading that takes place every November. This year</w:t>
      </w:r>
      <w:r w:rsidR="00183911">
        <w:t>,</w:t>
      </w:r>
      <w:r>
        <w:t xml:space="preserve"> Book Week Scotland runs from Monday 1</w:t>
      </w:r>
      <w:r w:rsidR="008C3A78">
        <w:t>8</w:t>
      </w:r>
      <w:r>
        <w:t xml:space="preserve"> to Sunday </w:t>
      </w:r>
      <w:r w:rsidR="008C3A78">
        <w:t>24</w:t>
      </w:r>
      <w:r>
        <w:t xml:space="preserve"> November.</w:t>
      </w:r>
    </w:p>
    <w:p w:rsidRPr="002254F5" w:rsidR="002254F5" w:rsidP="002254F5" w:rsidRDefault="002254F5" w14:paraId="57A66232" w14:textId="77777777">
      <w:r w:rsidRPr="002254F5">
        <w:t xml:space="preserve">Every year, our partners put on hundreds of events all over the country which celebrate the transformative power of books and reading.  </w:t>
      </w:r>
    </w:p>
    <w:p w:rsidRPr="002254F5" w:rsidR="002254F5" w:rsidP="002254F5" w:rsidRDefault="002254F5" w14:paraId="3E554CD3" w14:textId="1A86A56E">
      <w:r w:rsidRPr="002254F5">
        <w:t>Together with Scottish Book Trust’s curated events and content</w:t>
      </w:r>
      <w:r>
        <w:t>,</w:t>
      </w:r>
      <w:r w:rsidRPr="002254F5">
        <w:t xml:space="preserve"> this programme reaches thousands of individuals across Scotland, connecting them to those around them and giving them a better sense of who they are and what’s important to them.  </w:t>
      </w:r>
    </w:p>
    <w:p w:rsidRPr="002254F5" w:rsidR="002254F5" w:rsidP="002254F5" w:rsidRDefault="002254F5" w14:paraId="344E1EE0" w14:textId="77777777">
      <w:r w:rsidRPr="002254F5">
        <w:t xml:space="preserve">The essence of Book Week Scotland is community. Fostering connections through the joy and wellbeing that comes from sharing books, lived experience, reading and writing with others. Our partners’ strong links within the communities they serve allow them to tailor their </w:t>
      </w:r>
      <w:proofErr w:type="gramStart"/>
      <w:r w:rsidRPr="002254F5">
        <w:t>events</w:t>
      </w:r>
      <w:proofErr w:type="gramEnd"/>
      <w:r w:rsidRPr="002254F5">
        <w:t xml:space="preserve"> accordingly, building connections year on year.  </w:t>
      </w:r>
    </w:p>
    <w:p w:rsidR="009077AB" w:rsidP="009077AB" w:rsidRDefault="009077AB" w14:paraId="77EA2F6E" w14:textId="5127D607">
      <w:r>
        <w:t>We are planning a busy marketing campaign for Book Week Scotland 202</w:t>
      </w:r>
      <w:r w:rsidR="008C3A78">
        <w:t>4</w:t>
      </w:r>
      <w:r>
        <w:t xml:space="preserve">. </w:t>
      </w:r>
      <w:proofErr w:type="gramStart"/>
      <w:r>
        <w:t>All of</w:t>
      </w:r>
      <w:proofErr w:type="gramEnd"/>
      <w:r>
        <w:t xml:space="preserve"> our communication in these areas will focus on these key messages:</w:t>
      </w:r>
    </w:p>
    <w:p w:rsidR="00022412" w:rsidP="004956ED" w:rsidRDefault="009077AB" w14:paraId="6E2A947B" w14:textId="77777777">
      <w:pPr>
        <w:pStyle w:val="ListParagraph"/>
        <w:numPr>
          <w:ilvl w:val="0"/>
          <w:numId w:val="5"/>
        </w:numPr>
      </w:pPr>
      <w:r>
        <w:t>Book Week Scotland is for everyone. Our events programme is designed to ensure anyone can find a way to take part that appeals to them.</w:t>
      </w:r>
    </w:p>
    <w:p w:rsidR="00022412" w:rsidP="004956ED" w:rsidRDefault="009077AB" w14:paraId="728F26E5" w14:textId="58B6720A">
      <w:pPr>
        <w:pStyle w:val="ListParagraph"/>
        <w:numPr>
          <w:ilvl w:val="0"/>
          <w:numId w:val="5"/>
        </w:numPr>
      </w:pPr>
      <w:r>
        <w:t xml:space="preserve">Book Week Scotland celebrates whatever it is that you enjoy </w:t>
      </w:r>
      <w:r w:rsidR="00CD7C98">
        <w:t>reading</w:t>
      </w:r>
      <w:r>
        <w:t xml:space="preserve">. </w:t>
      </w:r>
    </w:p>
    <w:p w:rsidR="009077AB" w:rsidP="004956ED" w:rsidRDefault="009077AB" w14:paraId="78D414E7" w14:textId="77777777">
      <w:pPr>
        <w:pStyle w:val="ListParagraph"/>
        <w:numPr>
          <w:ilvl w:val="0"/>
          <w:numId w:val="5"/>
        </w:numPr>
      </w:pPr>
      <w:r>
        <w:t>Book Week Scotland is a fantastic opportunity to share what you like to read and to try something new.</w:t>
      </w:r>
    </w:p>
    <w:p w:rsidR="009077AB" w:rsidP="009077AB" w:rsidRDefault="009077AB" w14:paraId="7B32C98A" w14:textId="77777777">
      <w:r>
        <w:t>We will also build on our original objectives for Book Week Scotland:</w:t>
      </w:r>
    </w:p>
    <w:p w:rsidR="00022412" w:rsidP="004956ED" w:rsidRDefault="009077AB" w14:paraId="666ABB6D" w14:textId="77777777">
      <w:pPr>
        <w:pStyle w:val="ListParagraph"/>
        <w:numPr>
          <w:ilvl w:val="0"/>
          <w:numId w:val="6"/>
        </w:numPr>
      </w:pPr>
      <w:r>
        <w:t xml:space="preserve">To raise public awareness of and celebrate the pleasures of reading. </w:t>
      </w:r>
    </w:p>
    <w:p w:rsidR="00022412" w:rsidP="004956ED" w:rsidRDefault="009077AB" w14:paraId="27A52E06" w14:textId="77777777">
      <w:pPr>
        <w:pStyle w:val="ListParagraph"/>
        <w:numPr>
          <w:ilvl w:val="0"/>
          <w:numId w:val="6"/>
        </w:numPr>
      </w:pPr>
      <w:r>
        <w:t>To work in partnership with libraries in every local authority in Scotland.</w:t>
      </w:r>
    </w:p>
    <w:p w:rsidR="00022412" w:rsidP="004956ED" w:rsidRDefault="009077AB" w14:paraId="06E36577" w14:textId="77777777">
      <w:pPr>
        <w:pStyle w:val="ListParagraph"/>
        <w:numPr>
          <w:ilvl w:val="0"/>
          <w:numId w:val="6"/>
        </w:numPr>
      </w:pPr>
      <w:r>
        <w:t>To promote Scottish writing and writers.</w:t>
      </w:r>
    </w:p>
    <w:p w:rsidR="00022412" w:rsidP="004956ED" w:rsidRDefault="009077AB" w14:paraId="5CB82C11" w14:textId="77777777">
      <w:pPr>
        <w:pStyle w:val="ListParagraph"/>
        <w:numPr>
          <w:ilvl w:val="0"/>
          <w:numId w:val="6"/>
        </w:numPr>
      </w:pPr>
      <w:r>
        <w:t>To convert participation in Book Week Scotland to increased and/or sustained engagement in reading activity.</w:t>
      </w:r>
    </w:p>
    <w:p w:rsidR="002254F5" w:rsidRDefault="002254F5" w14:paraId="40965E93" w14:textId="77777777"/>
    <w:p w:rsidR="00D44D6A" w:rsidRDefault="00D44D6A" w14:paraId="4609E95C" w14:textId="77777777">
      <w:pPr>
        <w:rPr>
          <w:rFonts w:ascii="Altis ScotBook Bold" w:hAnsi="Altis ScotBook Bold"/>
          <w:sz w:val="32"/>
          <w:szCs w:val="32"/>
        </w:rPr>
      </w:pPr>
      <w:r>
        <w:br w:type="page"/>
      </w:r>
    </w:p>
    <w:p w:rsidR="002254F5" w:rsidP="002254F5" w:rsidRDefault="002254F5" w14:paraId="63B701FF" w14:textId="52168C1C">
      <w:pPr>
        <w:pStyle w:val="Heading2"/>
      </w:pPr>
      <w:bookmarkStart w:name="_Toc174457642" w:id="16"/>
      <w:r>
        <w:lastRenderedPageBreak/>
        <w:t>Key dates</w:t>
      </w:r>
      <w:bookmarkEnd w:id="16"/>
    </w:p>
    <w:p w:rsidRPr="00022412" w:rsidR="002254F5" w:rsidP="002254F5" w:rsidRDefault="002254F5" w14:paraId="7ED4703F" w14:textId="77777777">
      <w:pPr>
        <w:pStyle w:val="ListParagraph"/>
        <w:numPr>
          <w:ilvl w:val="0"/>
          <w:numId w:val="7"/>
        </w:numPr>
        <w:rPr>
          <w:b/>
        </w:rPr>
      </w:pPr>
      <w:r w:rsidRPr="00022412">
        <w:rPr>
          <w:b/>
        </w:rPr>
        <w:t xml:space="preserve">Book Week Scotland </w:t>
      </w:r>
    </w:p>
    <w:p w:rsidR="002254F5" w:rsidP="002254F5" w:rsidRDefault="002254F5" w14:paraId="36E30E35" w14:textId="77777777">
      <w:r>
        <w:t>Monday 18 to Sunday 24 November</w:t>
      </w:r>
    </w:p>
    <w:p w:rsidRPr="00022412" w:rsidR="002254F5" w:rsidP="002254F5" w:rsidRDefault="002254F5" w14:paraId="3FA4E1B1" w14:textId="77777777">
      <w:pPr>
        <w:pStyle w:val="ListParagraph"/>
        <w:numPr>
          <w:ilvl w:val="0"/>
          <w:numId w:val="7"/>
        </w:numPr>
        <w:rPr>
          <w:b/>
        </w:rPr>
      </w:pPr>
      <w:r w:rsidRPr="00022412">
        <w:rPr>
          <w:b/>
        </w:rPr>
        <w:t xml:space="preserve">Funding released to partners </w:t>
      </w:r>
    </w:p>
    <w:p w:rsidR="002254F5" w:rsidP="002254F5" w:rsidRDefault="002254F5" w14:paraId="3373265B" w14:textId="77777777">
      <w:r>
        <w:t>Week beginning 2 September</w:t>
      </w:r>
    </w:p>
    <w:p w:rsidRPr="00022412" w:rsidR="002254F5" w:rsidP="002254F5" w:rsidRDefault="002254F5" w14:paraId="63934FD7" w14:textId="77777777">
      <w:pPr>
        <w:pStyle w:val="ListParagraph"/>
        <w:numPr>
          <w:ilvl w:val="0"/>
          <w:numId w:val="7"/>
        </w:numPr>
        <w:rPr>
          <w:b/>
        </w:rPr>
      </w:pPr>
      <w:r w:rsidRPr="00022412">
        <w:rPr>
          <w:b/>
        </w:rPr>
        <w:t>Deadline for event listings</w:t>
      </w:r>
      <w:r>
        <w:rPr>
          <w:b/>
        </w:rPr>
        <w:t xml:space="preserve"> (for display at point of press launch)</w:t>
      </w:r>
    </w:p>
    <w:p w:rsidR="002254F5" w:rsidP="002254F5" w:rsidRDefault="002254F5" w14:paraId="256AE2B1" w14:textId="77777777">
      <w:r>
        <w:t>Thursday 26 September</w:t>
      </w:r>
    </w:p>
    <w:p w:rsidRPr="00022412" w:rsidR="002254F5" w:rsidP="002254F5" w:rsidRDefault="002254F5" w14:paraId="1087763F" w14:textId="77777777">
      <w:pPr>
        <w:pStyle w:val="ListParagraph"/>
        <w:numPr>
          <w:ilvl w:val="0"/>
          <w:numId w:val="7"/>
        </w:numPr>
        <w:rPr>
          <w:b/>
        </w:rPr>
      </w:pPr>
      <w:r w:rsidRPr="00022412">
        <w:rPr>
          <w:b/>
        </w:rPr>
        <w:t>Print materials sent to partners</w:t>
      </w:r>
    </w:p>
    <w:p w:rsidR="002254F5" w:rsidP="002254F5" w:rsidRDefault="002254F5" w14:paraId="37D00F7A" w14:textId="77777777">
      <w:r>
        <w:t>Week beginning 7 October</w:t>
      </w:r>
    </w:p>
    <w:p w:rsidRPr="00022412" w:rsidR="002254F5" w:rsidP="002254F5" w:rsidRDefault="002254F5" w14:paraId="43EE84D3" w14:textId="77777777">
      <w:pPr>
        <w:pStyle w:val="ListParagraph"/>
        <w:numPr>
          <w:ilvl w:val="0"/>
          <w:numId w:val="7"/>
        </w:numPr>
        <w:rPr>
          <w:b/>
        </w:rPr>
      </w:pPr>
      <w:r w:rsidRPr="00022412">
        <w:rPr>
          <w:b/>
        </w:rPr>
        <w:t>Book Week Scotland press launch</w:t>
      </w:r>
    </w:p>
    <w:p w:rsidR="002254F5" w:rsidP="002254F5" w:rsidRDefault="002254F5" w14:paraId="306A73C3" w14:textId="77777777">
      <w:r>
        <w:t>Tuesday 8 October</w:t>
      </w:r>
    </w:p>
    <w:p w:rsidRPr="00022412" w:rsidR="002254F5" w:rsidP="002254F5" w:rsidRDefault="002254F5" w14:paraId="7EE7C2E6" w14:textId="77777777">
      <w:pPr>
        <w:pStyle w:val="ListParagraph"/>
        <w:numPr>
          <w:ilvl w:val="0"/>
          <w:numId w:val="7"/>
        </w:numPr>
        <w:rPr>
          <w:b/>
        </w:rPr>
      </w:pPr>
      <w:r w:rsidRPr="00022412">
        <w:rPr>
          <w:b/>
        </w:rPr>
        <w:t>Book orders sent to partners</w:t>
      </w:r>
    </w:p>
    <w:p w:rsidR="002254F5" w:rsidP="002254F5" w:rsidRDefault="002254F5" w14:paraId="1C2CE133" w14:textId="77777777">
      <w:r>
        <w:t>Week beginning 14 October</w:t>
      </w:r>
    </w:p>
    <w:p w:rsidRPr="00022412" w:rsidR="002254F5" w:rsidP="002254F5" w:rsidRDefault="002254F5" w14:paraId="00C82DE2" w14:textId="77777777">
      <w:pPr>
        <w:pStyle w:val="ListParagraph"/>
        <w:numPr>
          <w:ilvl w:val="0"/>
          <w:numId w:val="7"/>
        </w:numPr>
        <w:rPr>
          <w:b/>
        </w:rPr>
      </w:pPr>
      <w:r w:rsidRPr="00022412">
        <w:rPr>
          <w:b/>
        </w:rPr>
        <w:t>Deadline for evaluation survey</w:t>
      </w:r>
    </w:p>
    <w:p w:rsidR="00E023E8" w:rsidRDefault="002254F5" w14:paraId="1FE0BAA2" w14:textId="4802A805">
      <w:r>
        <w:t>Wednesday 18 December</w:t>
      </w:r>
      <w:r w:rsidR="00E023E8">
        <w:br w:type="page"/>
      </w:r>
    </w:p>
    <w:p w:rsidR="00E023E8" w:rsidP="00E023E8" w:rsidRDefault="00E023E8" w14:paraId="2D22F046" w14:textId="29D58DF6">
      <w:pPr>
        <w:pStyle w:val="Heading3"/>
      </w:pPr>
      <w:r>
        <w:lastRenderedPageBreak/>
        <w:t>2024 theme</w:t>
      </w:r>
    </w:p>
    <w:p w:rsidR="00E023E8" w:rsidP="00E023E8" w:rsidRDefault="00E023E8" w14:paraId="5C33D5FC" w14:textId="77777777">
      <w:r>
        <w:t xml:space="preserve">The theme for Book Week Scotland 2024 is </w:t>
      </w:r>
      <w:r w:rsidRPr="00E023E8">
        <w:rPr>
          <w:b/>
          <w:bCs/>
        </w:rPr>
        <w:t>Hope</w:t>
      </w:r>
      <w:r>
        <w:t xml:space="preserve"> and within that we have five strands which you may wish to use as inspiration when planning your events or activities:</w:t>
      </w:r>
    </w:p>
    <w:p w:rsidR="00E023E8" w:rsidP="00E023E8" w:rsidRDefault="00E023E8" w14:paraId="1D8675AB" w14:textId="77777777">
      <w:pPr>
        <w:pStyle w:val="ListParagraph"/>
        <w:numPr>
          <w:ilvl w:val="0"/>
          <w:numId w:val="40"/>
        </w:numPr>
      </w:pPr>
      <w:r w:rsidRPr="00E023E8">
        <w:rPr>
          <w:b/>
          <w:bCs/>
        </w:rPr>
        <w:t>New dawns</w:t>
      </w:r>
      <w:r>
        <w:t xml:space="preserve"> – We all yearn to start anew. To clean the slate and refresh our lives. Sometimes, the difficult moments in life can give us the boost we need to take a risk, try something new or live in a more meaningful way for ourselves.  </w:t>
      </w:r>
    </w:p>
    <w:p w:rsidRPr="00E023E8" w:rsidR="00E023E8" w:rsidP="00E023E8" w:rsidRDefault="00E023E8" w14:paraId="3902EA77" w14:textId="77777777">
      <w:pPr>
        <w:pStyle w:val="ListParagraph"/>
        <w:numPr>
          <w:ilvl w:val="0"/>
          <w:numId w:val="0"/>
        </w:numPr>
        <w:ind w:left="720"/>
        <w:rPr>
          <w:i/>
          <w:iCs/>
        </w:rPr>
      </w:pPr>
      <w:r w:rsidRPr="00E023E8">
        <w:rPr>
          <w:i/>
          <w:iCs/>
        </w:rPr>
        <w:t xml:space="preserve">‘Sometimes good things fall apart, so better things can fall together.’ </w:t>
      </w:r>
    </w:p>
    <w:p w:rsidR="00E023E8" w:rsidP="00E023E8" w:rsidRDefault="00E023E8" w14:paraId="5320F152" w14:textId="2F169917">
      <w:pPr>
        <w:pStyle w:val="ListParagraph"/>
        <w:numPr>
          <w:ilvl w:val="0"/>
          <w:numId w:val="0"/>
        </w:numPr>
        <w:ind w:left="720"/>
      </w:pPr>
      <w:r>
        <w:t>– Mar</w:t>
      </w:r>
      <w:r w:rsidR="00417EBE">
        <w:t>i</w:t>
      </w:r>
      <w:r>
        <w:t>l</w:t>
      </w:r>
      <w:r w:rsidR="00417EBE">
        <w:t>y</w:t>
      </w:r>
      <w:r>
        <w:t>n Monroe.</w:t>
      </w:r>
    </w:p>
    <w:p w:rsidR="00E023E8" w:rsidP="00E023E8" w:rsidRDefault="00E023E8" w14:paraId="454F4D25" w14:textId="3086662D">
      <w:pPr>
        <w:pStyle w:val="ListParagraph"/>
        <w:numPr>
          <w:ilvl w:val="0"/>
          <w:numId w:val="40"/>
        </w:numPr>
      </w:pPr>
      <w:r w:rsidRPr="00E023E8">
        <w:rPr>
          <w:b/>
          <w:bCs/>
        </w:rPr>
        <w:t>Guiding lights</w:t>
      </w:r>
      <w:r>
        <w:t xml:space="preserve"> – Who do you look to when times are hard? The people you can rely on to provide some perspective, bring a smile to your face or just allow you to vent. Confiding in others makes our problems feel less acute. We recognise that they too have dealt with adversity and found the strength to keep going, the strength that they are now </w:t>
      </w:r>
      <w:proofErr w:type="gramStart"/>
      <w:r>
        <w:t>reflecting back</w:t>
      </w:r>
      <w:proofErr w:type="gramEnd"/>
      <w:r>
        <w:t xml:space="preserve"> to us.  </w:t>
      </w:r>
    </w:p>
    <w:p w:rsidR="00E023E8" w:rsidP="00E023E8" w:rsidRDefault="00E023E8" w14:paraId="777E56FB" w14:textId="77777777">
      <w:pPr>
        <w:pStyle w:val="ListParagraph"/>
        <w:numPr>
          <w:ilvl w:val="0"/>
          <w:numId w:val="40"/>
        </w:numPr>
      </w:pPr>
      <w:r w:rsidRPr="00E023E8">
        <w:rPr>
          <w:b/>
          <w:bCs/>
        </w:rPr>
        <w:t>Hope for the world</w:t>
      </w:r>
      <w:r>
        <w:t xml:space="preserve"> – When you look to the future, what do you want to see happen for the world? Do you belong to a community fighting to make real change? When we bring our hope together, it transcends itself to become action, positive change or the example for those who need it most. These stories highlight what we care most about and remind us that even though we are just one person, making the choice to do some good can send massive shockwaves around the world. </w:t>
      </w:r>
    </w:p>
    <w:p w:rsidRPr="00E023E8" w:rsidR="00E023E8" w:rsidP="00E023E8" w:rsidRDefault="00E023E8" w14:paraId="40FDBC67" w14:textId="77777777">
      <w:pPr>
        <w:pStyle w:val="ListParagraph"/>
        <w:numPr>
          <w:ilvl w:val="0"/>
          <w:numId w:val="0"/>
        </w:numPr>
        <w:ind w:left="720"/>
        <w:rPr>
          <w:i/>
          <w:iCs/>
        </w:rPr>
      </w:pPr>
      <w:r w:rsidRPr="00E023E8">
        <w:rPr>
          <w:i/>
          <w:iCs/>
        </w:rPr>
        <w:t xml:space="preserve">‘Hope is not a lottery ticket you can sit on the sofa and clutch, feeling lucky. It is an axe you break down doors </w:t>
      </w:r>
      <w:proofErr w:type="gramStart"/>
      <w:r w:rsidRPr="00E023E8">
        <w:rPr>
          <w:i/>
          <w:iCs/>
        </w:rPr>
        <w:t>with in</w:t>
      </w:r>
      <w:proofErr w:type="gramEnd"/>
      <w:r w:rsidRPr="00E023E8">
        <w:rPr>
          <w:i/>
          <w:iCs/>
        </w:rPr>
        <w:t xml:space="preserve"> an emergency.’ </w:t>
      </w:r>
    </w:p>
    <w:p w:rsidR="00E023E8" w:rsidP="00E023E8" w:rsidRDefault="00E023E8" w14:paraId="0C625AE2" w14:textId="44DBD817">
      <w:pPr>
        <w:pStyle w:val="ListParagraph"/>
        <w:numPr>
          <w:ilvl w:val="0"/>
          <w:numId w:val="0"/>
        </w:numPr>
        <w:ind w:left="720"/>
      </w:pPr>
      <w:r>
        <w:t xml:space="preserve">– Rebecca Solnit </w:t>
      </w:r>
    </w:p>
    <w:p w:rsidR="00E023E8" w:rsidP="00E023E8" w:rsidRDefault="00E023E8" w14:paraId="62AB3A80" w14:textId="542E8BE4">
      <w:pPr>
        <w:pStyle w:val="ListParagraph"/>
        <w:numPr>
          <w:ilvl w:val="0"/>
          <w:numId w:val="40"/>
        </w:numPr>
      </w:pPr>
      <w:r w:rsidRPr="00E023E8">
        <w:rPr>
          <w:b/>
          <w:bCs/>
        </w:rPr>
        <w:t xml:space="preserve">Pockets of </w:t>
      </w:r>
      <w:r>
        <w:rPr>
          <w:b/>
          <w:bCs/>
        </w:rPr>
        <w:t>j</w:t>
      </w:r>
      <w:r w:rsidRPr="00E023E8">
        <w:rPr>
          <w:b/>
          <w:bCs/>
        </w:rPr>
        <w:t>oy</w:t>
      </w:r>
      <w:r>
        <w:t xml:space="preserve"> – These are the small, quiet hopes that make up the rich interiors of our lives. From the treat you </w:t>
      </w:r>
      <w:proofErr w:type="gramStart"/>
      <w:r>
        <w:t>have to</w:t>
      </w:r>
      <w:proofErr w:type="gramEnd"/>
      <w:r>
        <w:t xml:space="preserve"> go along with your afternoon cuppa, thinking this might be the day the book you’re desperate to read is back at the library or simply escaping back into your own imagination, the small moments in our lives matter.  </w:t>
      </w:r>
    </w:p>
    <w:p w:rsidR="00E023E8" w:rsidP="00E023E8" w:rsidRDefault="00E023E8" w14:paraId="66653C16" w14:textId="77777777">
      <w:pPr>
        <w:pStyle w:val="ListParagraph"/>
        <w:numPr>
          <w:ilvl w:val="0"/>
          <w:numId w:val="40"/>
        </w:numPr>
      </w:pPr>
      <w:r w:rsidRPr="00E023E8">
        <w:rPr>
          <w:b/>
          <w:bCs/>
        </w:rPr>
        <w:lastRenderedPageBreak/>
        <w:t xml:space="preserve">The </w:t>
      </w:r>
      <w:r>
        <w:rPr>
          <w:b/>
          <w:bCs/>
        </w:rPr>
        <w:t>b</w:t>
      </w:r>
      <w:r w:rsidRPr="00E023E8">
        <w:rPr>
          <w:b/>
          <w:bCs/>
        </w:rPr>
        <w:t xml:space="preserve">est is </w:t>
      </w:r>
      <w:r>
        <w:rPr>
          <w:b/>
          <w:bCs/>
        </w:rPr>
        <w:t>y</w:t>
      </w:r>
      <w:r w:rsidRPr="00E023E8">
        <w:rPr>
          <w:b/>
          <w:bCs/>
        </w:rPr>
        <w:t xml:space="preserve">et to </w:t>
      </w:r>
      <w:r>
        <w:rPr>
          <w:b/>
          <w:bCs/>
        </w:rPr>
        <w:t>c</w:t>
      </w:r>
      <w:r w:rsidRPr="00E023E8">
        <w:rPr>
          <w:b/>
          <w:bCs/>
        </w:rPr>
        <w:t>ome</w:t>
      </w:r>
      <w:r>
        <w:t xml:space="preserve"> – Are you working toward something big? Whether it’s finding your ultimate job, moving somewhere you’ve always dreamed of living or something more personal, our hopes and dreams matter because they keep us engaged in the story of our own lives. Even in tough times, the faith we place in ourselves can bring us to the future we envisage.  </w:t>
      </w:r>
    </w:p>
    <w:p w:rsidRPr="00E023E8" w:rsidR="00E023E8" w:rsidP="00E023E8" w:rsidRDefault="00E023E8" w14:paraId="39AB9477" w14:textId="77777777">
      <w:pPr>
        <w:pStyle w:val="ListParagraph"/>
        <w:numPr>
          <w:ilvl w:val="0"/>
          <w:numId w:val="0"/>
        </w:numPr>
        <w:ind w:left="720"/>
        <w:rPr>
          <w:i/>
          <w:iCs/>
        </w:rPr>
      </w:pPr>
      <w:r w:rsidRPr="00E023E8">
        <w:rPr>
          <w:i/>
          <w:iCs/>
        </w:rPr>
        <w:t xml:space="preserve">‘There is nothing like a dream to create the future.’ </w:t>
      </w:r>
    </w:p>
    <w:p w:rsidR="00E023E8" w:rsidP="00E023E8" w:rsidRDefault="00E023E8" w14:paraId="2699B55A" w14:textId="3E897072">
      <w:pPr>
        <w:pStyle w:val="ListParagraph"/>
        <w:numPr>
          <w:ilvl w:val="0"/>
          <w:numId w:val="0"/>
        </w:numPr>
        <w:ind w:left="720"/>
      </w:pPr>
      <w:r>
        <w:t>– Victor Hugo</w:t>
      </w:r>
    </w:p>
    <w:p w:rsidR="009077AB" w:rsidRDefault="009077AB" w14:paraId="797249C9" w14:textId="14C58C67">
      <w:r>
        <w:br w:type="page"/>
      </w:r>
    </w:p>
    <w:p w:rsidR="00D44D6A" w:rsidP="00D44D6A" w:rsidRDefault="00D44D6A" w14:paraId="3279466E" w14:textId="0AA0B398">
      <w:pPr>
        <w:pStyle w:val="Heading2"/>
      </w:pPr>
      <w:bookmarkStart w:name="_Toc174457643" w:id="17"/>
      <w:r>
        <w:lastRenderedPageBreak/>
        <w:t>Book Week Scotland event guidelines</w:t>
      </w:r>
      <w:bookmarkEnd w:id="17"/>
    </w:p>
    <w:p w:rsidRPr="002254F5" w:rsidR="00D44D6A" w:rsidP="00D44D6A" w:rsidRDefault="00D44D6A" w14:paraId="6CF68A4C" w14:textId="3A6792D8">
      <w:r w:rsidRPr="002254F5">
        <w:t>We know that every year between a third and a half of attendees take part in an event for the first time</w:t>
      </w:r>
      <w:r>
        <w:t>,</w:t>
      </w:r>
      <w:r w:rsidRPr="002254F5">
        <w:t xml:space="preserve"> and we want to ensure that their experience of Book Week Scotland is as positive as possible! </w:t>
      </w:r>
    </w:p>
    <w:p w:rsidR="00D44D6A" w:rsidP="00D44D6A" w:rsidRDefault="00D44D6A" w14:paraId="4924661E" w14:textId="77777777">
      <w:r w:rsidRPr="002254F5">
        <w:t xml:space="preserve">With that in mind we ask that you apply the following principles to planning and delivering your event: </w:t>
      </w:r>
    </w:p>
    <w:p w:rsidR="00D44D6A" w:rsidP="00D44D6A" w:rsidRDefault="00D44D6A" w14:paraId="146E64F1" w14:textId="77777777">
      <w:pPr>
        <w:pStyle w:val="ListParagraph"/>
        <w:numPr>
          <w:ilvl w:val="0"/>
          <w:numId w:val="38"/>
        </w:numPr>
      </w:pPr>
      <w:r w:rsidRPr="002254F5">
        <w:rPr>
          <w:b/>
          <w:bCs/>
        </w:rPr>
        <w:t>Welcoming</w:t>
      </w:r>
      <w:r>
        <w:t xml:space="preserve"> – as we mentioned above, your event could be the first time someone has come along to a book event, or an event in your space.  People will take their lead from you – make sure that anyone coming to your event feels welcomed and knows they can ask questions. Show that you are pleased to see them, and by creating a space that is relaxed and informal, ensure that they can be themselves.</w:t>
      </w:r>
    </w:p>
    <w:p w:rsidR="00D44D6A" w:rsidP="00D44D6A" w:rsidRDefault="00D44D6A" w14:paraId="6A23356F" w14:textId="77777777">
      <w:pPr>
        <w:pStyle w:val="ListParagraph"/>
        <w:numPr>
          <w:ilvl w:val="0"/>
          <w:numId w:val="38"/>
        </w:numPr>
      </w:pPr>
      <w:r w:rsidRPr="008C3A78">
        <w:rPr>
          <w:b/>
          <w:bCs/>
        </w:rPr>
        <w:t>Fun</w:t>
      </w:r>
      <w:r>
        <w:t xml:space="preserve"> – Book Week Scotland is all about the joy of connecting through books.  Feel free to shake up what a book event looks like – your event can be relaxed, playful and unexpected!</w:t>
      </w:r>
    </w:p>
    <w:p w:rsidR="00D44D6A" w:rsidP="00D44D6A" w:rsidRDefault="00D44D6A" w14:paraId="63C5D2E4" w14:textId="70D12DC7">
      <w:pPr>
        <w:pStyle w:val="ListParagraph"/>
        <w:numPr>
          <w:ilvl w:val="0"/>
          <w:numId w:val="38"/>
        </w:numPr>
      </w:pPr>
      <w:r w:rsidRPr="008C3A78">
        <w:rPr>
          <w:b/>
          <w:bCs/>
        </w:rPr>
        <w:t>Accessible</w:t>
      </w:r>
      <w:r>
        <w:t xml:space="preserve"> – you should make your events as accessible as possible. See more detailed guidelines on page 1</w:t>
      </w:r>
      <w:r>
        <w:t>3</w:t>
      </w:r>
      <w:r>
        <w:t>.</w:t>
      </w:r>
    </w:p>
    <w:p w:rsidR="00D44D6A" w:rsidP="00D44D6A" w:rsidRDefault="00D44D6A" w14:paraId="3738606D" w14:textId="77777777">
      <w:pPr>
        <w:pStyle w:val="ListParagraph"/>
        <w:numPr>
          <w:ilvl w:val="0"/>
          <w:numId w:val="38"/>
        </w:numPr>
      </w:pPr>
      <w:r w:rsidRPr="008C3A78">
        <w:rPr>
          <w:b/>
          <w:bCs/>
        </w:rPr>
        <w:t>Affordable</w:t>
      </w:r>
      <w:r>
        <w:t xml:space="preserve"> – this is part of accessibility. If you have to/want to charge for your event, please try to limit your ticket price to no more than £5. You could also consider a ‘pay what you can’ model or a ‘pay it forward’ model.</w:t>
      </w:r>
    </w:p>
    <w:p w:rsidR="00D44D6A" w:rsidP="00D44D6A" w:rsidRDefault="00D44D6A" w14:paraId="08D80925" w14:textId="77777777">
      <w:pPr>
        <w:pStyle w:val="ListParagraph"/>
        <w:numPr>
          <w:ilvl w:val="0"/>
          <w:numId w:val="38"/>
        </w:numPr>
      </w:pPr>
      <w:r>
        <w:rPr>
          <w:b/>
          <w:bCs/>
        </w:rPr>
        <w:t xml:space="preserve">Safe </w:t>
      </w:r>
      <w:r>
        <w:t>– ensure that your event is safe for everyone attending. This includes:</w:t>
      </w:r>
    </w:p>
    <w:p w:rsidR="7CF16CB9" w:rsidP="5ADD9436" w:rsidRDefault="7CF16CB9" w14:paraId="3891589E" w14:textId="494C0B66">
      <w:pPr>
        <w:pStyle w:val="ListParagraph"/>
        <w:rPr/>
      </w:pPr>
      <w:r w:rsidR="00D44D6A">
        <w:rPr/>
        <w:t>Making sure that your event is physically safe – it is worth taking the time to do a risk assessment.</w:t>
      </w:r>
    </w:p>
    <w:p w:rsidR="7CF16CB9" w:rsidP="7D56178F" w:rsidRDefault="7CF16CB9" w14:paraId="30581B59" w14:textId="35486DB0">
      <w:pPr>
        <w:pStyle w:val="ListParagraph"/>
        <w:rPr>
          <w:rFonts w:ascii="Arial" w:hAnsi="Arial" w:eastAsia="Arial" w:cs="Arial"/>
          <w:b w:val="0"/>
          <w:bCs w:val="0"/>
          <w:i w:val="0"/>
          <w:iCs w:val="0"/>
          <w:caps w:val="0"/>
          <w:smallCaps w:val="0"/>
          <w:noProof w:val="0"/>
          <w:color w:val="000000" w:themeColor="text1" w:themeTint="FF" w:themeShade="FF"/>
          <w:sz w:val="24"/>
          <w:szCs w:val="24"/>
          <w:lang w:val="en-GB"/>
        </w:rPr>
      </w:pPr>
      <w:r w:rsidR="00D44D6A">
        <w:rPr/>
        <w:t xml:space="preserve">Making sure that </w:t>
      </w:r>
      <w:r w:rsidR="00D44D6A">
        <w:rPr/>
        <w:t>all of</w:t>
      </w:r>
      <w:r w:rsidR="00D44D6A">
        <w:rPr/>
        <w:t xml:space="preserve"> your team are confident what to do in an emergency scenario</w:t>
      </w:r>
      <w:r w:rsidR="00D44D6A">
        <w:rPr/>
        <w:t xml:space="preserve">.  </w:t>
      </w:r>
    </w:p>
    <w:p w:rsidR="7CF16CB9" w:rsidP="7D56178F" w:rsidRDefault="7CF16CB9" w14:paraId="2A3DDFE5" w14:textId="52CA7487">
      <w:pPr>
        <w:pStyle w:val="ListParagraph"/>
        <w:rPr>
          <w:rFonts w:ascii="Arial" w:hAnsi="Arial" w:eastAsia="Arial" w:cs="Arial"/>
          <w:b w:val="0"/>
          <w:bCs w:val="0"/>
          <w:i w:val="0"/>
          <w:iCs w:val="0"/>
          <w:caps w:val="0"/>
          <w:smallCaps w:val="0"/>
          <w:noProof w:val="0"/>
          <w:color w:val="000000" w:themeColor="text1" w:themeTint="FF" w:themeShade="FF"/>
          <w:sz w:val="24"/>
          <w:szCs w:val="24"/>
          <w:lang w:val="en-GB"/>
        </w:rPr>
      </w:pPr>
      <w:r w:rsidRPr="7D56178F" w:rsidR="7CF16CB9">
        <w:rPr>
          <w:rFonts w:ascii="Arial" w:hAnsi="Arial" w:eastAsia="Arial" w:cs="Arial"/>
          <w:b w:val="0"/>
          <w:bCs w:val="0"/>
          <w:i w:val="0"/>
          <w:iCs w:val="0"/>
          <w:caps w:val="0"/>
          <w:smallCaps w:val="0"/>
          <w:noProof w:val="0"/>
          <w:color w:val="000000" w:themeColor="text1" w:themeTint="FF" w:themeShade="FF"/>
          <w:sz w:val="24"/>
          <w:szCs w:val="24"/>
          <w:lang w:val="en-US"/>
        </w:rPr>
        <w:t>Ensure that you consider both Child Protection and Safeguarding for Adults at Risk of Harm when planning your event – making reference to your company safeguarding policies.</w:t>
      </w:r>
    </w:p>
    <w:p w:rsidR="00D44D6A" w:rsidP="7D56178F" w:rsidRDefault="00D44D6A" w14:paraId="32BAB7C2" w14:textId="5182E48B">
      <w:pPr>
        <w:pStyle w:val="ListParagraph"/>
        <w:rPr/>
      </w:pPr>
      <w:r w:rsidR="00D44D6A">
        <w:rPr/>
        <w:t>Setting some guidelines for people contributing to the event:</w:t>
      </w:r>
    </w:p>
    <w:p w:rsidR="00D44D6A" w:rsidP="00D44D6A" w:rsidRDefault="00D44D6A" w14:paraId="40284E24" w14:textId="77777777">
      <w:pPr>
        <w:pStyle w:val="ListParagraph"/>
        <w:numPr>
          <w:ilvl w:val="2"/>
          <w:numId w:val="38"/>
        </w:numPr>
      </w:pPr>
      <w:r w:rsidRPr="008C3A78">
        <w:rPr>
          <w:b/>
          <w:bCs/>
        </w:rPr>
        <w:t>Non-judgmental</w:t>
      </w:r>
      <w:r>
        <w:t xml:space="preserve"> – we can disagree with another person's point of view without offending them.</w:t>
      </w:r>
    </w:p>
    <w:p w:rsidR="00D44D6A" w:rsidP="00D44D6A" w:rsidRDefault="00D44D6A" w14:paraId="654A8B8D" w14:textId="77777777">
      <w:pPr>
        <w:pStyle w:val="ListParagraph"/>
        <w:numPr>
          <w:ilvl w:val="2"/>
          <w:numId w:val="38"/>
        </w:numPr>
      </w:pPr>
      <w:r w:rsidRPr="008C3A78">
        <w:rPr>
          <w:b/>
          <w:bCs/>
        </w:rPr>
        <w:t>Respectful</w:t>
      </w:r>
      <w:r>
        <w:t xml:space="preserve"> – everyone should be respectful of anyone who might be in the space. We do not know what lived experience, </w:t>
      </w:r>
      <w:r>
        <w:lastRenderedPageBreak/>
        <w:t>characteristics or beliefs people may bring. Encourage everyone contributing to be respectful to all.</w:t>
      </w:r>
    </w:p>
    <w:p w:rsidR="00D44D6A" w:rsidP="00D44D6A" w:rsidRDefault="00D44D6A" w14:paraId="77D87D35" w14:textId="77777777">
      <w:pPr>
        <w:pStyle w:val="ListParagraph"/>
        <w:numPr>
          <w:ilvl w:val="2"/>
          <w:numId w:val="38"/>
        </w:numPr>
      </w:pPr>
      <w:r w:rsidRPr="008C3A78">
        <w:rPr>
          <w:b/>
          <w:bCs/>
        </w:rPr>
        <w:t>Inclusive</w:t>
      </w:r>
      <w:r>
        <w:t xml:space="preserve"> – people in the event may differ in age, race, religion, cultural background, sexual orientation, gender identity or gender expression, ability and/or parental or relationship status. Ask everyone to be mindful of this.</w:t>
      </w:r>
    </w:p>
    <w:p w:rsidR="00D44D6A" w:rsidP="00D44D6A" w:rsidRDefault="00D44D6A" w14:paraId="5A4039CE" w14:textId="3420A1B0">
      <w:pPr/>
      <w:r w:rsidR="00D44D6A">
        <w:rPr/>
        <w:t xml:space="preserve">These points feed into Scottish Book trust’s wider </w:t>
      </w:r>
      <w:hyperlink r:id="Rb846c924f98144f6">
        <w:r w:rsidRPr="7D56178F" w:rsidR="00D44D6A">
          <w:rPr>
            <w:rStyle w:val="Hyperlink"/>
          </w:rPr>
          <w:t>organisational values</w:t>
        </w:r>
      </w:hyperlink>
      <w:r w:rsidR="00D44D6A">
        <w:rPr/>
        <w:t xml:space="preserve">, which underpin the work we do across all our projects. </w:t>
      </w:r>
    </w:p>
    <w:p w:rsidR="0025680A" w:rsidP="7D56178F" w:rsidRDefault="00AD7A39" w14:paraId="54238EB0" w14:textId="4FD09D3B">
      <w:pPr/>
      <w:r>
        <w:br w:type="page"/>
      </w:r>
    </w:p>
    <w:p w:rsidR="0025680A" w:rsidP="009077AB" w:rsidRDefault="00AD7A39" w14:paraId="3085AE14" w14:textId="009FF757">
      <w:pPr>
        <w:pStyle w:val="Heading2"/>
      </w:pPr>
      <w:bookmarkStart w:name="_Toc174457644" w:id="18"/>
      <w:r w:rsidR="00AD7A39">
        <w:rPr/>
        <w:t>Planning your event</w:t>
      </w:r>
      <w:bookmarkEnd w:id="18"/>
    </w:p>
    <w:p w:rsidR="00C327B1" w:rsidP="00AD7A39" w:rsidRDefault="00C327B1" w14:paraId="1417E79B" w14:textId="13E8CF59">
      <w:r>
        <w:rPr>
          <w:noProof/>
          <w:lang w:eastAsia="en-GB"/>
        </w:rPr>
        <w:drawing>
          <wp:inline distT="0" distB="0" distL="0" distR="0" wp14:anchorId="65673A68" wp14:editId="12881CEA">
            <wp:extent cx="5511821" cy="3820795"/>
            <wp:effectExtent l="0" t="0" r="0" b="8255"/>
            <wp:docPr id="7" name="Picture 7" descr="Alexander McCall Smith event at Biggar Library during Book Week Scotl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exander McCall Smith event at Biggar Library during Book Week Scotland 20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1821" cy="3820795"/>
                    </a:xfrm>
                    <a:prstGeom prst="rect">
                      <a:avLst/>
                    </a:prstGeom>
                  </pic:spPr>
                </pic:pic>
              </a:graphicData>
            </a:graphic>
          </wp:inline>
        </w:drawing>
      </w:r>
    </w:p>
    <w:p w:rsidR="00AD7A39" w:rsidP="00AD7A39" w:rsidRDefault="00AD7A39" w14:paraId="1373EF7D" w14:textId="75A69E68">
      <w:r w:rsidRPr="00AD7A39">
        <w:t>Whether your organisation is planning an in-person or digital event</w:t>
      </w:r>
      <w:r>
        <w:t>,</w:t>
      </w:r>
      <w:r w:rsidRPr="00AD7A39">
        <w:t xml:space="preserve"> we have compiled some tips to help you get the best out of your Book Week Scotland programme.</w:t>
      </w:r>
    </w:p>
    <w:p w:rsidR="0056105A" w:rsidP="0056105A" w:rsidRDefault="0056105A" w14:paraId="489AE75F" w14:textId="77777777">
      <w:pPr>
        <w:pStyle w:val="Heading3"/>
      </w:pPr>
      <w:r>
        <w:t xml:space="preserve">In-person events </w:t>
      </w:r>
    </w:p>
    <w:p w:rsidRPr="00222158" w:rsidR="00222158" w:rsidP="00222158" w:rsidRDefault="00222158" w14:paraId="7C239222" w14:textId="06D0EA2F">
      <w:r w:rsidRPr="00222158">
        <w:t>The return to in-person events over the past two years has been welcomed by communities around the country during Book Week Scotland. While digital allows organisations to connect with new audiences and innovate their approach, the true spirit of Book Week</w:t>
      </w:r>
      <w:r>
        <w:t xml:space="preserve"> Scotland</w:t>
      </w:r>
      <w:r w:rsidRPr="00222158">
        <w:t xml:space="preserve"> is in communities coming together to celebrate the power of books and storytelling.</w:t>
      </w:r>
    </w:p>
    <w:p w:rsidR="0056105A" w:rsidP="0056105A" w:rsidRDefault="0056105A" w14:paraId="79AAFF2D" w14:textId="77777777">
      <w:pPr>
        <w:pStyle w:val="Heading4"/>
      </w:pPr>
      <w:r>
        <w:t>Venue</w:t>
      </w:r>
    </w:p>
    <w:p w:rsidR="0056105A" w:rsidP="0056105A" w:rsidRDefault="0056105A" w14:paraId="300C4F1E" w14:textId="77777777">
      <w:r>
        <w:t xml:space="preserve">Finding the right venue is key to the success of your event. Think about its capacity, how accessible it is, what the parking options are, how easy or difficult it is to travel to, the acoustics of the space, what technical equipment is available (e.g. microphones), the number of toilets, when you’ll be able to access the space on the day and if there’s a green room space for your author[s]. </w:t>
      </w:r>
    </w:p>
    <w:p w:rsidR="00355AA9" w:rsidP="0056105A" w:rsidRDefault="0056105A" w14:paraId="451E5C59" w14:textId="75681BD5">
      <w:r>
        <w:lastRenderedPageBreak/>
        <w:t>Be clear and open about the venue and its limitations wherever you are advertising the event. Make it clear in your event copy that if people are unsure of any element they can get in touch to discuss i</w:t>
      </w:r>
      <w:r w:rsidR="00B639B6">
        <w:t>t with you.</w:t>
      </w:r>
    </w:p>
    <w:p w:rsidR="00355AA9" w:rsidP="00355AA9" w:rsidRDefault="00355AA9" w14:paraId="38C9A35D" w14:textId="77777777">
      <w:pPr>
        <w:pStyle w:val="Heading4"/>
      </w:pPr>
      <w:r>
        <w:t xml:space="preserve">Staffing </w:t>
      </w:r>
    </w:p>
    <w:p w:rsidR="00355AA9" w:rsidP="00355AA9" w:rsidRDefault="00355AA9" w14:paraId="7FA85CEC" w14:textId="658EA837">
      <w:r>
        <w:t xml:space="preserve">Ensuring you have the correct number of staff will allow your event to run smoothly. Get your team together well in advance to discuss responsibilities and potential queries from your audience. </w:t>
      </w:r>
    </w:p>
    <w:p w:rsidR="00222158" w:rsidP="00222158" w:rsidRDefault="00222158" w14:paraId="0BA7DA45" w14:textId="7084AA9F">
      <w:pPr>
        <w:pStyle w:val="Heading4"/>
      </w:pPr>
      <w:r>
        <w:t>Pricing</w:t>
      </w:r>
    </w:p>
    <w:p w:rsidR="00222158" w:rsidP="00222158" w:rsidRDefault="00222158" w14:paraId="48138323" w14:textId="77777777">
      <w:r>
        <w:t xml:space="preserve">A huge part of Book Week Scotland is ensuring our events are financially accessible to attendees. That means keeping events free to attend wherever possible. </w:t>
      </w:r>
    </w:p>
    <w:p w:rsidR="00222158" w:rsidP="00222158" w:rsidRDefault="00222158" w14:paraId="2F9AA72A" w14:textId="77777777">
      <w:r>
        <w:t xml:space="preserve">However, we understand that ticket sales are sometimes necessary for organisations to recoup their programming </w:t>
      </w:r>
      <w:proofErr w:type="gramStart"/>
      <w:r>
        <w:t>costs</w:t>
      </w:r>
      <w:proofErr w:type="gramEnd"/>
      <w:r>
        <w:t xml:space="preserve"> but we ask that you keep these moderate (no higher than £5 per ticket).</w:t>
      </w:r>
    </w:p>
    <w:p w:rsidR="00222158" w:rsidP="00222158" w:rsidRDefault="00222158" w14:paraId="0CD54A66" w14:textId="5B0BBABE">
      <w:r>
        <w:t>You can also use some of your additional accessibility budget to identify specific groups or communities that would be interested in attending the event but may not have the means to pay for a ticket or travel.</w:t>
      </w:r>
    </w:p>
    <w:p w:rsidR="00355AA9" w:rsidP="00355AA9" w:rsidRDefault="00355AA9" w14:paraId="7901BBEC" w14:textId="4EED701B">
      <w:pPr>
        <w:pStyle w:val="Heading4"/>
      </w:pPr>
      <w:r>
        <w:t>Ticket</w:t>
      </w:r>
      <w:r w:rsidR="00222158">
        <w:t>ing</w:t>
      </w:r>
    </w:p>
    <w:p w:rsidR="00355AA9" w:rsidP="00355AA9" w:rsidRDefault="00355AA9" w14:paraId="76F2F0D4" w14:textId="0C20682F">
      <w:r>
        <w:t>It is a good idea to set-up mobile tickets for your event. If you are advertising your event via Eventbrite, attendees will be able to use QR codes, either on their phones or on printed tickets, which staf</w:t>
      </w:r>
      <w:r w:rsidR="00B639B6">
        <w:t>f can scan to check-in them in.</w:t>
      </w:r>
    </w:p>
    <w:p w:rsidR="00355AA9" w:rsidP="00355AA9" w:rsidRDefault="00355AA9" w14:paraId="610DF73D" w14:textId="77777777">
      <w:pPr>
        <w:pStyle w:val="Heading4"/>
      </w:pPr>
      <w:r>
        <w:t xml:space="preserve">Incorporating digital </w:t>
      </w:r>
    </w:p>
    <w:p w:rsidR="00253E80" w:rsidP="00355AA9" w:rsidRDefault="00355AA9" w14:paraId="78C0762B" w14:textId="06BEEC82">
      <w:r>
        <w:t xml:space="preserve">You might be able to include a digital element to your in-person event. Could you broaden your audience by </w:t>
      </w:r>
      <w:r w:rsidR="00222158">
        <w:t>livestreaming</w:t>
      </w:r>
      <w:r>
        <w:t>? Perhaps you could film the event and upload it to your website or social channels afterwards. This will involve a lot more planning and work on the day but if you are keen to expand your event’</w:t>
      </w:r>
      <w:r w:rsidR="00B639B6">
        <w:t>s reach it</w:t>
      </w:r>
      <w:r w:rsidR="00417EBE">
        <w:t>’</w:t>
      </w:r>
      <w:r w:rsidR="00B639B6">
        <w:t>s worth considering.</w:t>
      </w:r>
    </w:p>
    <w:p w:rsidR="00355AA9" w:rsidP="00355AA9" w:rsidRDefault="00355AA9" w14:paraId="15C80F1A" w14:textId="115095A4">
      <w:pPr>
        <w:pStyle w:val="Heading4"/>
      </w:pPr>
      <w:r>
        <w:t xml:space="preserve">Book </w:t>
      </w:r>
      <w:r w:rsidR="000614AB">
        <w:t>s</w:t>
      </w:r>
      <w:r>
        <w:t>ales</w:t>
      </w:r>
    </w:p>
    <w:p w:rsidR="00DC74F9" w:rsidP="00355AA9" w:rsidRDefault="00355AA9" w14:paraId="567A815B" w14:textId="09A6317B">
      <w:r>
        <w:t>The best way to offer book sales at your event is to approach your local bookshop. Get in touch in advance so they can order stock. It is also worth double-checking if the bookshop will be able t</w:t>
      </w:r>
      <w:r w:rsidR="00B639B6">
        <w:t>o provide contactless payments.</w:t>
      </w:r>
    </w:p>
    <w:p w:rsidR="00355AA9" w:rsidP="00355AA9" w:rsidRDefault="00355AA9" w14:paraId="161AE51B" w14:textId="77777777">
      <w:pPr>
        <w:pStyle w:val="Heading3"/>
      </w:pPr>
      <w:r>
        <w:lastRenderedPageBreak/>
        <w:t>Other considerations for events</w:t>
      </w:r>
    </w:p>
    <w:p w:rsidR="00355AA9" w:rsidP="00355AA9" w:rsidRDefault="00355AA9" w14:paraId="20D3FEF9" w14:textId="77777777">
      <w:pPr>
        <w:pStyle w:val="Heading4"/>
      </w:pPr>
      <w:r>
        <w:t>Marketing</w:t>
      </w:r>
    </w:p>
    <w:p w:rsidR="00355AA9" w:rsidP="00355AA9" w:rsidRDefault="00355AA9" w14:paraId="7FE958D7" w14:textId="77777777">
      <w:r>
        <w:t>Make sure you get the word out about your event in advance. You can use our free posters to promote it. Putting up these posters in and around your community is a great way to spread the word.</w:t>
      </w:r>
    </w:p>
    <w:p w:rsidR="00355AA9" w:rsidP="00355AA9" w:rsidRDefault="00355AA9" w14:paraId="0CA25CD9" w14:textId="48105F26">
      <w:r>
        <w:t>You can also use our digital assets to promote your event on your organisatio</w:t>
      </w:r>
      <w:r w:rsidR="00B639B6">
        <w:t>n’s website or social channels.</w:t>
      </w:r>
    </w:p>
    <w:p w:rsidR="00355AA9" w:rsidP="00355AA9" w:rsidRDefault="00355AA9" w14:paraId="4BD09D7D" w14:textId="77777777">
      <w:pPr>
        <w:pStyle w:val="Heading4"/>
      </w:pPr>
      <w:r>
        <w:t>Ensure the date, time and venue of your event is consistent and visible in all marketing materials</w:t>
      </w:r>
    </w:p>
    <w:p w:rsidR="00355AA9" w:rsidP="00355AA9" w:rsidRDefault="00355AA9" w14:paraId="1D36A824" w14:textId="64B644F0">
      <w:r>
        <w:t xml:space="preserve">There are lots of ways to market your event – </w:t>
      </w:r>
      <w:proofErr w:type="gramStart"/>
      <w:r>
        <w:t>take a look</w:t>
      </w:r>
      <w:proofErr w:type="gramEnd"/>
      <w:r>
        <w:t xml:space="preserve"> at the social media and PR toolkits </w:t>
      </w:r>
      <w:r w:rsidRPr="00FD73FC">
        <w:t xml:space="preserve">(pages </w:t>
      </w:r>
      <w:r w:rsidRPr="00057F7B" w:rsidR="00404CB5">
        <w:t>2</w:t>
      </w:r>
      <w:r w:rsidR="00D44D6A">
        <w:t>6</w:t>
      </w:r>
      <w:r w:rsidRPr="00057F7B" w:rsidR="00404CB5">
        <w:t>–</w:t>
      </w:r>
      <w:r w:rsidR="00D44D6A">
        <w:t>30</w:t>
      </w:r>
      <w:r w:rsidRPr="00FD73FC">
        <w:t>)</w:t>
      </w:r>
      <w:r>
        <w:t xml:space="preserve"> for ideas. Scottish Book Trust can also promote your event in the Book Week Scotland online </w:t>
      </w:r>
      <w:r w:rsidRPr="00FD73FC">
        <w:t>listings (page</w:t>
      </w:r>
      <w:r w:rsidRPr="00FD73FC" w:rsidR="00FD73FC">
        <w:t>s</w:t>
      </w:r>
      <w:r w:rsidRPr="00FD73FC">
        <w:t xml:space="preserve"> </w:t>
      </w:r>
      <w:r w:rsidR="00057F7B">
        <w:t>2</w:t>
      </w:r>
      <w:r w:rsidR="00D44D6A">
        <w:t>2</w:t>
      </w:r>
      <w:r w:rsidR="00057F7B">
        <w:t>–2</w:t>
      </w:r>
      <w:r w:rsidR="00D44D6A">
        <w:t>3</w:t>
      </w:r>
      <w:r w:rsidRPr="00FD73FC">
        <w:t>)</w:t>
      </w:r>
      <w:r w:rsidRPr="00FD73FC" w:rsidR="000614AB">
        <w:t>.</w:t>
      </w:r>
    </w:p>
    <w:p w:rsidR="00355AA9" w:rsidP="00355AA9" w:rsidRDefault="00355AA9" w14:paraId="469AA6B1" w14:textId="288193CA">
      <w:r>
        <w:t xml:space="preserve">You can order free marketing materials from our </w:t>
      </w:r>
      <w:r w:rsidRPr="00FD73FC">
        <w:t xml:space="preserve">website (page </w:t>
      </w:r>
      <w:r w:rsidRPr="00057F7B" w:rsidR="00404CB5">
        <w:t>1</w:t>
      </w:r>
      <w:r w:rsidR="00D44D6A">
        <w:t>8</w:t>
      </w:r>
      <w:r w:rsidRPr="00057F7B" w:rsidR="00FD73FC">
        <w:t>–1</w:t>
      </w:r>
      <w:r w:rsidR="00D44D6A">
        <w:t>9</w:t>
      </w:r>
      <w:r w:rsidRPr="00FD73FC" w:rsidR="00B639B6">
        <w:t>).</w:t>
      </w:r>
    </w:p>
    <w:p w:rsidR="00355AA9" w:rsidP="00355AA9" w:rsidRDefault="00355AA9" w14:paraId="35F9AD9E" w14:textId="77777777">
      <w:pPr>
        <w:pStyle w:val="Heading4"/>
      </w:pPr>
      <w:r>
        <w:t xml:space="preserve">Other events in your area </w:t>
      </w:r>
    </w:p>
    <w:p w:rsidR="00355AA9" w:rsidP="0056105A" w:rsidRDefault="00355AA9" w14:paraId="46864DA8" w14:textId="7C679D33">
      <w:r>
        <w:t xml:space="preserve">With so many great events taking place across the country during Book Week Scotland, promoting other events alongside your own can be a great way to increase the reach and success of the whole week. </w:t>
      </w:r>
      <w:r w:rsidR="000614AB">
        <w:t>So,</w:t>
      </w:r>
      <w:r>
        <w:t xml:space="preserve"> if you know another organisation is holding an event </w:t>
      </w:r>
      <w:proofErr w:type="gramStart"/>
      <w:r>
        <w:t>similar to</w:t>
      </w:r>
      <w:proofErr w:type="gramEnd"/>
      <w:r>
        <w:t xml:space="preserve"> yours that your audience or community may be interested in, please do share the information with them.</w:t>
      </w:r>
    </w:p>
    <w:p w:rsidR="00222158" w:rsidP="00222158" w:rsidRDefault="00222158" w14:paraId="23AA8B31" w14:textId="77777777">
      <w:pPr>
        <w:pStyle w:val="Heading3"/>
      </w:pPr>
      <w:r>
        <w:t>Digital events</w:t>
      </w:r>
    </w:p>
    <w:p w:rsidR="00222158" w:rsidP="00222158" w:rsidRDefault="00222158" w14:paraId="60AAADA4" w14:textId="76E3DE12">
      <w:r>
        <w:t>Digital events have grown massively over the past few years, allowing organisations to reach new audiences and adapt their approach to programming. Digital is constantly evolving so there are many considerations to help give your audience the best possible experience.</w:t>
      </w:r>
    </w:p>
    <w:p w:rsidR="00222158" w:rsidP="00222158" w:rsidRDefault="00222158" w14:paraId="0ED45A6D" w14:textId="7A4C0070">
      <w:pPr>
        <w:pStyle w:val="Heading4"/>
      </w:pPr>
      <w:r>
        <w:t xml:space="preserve">Online platforms </w:t>
      </w:r>
    </w:p>
    <w:p w:rsidR="00222158" w:rsidP="00222158" w:rsidRDefault="00222158" w14:paraId="039DC604" w14:textId="77777777">
      <w:r>
        <w:t xml:space="preserve">The first thing to decide is which platform you will be using to deliver your event. </w:t>
      </w:r>
    </w:p>
    <w:p w:rsidR="00222158" w:rsidP="00222158" w:rsidRDefault="00222158" w14:paraId="56C246B1" w14:textId="50B9D1F5">
      <w:r>
        <w:t xml:space="preserve">There are </w:t>
      </w:r>
      <w:proofErr w:type="gramStart"/>
      <w:r>
        <w:t>a number of</w:t>
      </w:r>
      <w:proofErr w:type="gramEnd"/>
      <w:r>
        <w:t xml:space="preserve"> options including, but not limited to, Zoom, Microsoft Teams, Skype, Facebook Live and YouTube. Each platform has its own pros and cons list and which you choose will depend on your programming requirements. </w:t>
      </w:r>
    </w:p>
    <w:p w:rsidR="00222158" w:rsidP="00222158" w:rsidRDefault="00222158" w14:paraId="761ED9D3" w14:textId="77777777">
      <w:r>
        <w:lastRenderedPageBreak/>
        <w:t>The most important thing is that the platform you choose has features that match your security needs. So, spend a bit of time researching the security options of each one before you commit to it for your event.</w:t>
      </w:r>
    </w:p>
    <w:p w:rsidR="00222158" w:rsidP="00222158" w:rsidRDefault="00222158" w14:paraId="18977894" w14:textId="77777777">
      <w:pPr>
        <w:pStyle w:val="Heading4"/>
      </w:pPr>
      <w:r>
        <w:t>Should the event be live or pre-recorded?</w:t>
      </w:r>
    </w:p>
    <w:p w:rsidR="00222158" w:rsidP="00222158" w:rsidRDefault="00222158" w14:paraId="05F9823D" w14:textId="77777777">
      <w:r>
        <w:t xml:space="preserve">Another advantage of digital events is that you can record your content in advance and choose when you release it to the public. That way your organisation can focus on getting the word out to your networks about where and when they can view it. </w:t>
      </w:r>
    </w:p>
    <w:p w:rsidRPr="00C327B1" w:rsidR="00222158" w:rsidP="00222158" w:rsidRDefault="00222158" w14:paraId="500601AD" w14:textId="77777777">
      <w:r>
        <w:t xml:space="preserve">However, this may not be the best option if you want your audience to be able to get involved with questions and comments. </w:t>
      </w:r>
      <w:proofErr w:type="gramStart"/>
      <w:r>
        <w:t>So</w:t>
      </w:r>
      <w:proofErr w:type="gramEnd"/>
      <w:r>
        <w:t xml:space="preserve"> if you are trying to recreate the buzz of a traditional book event, streaming the event live is the best way to go.</w:t>
      </w:r>
    </w:p>
    <w:p w:rsidR="00222158" w:rsidP="00222158" w:rsidRDefault="00222158" w14:paraId="117B2770" w14:textId="77777777">
      <w:pPr>
        <w:pStyle w:val="Heading4"/>
      </w:pPr>
      <w:r>
        <w:t>Ticketing</w:t>
      </w:r>
    </w:p>
    <w:p w:rsidR="00222158" w:rsidP="00222158" w:rsidRDefault="00222158" w14:paraId="3CA4A225" w14:textId="77777777">
      <w:r>
        <w:t xml:space="preserve">Another key element to consider is where you will be advertising and asking attendees to sign up to your event from. </w:t>
      </w:r>
    </w:p>
    <w:p w:rsidR="00222158" w:rsidP="00222158" w:rsidRDefault="00222158" w14:paraId="12ED3099" w14:textId="77777777">
      <w:r>
        <w:t xml:space="preserve">The easiest way to promote your content is through </w:t>
      </w:r>
      <w:hyperlink w:history="1" r:id="rId17">
        <w:r w:rsidRPr="00AD7A39">
          <w:rPr>
            <w:rStyle w:val="Hyperlink"/>
          </w:rPr>
          <w:t>Eventbrite</w:t>
        </w:r>
      </w:hyperlink>
      <w:r>
        <w:t xml:space="preserve">. Eventbrite allows you to control all the elements of your event including audience numbers, ticket prices and accessibility information. </w:t>
      </w:r>
    </w:p>
    <w:p w:rsidR="00222158" w:rsidP="00222158" w:rsidRDefault="00222158" w14:paraId="42560C28" w14:textId="77777777">
      <w:pPr>
        <w:pStyle w:val="Heading4"/>
      </w:pPr>
      <w:r>
        <w:t>Event length</w:t>
      </w:r>
    </w:p>
    <w:p w:rsidR="00222158" w:rsidP="00222158" w:rsidRDefault="00222158" w14:paraId="7A1D30FF" w14:textId="77777777">
      <w:r>
        <w:t xml:space="preserve">The sweet spot for online events is between 45–75 minutes. If you plan to run a Q&amp;A session, make sure you factor in enough time for this too.  </w:t>
      </w:r>
    </w:p>
    <w:p w:rsidR="00222158" w:rsidP="00222158" w:rsidRDefault="00222158" w14:paraId="4CED9801" w14:textId="1D2C2E2C">
      <w:r>
        <w:t xml:space="preserve">A reminder that, in line with our Live Literature rate, authors should receive a minimum payment of £200 for a session of up to 90 minutes. For any event longer than 90 minutes, a second session payment (of minimum £200) will be required. </w:t>
      </w:r>
    </w:p>
    <w:p w:rsidR="00222158" w:rsidP="00222158" w:rsidRDefault="00222158" w14:paraId="51ED3175" w14:textId="77777777">
      <w:r>
        <w:t>Make sure the author is aware of, and comfortable with, the running time. Online events require a bit more concentration and energy – for everyone involved!</w:t>
      </w:r>
    </w:p>
    <w:p w:rsidR="00222158" w:rsidP="00222158" w:rsidRDefault="00222158" w14:paraId="138F4034" w14:textId="77777777">
      <w:pPr>
        <w:pStyle w:val="Heading4"/>
      </w:pPr>
      <w:r>
        <w:t>Scheduling</w:t>
      </w:r>
    </w:p>
    <w:p w:rsidR="00222158" w:rsidP="00222158" w:rsidRDefault="00222158" w14:paraId="799ED78A" w14:textId="77777777">
      <w:r>
        <w:t>If your event caters to a specific audience, or age group, think about when it would be easiest for them to get involved.</w:t>
      </w:r>
    </w:p>
    <w:p w:rsidR="00222158" w:rsidP="00222158" w:rsidRDefault="00222158" w14:paraId="5DBFC25E" w14:textId="77777777">
      <w:r>
        <w:t xml:space="preserve">Early evening events work well for families, as most adults will have finished work by then. If you are running a workshop with limited </w:t>
      </w:r>
      <w:proofErr w:type="gramStart"/>
      <w:r>
        <w:t>sign-ups</w:t>
      </w:r>
      <w:proofErr w:type="gramEnd"/>
      <w:r>
        <w:t xml:space="preserve"> you can be more flexible with your timings.</w:t>
      </w:r>
    </w:p>
    <w:p w:rsidR="00222158" w:rsidP="00222158" w:rsidRDefault="00222158" w14:paraId="20906618" w14:textId="77777777">
      <w:pPr>
        <w:pStyle w:val="Heading4"/>
      </w:pPr>
      <w:r>
        <w:lastRenderedPageBreak/>
        <w:t xml:space="preserve">Staffing </w:t>
      </w:r>
    </w:p>
    <w:p w:rsidR="00222158" w:rsidP="00222158" w:rsidRDefault="00222158" w14:paraId="5EA9674E" w14:textId="77777777">
      <w:r>
        <w:t xml:space="preserve">Having adequate members of staff to help with the delivery of your online event will ensure it runs smoothly for your audience. </w:t>
      </w:r>
    </w:p>
    <w:p w:rsidR="00222158" w:rsidP="00222158" w:rsidRDefault="00222158" w14:paraId="23ED0B35" w14:textId="77777777">
      <w:r>
        <w:t>If a member of your team is chairing the event, it is a good idea to have one or two colleagues managing the technical elements in the background such as:</w:t>
      </w:r>
    </w:p>
    <w:p w:rsidR="00222158" w:rsidP="00222158" w:rsidRDefault="00222158" w14:paraId="57D3AAFF" w14:textId="77777777">
      <w:pPr>
        <w:pStyle w:val="ListParagraph"/>
        <w:numPr>
          <w:ilvl w:val="0"/>
          <w:numId w:val="3"/>
        </w:numPr>
      </w:pPr>
      <w:r>
        <w:t>advancing slides</w:t>
      </w:r>
    </w:p>
    <w:p w:rsidR="00222158" w:rsidP="00222158" w:rsidRDefault="00222158" w14:paraId="6E53E20F" w14:textId="77777777">
      <w:pPr>
        <w:pStyle w:val="ListParagraph"/>
        <w:numPr>
          <w:ilvl w:val="0"/>
          <w:numId w:val="3"/>
        </w:numPr>
      </w:pPr>
      <w:r>
        <w:t>muting and unmuting audience members that wish to ask a question</w:t>
      </w:r>
    </w:p>
    <w:p w:rsidR="00222158" w:rsidP="00222158" w:rsidRDefault="00222158" w14:paraId="23144918" w14:textId="77777777">
      <w:pPr>
        <w:pStyle w:val="ListParagraph"/>
        <w:numPr>
          <w:ilvl w:val="0"/>
          <w:numId w:val="3"/>
        </w:numPr>
      </w:pPr>
      <w:r>
        <w:t>flagging or responding to questions/comments from the audience in the chat box</w:t>
      </w:r>
    </w:p>
    <w:p w:rsidR="00222158" w:rsidP="00222158" w:rsidRDefault="00222158" w14:paraId="5C44EA12" w14:textId="77777777">
      <w:pPr>
        <w:pStyle w:val="ListParagraph"/>
        <w:numPr>
          <w:ilvl w:val="0"/>
          <w:numId w:val="3"/>
        </w:numPr>
      </w:pPr>
      <w:r>
        <w:t>controlling any video/audio elements included as part of the event</w:t>
      </w:r>
    </w:p>
    <w:p w:rsidR="00222158" w:rsidP="00222158" w:rsidRDefault="00222158" w14:paraId="5AD491E6" w14:textId="77777777">
      <w:pPr>
        <w:pStyle w:val="Heading4"/>
      </w:pPr>
      <w:r>
        <w:t>Rehearsing with your author</w:t>
      </w:r>
    </w:p>
    <w:p w:rsidR="00222158" w:rsidP="00222158" w:rsidRDefault="00222158" w14:paraId="27EE0AD5" w14:textId="77777777">
      <w:r>
        <w:t>If you are collaborating with an author, schedule a practice session with them to ensure your event runs as smoothly as possible. This allows everyone to feel comfortable with the technology and gives you a chance to iron out any kinks ahead of time.</w:t>
      </w:r>
    </w:p>
    <w:p w:rsidR="00222158" w:rsidP="00222158" w:rsidRDefault="00222158" w14:paraId="722264E4" w14:textId="77777777">
      <w:r>
        <w:t>Bear in mind that if you are planning to rehearse with your author more than once, it may be appropriate to increase their fee. Be clear with them on how many run-throughs you are planning and make sure they are comfortable with the level of work you expect.</w:t>
      </w:r>
    </w:p>
    <w:p w:rsidR="00222158" w:rsidP="00222158" w:rsidRDefault="00222158" w14:paraId="2C858507" w14:textId="77777777">
      <w:pPr>
        <w:pStyle w:val="Heading4"/>
      </w:pPr>
      <w:r>
        <w:t>Accessibility</w:t>
      </w:r>
    </w:p>
    <w:p w:rsidR="00222158" w:rsidP="00222158" w:rsidRDefault="00222158" w14:paraId="44CF93D3" w14:textId="14E3FA5D">
      <w:r>
        <w:t xml:space="preserve">Accessibility for online events is constantly improving and there are many features you can implement to help make your audiences’ experience more enjoyable. The more time you spend planning and testing your platform’s features, the easier this process will be. Platforms are constantly improving their offering, so make sure you are </w:t>
      </w:r>
      <w:proofErr w:type="gramStart"/>
      <w:r>
        <w:t>up-to-date</w:t>
      </w:r>
      <w:proofErr w:type="gramEnd"/>
      <w:r>
        <w:t xml:space="preserve"> on any new features and their functionality.</w:t>
      </w:r>
    </w:p>
    <w:p w:rsidR="00222158" w:rsidP="00222158" w:rsidRDefault="00222158" w14:paraId="6A66E123" w14:textId="09086E39">
      <w:r>
        <w:t xml:space="preserve">We understand that cost plays a huge role in what organisations can provide. The most important thing is to be open, approachable and clear with your audience. Within event descriptions, let people know what you will provide. Ask people to contact you in advance to discuss specific requirements. </w:t>
      </w:r>
    </w:p>
    <w:p w:rsidR="00222158" w:rsidP="00222158" w:rsidRDefault="00222158" w14:paraId="07D7F39B" w14:textId="3FF2431A">
      <w:r>
        <w:lastRenderedPageBreak/>
        <w:t xml:space="preserve">If you are not sure where to start, we recommend looking over the excellent </w:t>
      </w:r>
      <w:hyperlink w:history="1" r:id="rId18">
        <w:proofErr w:type="spellStart"/>
        <w:r w:rsidRPr="00A90728">
          <w:rPr>
            <w:rStyle w:val="Hyperlink"/>
          </w:rPr>
          <w:t>Inklusion</w:t>
        </w:r>
        <w:proofErr w:type="spellEnd"/>
        <w:r w:rsidRPr="00A90728">
          <w:rPr>
            <w:rStyle w:val="Hyperlink"/>
          </w:rPr>
          <w:t xml:space="preserve"> Guide</w:t>
        </w:r>
      </w:hyperlink>
      <w:r>
        <w:t xml:space="preserve"> which has extensive insights for programming accessible events.</w:t>
      </w:r>
    </w:p>
    <w:p w:rsidR="00222158" w:rsidP="00222158" w:rsidRDefault="00222158" w14:paraId="72CEF8AF" w14:textId="77777777">
      <w:r>
        <w:t xml:space="preserve">The accessibility options you offer will depend on the type of event you are planning. We have listed some considerations for each below. </w:t>
      </w:r>
    </w:p>
    <w:p w:rsidR="00222158" w:rsidP="00222158" w:rsidRDefault="00222158" w14:paraId="69FCD9F3" w14:textId="2E32ED86">
      <w:r>
        <w:t xml:space="preserve">Live digital events: </w:t>
      </w:r>
    </w:p>
    <w:p w:rsidR="00222158" w:rsidP="00222158" w:rsidRDefault="00222158" w14:paraId="24422F4C" w14:textId="77777777">
      <w:pPr>
        <w:pStyle w:val="ListParagraph"/>
        <w:numPr>
          <w:ilvl w:val="0"/>
          <w:numId w:val="8"/>
        </w:numPr>
      </w:pPr>
      <w:r>
        <w:t>Can you provide a live BSL interpreter?</w:t>
      </w:r>
    </w:p>
    <w:p w:rsidR="00222158" w:rsidP="00222158" w:rsidRDefault="00222158" w14:paraId="1A1D3F4B" w14:textId="77777777">
      <w:pPr>
        <w:pStyle w:val="ListParagraph"/>
        <w:numPr>
          <w:ilvl w:val="0"/>
          <w:numId w:val="8"/>
        </w:numPr>
      </w:pPr>
      <w:r>
        <w:t xml:space="preserve">Can you enable closed captions? </w:t>
      </w:r>
    </w:p>
    <w:p w:rsidR="00222158" w:rsidP="00222158" w:rsidRDefault="00222158" w14:paraId="6F11DB10" w14:textId="77777777">
      <w:pPr>
        <w:pStyle w:val="ListParagraph"/>
        <w:numPr>
          <w:ilvl w:val="0"/>
          <w:numId w:val="8"/>
        </w:numPr>
      </w:pPr>
      <w:r>
        <w:t>Record your event to allow for closed captions to be added afterward.</w:t>
      </w:r>
    </w:p>
    <w:p w:rsidR="00222158" w:rsidP="00222158" w:rsidRDefault="00222158" w14:paraId="1B0DE535" w14:textId="77777777">
      <w:pPr>
        <w:pStyle w:val="ListParagraph"/>
        <w:numPr>
          <w:ilvl w:val="0"/>
          <w:numId w:val="8"/>
        </w:numPr>
      </w:pPr>
      <w:r>
        <w:t>If your event is interactive, make slides easy to read.</w:t>
      </w:r>
    </w:p>
    <w:p w:rsidR="00222158" w:rsidP="00222158" w:rsidRDefault="00222158" w14:paraId="7F1EE769" w14:textId="77777777">
      <w:pPr>
        <w:pStyle w:val="ListParagraph"/>
        <w:numPr>
          <w:ilvl w:val="0"/>
          <w:numId w:val="8"/>
        </w:numPr>
      </w:pPr>
      <w:r>
        <w:t>Allow for processing time during activities or exercises.</w:t>
      </w:r>
    </w:p>
    <w:p w:rsidR="00222158" w:rsidP="00222158" w:rsidRDefault="00222158" w14:paraId="5FA09A15" w14:textId="77777777">
      <w:pPr>
        <w:pStyle w:val="ListParagraph"/>
        <w:numPr>
          <w:ilvl w:val="0"/>
          <w:numId w:val="8"/>
        </w:numPr>
      </w:pPr>
      <w:r>
        <w:t>Give an overview of the event’s accessibility features in your introduction.</w:t>
      </w:r>
    </w:p>
    <w:p w:rsidR="00222158" w:rsidP="00222158" w:rsidRDefault="00222158" w14:paraId="2F440A0C" w14:textId="77777777">
      <w:pPr>
        <w:pStyle w:val="ListParagraph"/>
        <w:numPr>
          <w:ilvl w:val="0"/>
          <w:numId w:val="8"/>
        </w:numPr>
      </w:pPr>
      <w:r>
        <w:t>Can a colleague provide real-time updates to specific attendees if BSL interpreter or closed captions are not possible?</w:t>
      </w:r>
    </w:p>
    <w:p w:rsidR="00222158" w:rsidP="00222158" w:rsidRDefault="00222158" w14:paraId="60422FD8" w14:textId="77777777">
      <w:pPr>
        <w:pStyle w:val="ListParagraph"/>
        <w:numPr>
          <w:ilvl w:val="0"/>
          <w:numId w:val="8"/>
        </w:numPr>
      </w:pPr>
      <w:r>
        <w:t>Email reminders before the event.</w:t>
      </w:r>
    </w:p>
    <w:p w:rsidR="00222158" w:rsidP="00222158" w:rsidRDefault="00222158" w14:paraId="6632683A" w14:textId="77777777">
      <w:pPr>
        <w:pStyle w:val="ListParagraph"/>
        <w:numPr>
          <w:ilvl w:val="0"/>
          <w:numId w:val="8"/>
        </w:numPr>
      </w:pPr>
      <w:r>
        <w:t>Can you improve the event's audio quality with specialist equipment such as an external microphone?</w:t>
      </w:r>
    </w:p>
    <w:p w:rsidR="00222158" w:rsidP="00222158" w:rsidRDefault="00222158" w14:paraId="36D57574" w14:textId="77777777">
      <w:pPr>
        <w:pStyle w:val="ListParagraph"/>
        <w:numPr>
          <w:ilvl w:val="0"/>
          <w:numId w:val="8"/>
        </w:numPr>
      </w:pPr>
      <w:r>
        <w:t>Provide a simple guide (or link to an existing one) on your platform’s basic functionality.</w:t>
      </w:r>
    </w:p>
    <w:p w:rsidR="00222158" w:rsidP="00222158" w:rsidRDefault="00222158" w14:paraId="3607AAB3" w14:textId="77777777">
      <w:pPr>
        <w:pStyle w:val="ListParagraph"/>
        <w:numPr>
          <w:ilvl w:val="0"/>
          <w:numId w:val="8"/>
        </w:numPr>
      </w:pPr>
      <w:r>
        <w:t>Schedule comfort breaks if your event has a long run time.</w:t>
      </w:r>
    </w:p>
    <w:p w:rsidR="00222158" w:rsidP="00222158" w:rsidRDefault="00222158" w14:paraId="5F2C5A69" w14:textId="77777777">
      <w:r>
        <w:t>Pre-recorded digital events:</w:t>
      </w:r>
    </w:p>
    <w:p w:rsidR="00222158" w:rsidP="00222158" w:rsidRDefault="00222158" w14:paraId="43954FA0" w14:textId="77777777">
      <w:pPr>
        <w:pStyle w:val="ListParagraph"/>
        <w:numPr>
          <w:ilvl w:val="0"/>
          <w:numId w:val="9"/>
        </w:numPr>
      </w:pPr>
      <w:r>
        <w:t>Provide closed captions or transcription of the event.</w:t>
      </w:r>
    </w:p>
    <w:p w:rsidR="00222158" w:rsidP="00222158" w:rsidRDefault="00222158" w14:paraId="521C9307" w14:textId="77777777">
      <w:pPr>
        <w:pStyle w:val="ListParagraph"/>
        <w:numPr>
          <w:ilvl w:val="0"/>
          <w:numId w:val="9"/>
        </w:numPr>
      </w:pPr>
      <w:r>
        <w:t>Provide a BSL overlay.</w:t>
      </w:r>
    </w:p>
    <w:p w:rsidR="00222158" w:rsidP="00222158" w:rsidRDefault="00222158" w14:paraId="2D414E95" w14:textId="77777777">
      <w:r>
        <w:t>In-person events:</w:t>
      </w:r>
    </w:p>
    <w:p w:rsidR="00222158" w:rsidP="00222158" w:rsidRDefault="00222158" w14:paraId="3D707834" w14:textId="77777777">
      <w:pPr>
        <w:pStyle w:val="ListParagraph"/>
        <w:numPr>
          <w:ilvl w:val="0"/>
          <w:numId w:val="10"/>
        </w:numPr>
      </w:pPr>
      <w:r>
        <w:t>Is the venue accessible?</w:t>
      </w:r>
    </w:p>
    <w:p w:rsidR="00222158" w:rsidP="00222158" w:rsidRDefault="00222158" w14:paraId="1EC04712" w14:textId="77777777">
      <w:pPr>
        <w:pStyle w:val="ListParagraph"/>
        <w:numPr>
          <w:ilvl w:val="0"/>
          <w:numId w:val="10"/>
        </w:numPr>
      </w:pPr>
      <w:r>
        <w:t>Are there accessible toilets and, if so, how many?</w:t>
      </w:r>
    </w:p>
    <w:p w:rsidR="00222158" w:rsidP="00222158" w:rsidRDefault="00222158" w14:paraId="517351C2" w14:textId="77777777">
      <w:pPr>
        <w:pStyle w:val="ListParagraph"/>
        <w:numPr>
          <w:ilvl w:val="0"/>
          <w:numId w:val="10"/>
        </w:numPr>
      </w:pPr>
      <w:r>
        <w:t>Is there accessible parking?</w:t>
      </w:r>
    </w:p>
    <w:p w:rsidR="00222158" w:rsidP="00222158" w:rsidRDefault="00222158" w14:paraId="38A4BF3C" w14:textId="77777777">
      <w:r>
        <w:t>It is a good idea to follow up with your attendees after the event to ask for feedback on what worked well and how you can improve.</w:t>
      </w:r>
    </w:p>
    <w:p w:rsidR="00222158" w:rsidP="00222158" w:rsidRDefault="00222158" w14:paraId="2349394A" w14:textId="77777777">
      <w:pPr>
        <w:pStyle w:val="Heading4"/>
      </w:pPr>
      <w:r>
        <w:lastRenderedPageBreak/>
        <w:t>Book sales</w:t>
      </w:r>
    </w:p>
    <w:p w:rsidR="00222158" w:rsidP="00222158" w:rsidRDefault="00222158" w14:paraId="4B279337" w14:textId="77777777">
      <w:r>
        <w:t>Offering book sales as part of your event can be a great opportunity for the author to promote their books.</w:t>
      </w:r>
    </w:p>
    <w:p w:rsidR="00222158" w:rsidP="00222158" w:rsidRDefault="00222158" w14:paraId="48477BD2" w14:textId="77777777">
      <w:r>
        <w:t>The easiest way to offer book sales is to collaborate with a local bookshop; approach them well in advance to enable them to order copies of the author’s books.</w:t>
      </w:r>
    </w:p>
    <w:p w:rsidR="00222158" w:rsidP="00222158" w:rsidRDefault="00222158" w14:paraId="79661521" w14:textId="77777777">
      <w:r>
        <w:t>If the bookshop has an online store, ask your chair to mention it in their introduction and provide an online link at the end of the event. You may be able to work out a special promotion or discount code for attendees with the bookseller beforehand.</w:t>
      </w:r>
    </w:p>
    <w:p w:rsidR="00222158" w:rsidP="00222158" w:rsidRDefault="00222158" w14:paraId="5C459E21" w14:textId="77777777">
      <w:pPr>
        <w:pStyle w:val="Heading4"/>
      </w:pPr>
      <w:r>
        <w:t>Security and safeguarding</w:t>
      </w:r>
    </w:p>
    <w:p w:rsidR="00222158" w:rsidP="00222158" w:rsidRDefault="00222158" w14:paraId="75D03DAA" w14:textId="77777777">
      <w:r>
        <w:t xml:space="preserve">Keeping your audience safe online is a fundamental part of digital events.  </w:t>
      </w:r>
    </w:p>
    <w:p w:rsidR="00222158" w:rsidP="00222158" w:rsidRDefault="00222158" w14:paraId="50DA8F41" w14:textId="77C21C62">
      <w:r>
        <w:t xml:space="preserve">You should always require attendees to enter a password to access your event. </w:t>
      </w:r>
    </w:p>
    <w:p w:rsidR="00222158" w:rsidP="00222158" w:rsidRDefault="00222158" w14:paraId="6BB68B0D" w14:textId="77777777">
      <w:r>
        <w:t>Circulating ground rules to participants prior to the event is a great way of ensuring people are clear on what is acceptable online behaviour. This gives clear parameters for what will and will not be tolerated within the space.</w:t>
      </w:r>
    </w:p>
    <w:p w:rsidR="00222158" w:rsidP="00222158" w:rsidRDefault="00222158" w14:paraId="550154C7" w14:textId="77777777">
      <w:r>
        <w:t xml:space="preserve">For detailed information on what you can do to keep your audience or participants safe, see our detailed </w:t>
      </w:r>
      <w:hyperlink w:history="1" r:id="rId19">
        <w:r w:rsidRPr="0056105A">
          <w:rPr>
            <w:rStyle w:val="Hyperlink"/>
          </w:rPr>
          <w:t>resource page</w:t>
        </w:r>
      </w:hyperlink>
      <w:r>
        <w:t>.</w:t>
      </w:r>
    </w:p>
    <w:p w:rsidR="00355AA9" w:rsidRDefault="00355AA9" w14:paraId="295DF5E8" w14:textId="77777777">
      <w:r>
        <w:br w:type="page"/>
      </w:r>
    </w:p>
    <w:p w:rsidR="00457A57" w:rsidP="00457A57" w:rsidRDefault="00457A57" w14:paraId="14AF90E3" w14:textId="77777777">
      <w:pPr>
        <w:pStyle w:val="Heading2"/>
      </w:pPr>
      <w:bookmarkStart w:name="_Toc174457645" w:id="19"/>
      <w:r>
        <w:lastRenderedPageBreak/>
        <w:t>Funding FAQs</w:t>
      </w:r>
      <w:bookmarkEnd w:id="19"/>
    </w:p>
    <w:p w:rsidR="00457A57" w:rsidP="000D5D30" w:rsidRDefault="00457A57" w14:paraId="2E561282" w14:textId="7C30DCD7">
      <w:pPr>
        <w:pStyle w:val="Heading3"/>
      </w:pPr>
      <w:r>
        <w:t>How will funding be released?</w:t>
      </w:r>
    </w:p>
    <w:p w:rsidR="00457A57" w:rsidP="00457A57" w:rsidRDefault="00457A57" w14:paraId="3710C7FD" w14:textId="7EB5C73A">
      <w:r>
        <w:t xml:space="preserve">You have had an email with your funding agreement form. Please complete and return this to </w:t>
      </w:r>
      <w:hyperlink w:history="1" r:id="rId20">
        <w:r w:rsidR="00A90728">
          <w:rPr>
            <w:rStyle w:val="Hyperlink"/>
          </w:rPr>
          <w:t>bookweekscotland@scottishbooktrust.com</w:t>
        </w:r>
      </w:hyperlink>
      <w:r w:rsidR="00F5701A">
        <w:rPr>
          <w:b/>
        </w:rPr>
        <w:t xml:space="preserve"> </w:t>
      </w:r>
      <w:r w:rsidR="00F5701A">
        <w:t>b</w:t>
      </w:r>
      <w:r>
        <w:t xml:space="preserve">y no later than </w:t>
      </w:r>
      <w:r w:rsidRPr="00457A57">
        <w:rPr>
          <w:b/>
        </w:rPr>
        <w:t xml:space="preserve">Wednesday </w:t>
      </w:r>
      <w:r w:rsidR="00A90728">
        <w:rPr>
          <w:b/>
        </w:rPr>
        <w:t>28</w:t>
      </w:r>
      <w:r w:rsidR="000614AB">
        <w:rPr>
          <w:b/>
        </w:rPr>
        <w:t xml:space="preserve"> August</w:t>
      </w:r>
      <w:r>
        <w:t xml:space="preserve">. </w:t>
      </w:r>
    </w:p>
    <w:p w:rsidR="00457A57" w:rsidP="00457A57" w:rsidRDefault="00457A57" w14:paraId="19D508AF" w14:textId="2CF761BF">
      <w:r>
        <w:t xml:space="preserve">When you have returned your funding </w:t>
      </w:r>
      <w:proofErr w:type="gramStart"/>
      <w:r>
        <w:t>form</w:t>
      </w:r>
      <w:proofErr w:type="gramEnd"/>
      <w:r>
        <w:t xml:space="preserve"> we will release your funding via BACS payment to the bank account listed on your form. Funding will be released from the week beginning </w:t>
      </w:r>
      <w:r w:rsidR="001D074B">
        <w:t>2</w:t>
      </w:r>
      <w:r>
        <w:t xml:space="preserve"> September. You will receive an email from our finance team after the payment has been issued.</w:t>
      </w:r>
    </w:p>
    <w:p w:rsidR="0056105A" w:rsidP="00457A57" w:rsidRDefault="00457A57" w14:paraId="1CBAD7E6" w14:textId="77777777">
      <w:r>
        <w:t>If you’ve still to complete your funding form, please do so ASAP. We can’t release your funding without it!</w:t>
      </w:r>
    </w:p>
    <w:p w:rsidR="00457A57" w:rsidP="00457A57" w:rsidRDefault="00457A57" w14:paraId="46F9607B" w14:textId="55F90A3E">
      <w:pPr>
        <w:pStyle w:val="Heading3"/>
      </w:pPr>
      <w:r>
        <w:t xml:space="preserve">What can I </w:t>
      </w:r>
      <w:r w:rsidR="000614AB">
        <w:t>use the funding for</w:t>
      </w:r>
      <w:r>
        <w:t>?</w:t>
      </w:r>
    </w:p>
    <w:p w:rsidRPr="001D074B" w:rsidR="000D5D30" w:rsidRDefault="00457A57" w14:paraId="0F020CD8" w14:textId="7081A5EA">
      <w:r>
        <w:t>The funding can be used to pay for any expenses associated with putting on a Book Week Scotland event. These could include an author fee and travel/accommodation/subsistence expenses, or you could use the funding to pay for catering, prizes for a giveaway or competition, materials for your community activity – whatever you need to make your Book Week Scotland event possible. If you are unsure, please get in touch with us at Scottish Book Trust to discuss.</w:t>
      </w:r>
    </w:p>
    <w:p w:rsidR="00457A57" w:rsidP="00457A57" w:rsidRDefault="00457A57" w14:paraId="0F507490" w14:textId="1CC364E3">
      <w:pPr>
        <w:pStyle w:val="Heading3"/>
      </w:pPr>
      <w:r>
        <w:t xml:space="preserve">What should I avoid </w:t>
      </w:r>
      <w:r w:rsidR="000614AB">
        <w:t>using the funding for</w:t>
      </w:r>
      <w:r>
        <w:t>?</w:t>
      </w:r>
    </w:p>
    <w:p w:rsidR="00457A57" w:rsidP="00457A57" w:rsidRDefault="00457A57" w14:paraId="1C947156" w14:textId="77777777">
      <w:r>
        <w:t>You should not use your funding to pay for an existing role or post. You should not use your funding to pay for anything on which you will generate a profit, i.e. to buy books or catering for which you intend to charge.</w:t>
      </w:r>
    </w:p>
    <w:p w:rsidR="00457A57" w:rsidP="00457A57" w:rsidRDefault="00457A57" w14:paraId="05CCAC7D" w14:textId="77777777">
      <w:pPr>
        <w:pStyle w:val="Heading3"/>
      </w:pPr>
      <w:r>
        <w:t xml:space="preserve">What if I am not going to use </w:t>
      </w:r>
      <w:proofErr w:type="gramStart"/>
      <w:r>
        <w:t>all of</w:t>
      </w:r>
      <w:proofErr w:type="gramEnd"/>
      <w:r>
        <w:t xml:space="preserve"> the funding?</w:t>
      </w:r>
    </w:p>
    <w:p w:rsidR="00457A57" w:rsidP="00457A57" w:rsidRDefault="00457A57" w14:paraId="1801EC63" w14:textId="77777777">
      <w:r>
        <w:t xml:space="preserve">Sometimes you don’t manage to use </w:t>
      </w:r>
      <w:proofErr w:type="gramStart"/>
      <w:r>
        <w:t>all of</w:t>
      </w:r>
      <w:proofErr w:type="gramEnd"/>
      <w:r>
        <w:t xml:space="preserve"> the funding you have been awarded for a whole variety of reasons – an event may be cancelled, or things may cost less than you originally thought. </w:t>
      </w:r>
    </w:p>
    <w:p w:rsidR="00457A57" w:rsidP="00457A57" w:rsidRDefault="00457A57" w14:paraId="1CD6558D" w14:textId="7B7E954A">
      <w:r>
        <w:t xml:space="preserve">If you know that you are not going to use </w:t>
      </w:r>
      <w:proofErr w:type="gramStart"/>
      <w:r>
        <w:t>all of</w:t>
      </w:r>
      <w:proofErr w:type="gramEnd"/>
      <w:r>
        <w:t xml:space="preserve"> your </w:t>
      </w:r>
      <w:r w:rsidR="000614AB">
        <w:t>funding,</w:t>
      </w:r>
      <w:r>
        <w:t xml:space="preserve"> please:</w:t>
      </w:r>
    </w:p>
    <w:p w:rsidR="00457A57" w:rsidP="004956ED" w:rsidRDefault="00457A57" w14:paraId="659CD5EA" w14:textId="77777777">
      <w:pPr>
        <w:pStyle w:val="ListParagraph"/>
        <w:numPr>
          <w:ilvl w:val="0"/>
          <w:numId w:val="11"/>
        </w:numPr>
      </w:pPr>
      <w:r>
        <w:lastRenderedPageBreak/>
        <w:t>Try to use it in another way during Book Week Scotland. Could you run a prize draw at the event, or gift books in your community? Can you gift e-book vouchers to individuals or organisations who need them?</w:t>
      </w:r>
    </w:p>
    <w:p w:rsidR="00457A57" w:rsidP="004956ED" w:rsidRDefault="00457A57" w14:paraId="4CC76E17" w14:textId="77777777">
      <w:pPr>
        <w:pStyle w:val="ListParagraph"/>
        <w:numPr>
          <w:ilvl w:val="0"/>
          <w:numId w:val="11"/>
        </w:numPr>
      </w:pPr>
      <w:r>
        <w:t>If an event during Book Week Scotland is cancelled, could you rearrange it for some time soon after? (We would be very happy for this to happen!)</w:t>
      </w:r>
    </w:p>
    <w:p w:rsidR="00457A57" w:rsidP="004956ED" w:rsidRDefault="00457A57" w14:paraId="19D73A68" w14:textId="77777777">
      <w:pPr>
        <w:pStyle w:val="ListParagraph"/>
        <w:numPr>
          <w:ilvl w:val="0"/>
          <w:numId w:val="11"/>
        </w:numPr>
      </w:pPr>
      <w:r>
        <w:t>Is there some way you could use the money to extend the impact of Book Week Scotland – buying library stock from the events for example, or running a follow up writing workshop on the same theme?</w:t>
      </w:r>
    </w:p>
    <w:p w:rsidR="001D074B" w:rsidP="004956ED" w:rsidRDefault="001D074B" w14:paraId="419092B3" w14:textId="6D40F23F">
      <w:pPr>
        <w:pStyle w:val="ListParagraph"/>
        <w:numPr>
          <w:ilvl w:val="0"/>
          <w:numId w:val="11"/>
        </w:numPr>
      </w:pPr>
      <w:r>
        <w:t xml:space="preserve">Could you buy some </w:t>
      </w:r>
      <w:hyperlink w:history="1" r:id="rId21">
        <w:r w:rsidRPr="001D074B">
          <w:rPr>
            <w:rStyle w:val="Hyperlink"/>
          </w:rPr>
          <w:t>Book Week Scotland merchandise</w:t>
        </w:r>
      </w:hyperlink>
      <w:r>
        <w:t xml:space="preserve"> (badges, tote bags and mugs), to gift during Book Week Scotland?</w:t>
      </w:r>
      <w:r w:rsidR="00057F7B">
        <w:t xml:space="preserve"> See pages </w:t>
      </w:r>
      <w:r w:rsidR="00D44D6A">
        <w:t>20</w:t>
      </w:r>
      <w:r w:rsidR="00057F7B">
        <w:t>–2</w:t>
      </w:r>
      <w:r w:rsidR="00D44D6A">
        <w:t>1</w:t>
      </w:r>
      <w:r w:rsidR="00057F7B">
        <w:t xml:space="preserve"> for more information.</w:t>
      </w:r>
    </w:p>
    <w:p w:rsidR="00457A57" w:rsidP="004956ED" w:rsidRDefault="00457A57" w14:paraId="70E85748" w14:textId="423B5391">
      <w:pPr>
        <w:pStyle w:val="ListParagraph"/>
        <w:numPr>
          <w:ilvl w:val="0"/>
          <w:numId w:val="11"/>
        </w:numPr>
      </w:pPr>
      <w:r>
        <w:t xml:space="preserve">If none of these options work for you and you wish to return your surplus funding, please get in touch with us as soon as possible and by Friday </w:t>
      </w:r>
      <w:r w:rsidR="001D074B">
        <w:t>29</w:t>
      </w:r>
      <w:r>
        <w:t xml:space="preserve"> </w:t>
      </w:r>
      <w:r w:rsidR="001D074B">
        <w:t>Nov</w:t>
      </w:r>
      <w:r>
        <w:t>ember 202</w:t>
      </w:r>
      <w:r w:rsidR="001D074B">
        <w:t xml:space="preserve">4 </w:t>
      </w:r>
      <w:r>
        <w:t>at the latest. We will issue you with a letter requesting the return of funding and this will give us time to find another use for it before the end of the financial year.</w:t>
      </w:r>
    </w:p>
    <w:p w:rsidR="00457A57" w:rsidP="00457A57" w:rsidRDefault="00457A57" w14:paraId="1C696B81" w14:textId="77777777">
      <w:pPr>
        <w:pStyle w:val="Heading3"/>
      </w:pPr>
      <w:r>
        <w:t>What if I overspend?</w:t>
      </w:r>
    </w:p>
    <w:p w:rsidR="00457A57" w:rsidP="00457A57" w:rsidRDefault="00457A57" w14:paraId="134E0191" w14:textId="318A72A4">
      <w:r>
        <w:t xml:space="preserve">We can only guarantee to provide you with the funding we originally allocated. But if you find you are going to overspend on your allocated </w:t>
      </w:r>
      <w:r w:rsidR="000614AB">
        <w:t>budget,</w:t>
      </w:r>
      <w:r>
        <w:t xml:space="preserve"> please get in touch with us ASAP. Sometimes funding is returned to </w:t>
      </w:r>
      <w:proofErr w:type="gramStart"/>
      <w:r>
        <w:t>us</w:t>
      </w:r>
      <w:proofErr w:type="gramEnd"/>
      <w:r>
        <w:t xml:space="preserve"> and we can use it to provide support elsewhere. This is entirely dependent on partners returning unused funding and each request for additional money will be considered individually.</w:t>
      </w:r>
    </w:p>
    <w:p w:rsidR="00457A57" w:rsidRDefault="00457A57" w14:paraId="329ED904" w14:textId="77777777">
      <w:r>
        <w:br w:type="page"/>
      </w:r>
    </w:p>
    <w:p w:rsidR="00327963" w:rsidP="00327963" w:rsidRDefault="00327963" w14:paraId="12F830EB" w14:textId="77777777">
      <w:pPr>
        <w:pStyle w:val="Heading2"/>
      </w:pPr>
      <w:bookmarkStart w:name="_Toc174457646" w:id="20"/>
      <w:r>
        <w:lastRenderedPageBreak/>
        <w:t>Print materials</w:t>
      </w:r>
      <w:bookmarkEnd w:id="20"/>
      <w:r>
        <w:t xml:space="preserve"> </w:t>
      </w:r>
    </w:p>
    <w:p w:rsidR="00327963" w:rsidP="00327963" w:rsidRDefault="00424FAD" w14:paraId="56795F44" w14:textId="4FFB8BE8">
      <w:r>
        <w:rPr>
          <w:noProof/>
          <w:lang w:eastAsia="en-GB"/>
        </w:rPr>
        <w:drawing>
          <wp:inline distT="0" distB="0" distL="0" distR="0" wp14:anchorId="69B4CE7A" wp14:editId="3F9E4485">
            <wp:extent cx="5731509" cy="2999490"/>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09" cy="2999490"/>
                    </a:xfrm>
                    <a:prstGeom prst="rect">
                      <a:avLst/>
                    </a:prstGeom>
                  </pic:spPr>
                </pic:pic>
              </a:graphicData>
            </a:graphic>
          </wp:inline>
        </w:drawing>
      </w:r>
      <w:r w:rsidR="00327963">
        <w:t xml:space="preserve">You can order </w:t>
      </w:r>
      <w:r w:rsidRPr="000614AB" w:rsidR="00327963">
        <w:rPr>
          <w:b/>
          <w:bCs/>
        </w:rPr>
        <w:t>free</w:t>
      </w:r>
      <w:r w:rsidR="00327963">
        <w:t xml:space="preserve"> materials from us to promote your event. These include postcards, bookmarks, posters and sticker</w:t>
      </w:r>
      <w:r w:rsidR="0016099A">
        <w:t xml:space="preserve"> sheets (24 stickers to a sheet)</w:t>
      </w:r>
      <w:r w:rsidR="00327963">
        <w:t xml:space="preserve">. </w:t>
      </w:r>
    </w:p>
    <w:p w:rsidR="00457A57" w:rsidP="00327963" w:rsidRDefault="00327963" w14:paraId="0948A0E1" w14:textId="67313704">
      <w:r>
        <w:t xml:space="preserve">To order your materials, go to our online </w:t>
      </w:r>
      <w:hyperlink w:history="1" r:id="rId23">
        <w:r w:rsidRPr="00327963">
          <w:rPr>
            <w:rStyle w:val="Hyperlink"/>
          </w:rPr>
          <w:t>SurveyMonkey form</w:t>
        </w:r>
      </w:hyperlink>
      <w:r>
        <w:t>. You can choose the items you want as well as the quantity.</w:t>
      </w:r>
    </w:p>
    <w:p w:rsidR="00327963" w:rsidP="00327963" w:rsidRDefault="00327963" w14:paraId="42507DCD" w14:textId="52FE3CE6">
      <w:r>
        <w:t xml:space="preserve">Orders will be sent out from the </w:t>
      </w:r>
      <w:r w:rsidRPr="008B554D">
        <w:rPr>
          <w:b/>
          <w:bCs/>
        </w:rPr>
        <w:t xml:space="preserve">week beginning </w:t>
      </w:r>
      <w:r w:rsidR="0024617C">
        <w:rPr>
          <w:b/>
          <w:bCs/>
        </w:rPr>
        <w:t>7</w:t>
      </w:r>
      <w:r w:rsidRPr="008B554D" w:rsidR="008B554D">
        <w:rPr>
          <w:b/>
          <w:bCs/>
        </w:rPr>
        <w:t xml:space="preserve"> October</w:t>
      </w:r>
      <w:r>
        <w:t>. On the day of delivery, you will receive an email or text notification from the courier with a specific timeslot.</w:t>
      </w:r>
    </w:p>
    <w:p w:rsidR="000001C4" w:rsidP="000001C4" w:rsidRDefault="00327963" w14:paraId="5F0A72AB" w14:textId="7F184C47">
      <w:r>
        <w:t xml:space="preserve">If you have any queries about your </w:t>
      </w:r>
      <w:r w:rsidR="008B554D">
        <w:t>order,</w:t>
      </w:r>
      <w:r>
        <w:t xml:space="preserve"> please </w:t>
      </w:r>
      <w:r w:rsidR="0024617C">
        <w:t xml:space="preserve">email </w:t>
      </w:r>
      <w:hyperlink w:history="1" r:id="rId24">
        <w:r w:rsidR="0024617C">
          <w:rPr>
            <w:rStyle w:val="Hyperlink"/>
          </w:rPr>
          <w:t>bookweekscotland@scottishbooktrust.com</w:t>
        </w:r>
      </w:hyperlink>
      <w:r>
        <w:t>.</w:t>
      </w:r>
    </w:p>
    <w:p w:rsidR="0024617C" w:rsidP="0024617C" w:rsidRDefault="0024617C" w14:paraId="4334D8A8" w14:textId="01086371">
      <w:pPr>
        <w:pStyle w:val="Heading3"/>
      </w:pPr>
      <w:r>
        <w:t xml:space="preserve">Ordering copies of </w:t>
      </w:r>
      <w:r w:rsidRPr="003D3233">
        <w:rPr>
          <w:i/>
          <w:iCs/>
        </w:rPr>
        <w:t>Hope</w:t>
      </w:r>
    </w:p>
    <w:p w:rsidR="0024617C" w:rsidP="0024617C" w:rsidRDefault="0024617C" w14:paraId="4D0B3D20" w14:textId="534D0878">
      <w:r>
        <w:t xml:space="preserve">You can order copies of our free book, </w:t>
      </w:r>
      <w:r w:rsidRPr="003D3233">
        <w:rPr>
          <w:i/>
          <w:iCs/>
        </w:rPr>
        <w:t>Hope</w:t>
      </w:r>
      <w:r>
        <w:t xml:space="preserve">, via our </w:t>
      </w:r>
      <w:hyperlink w:history="1" r:id="rId25">
        <w:r w:rsidRPr="008B554D">
          <w:rPr>
            <w:rStyle w:val="Hyperlink"/>
          </w:rPr>
          <w:t>online order form</w:t>
        </w:r>
      </w:hyperlink>
      <w:r>
        <w:t xml:space="preserve">. Help us spread a love of reading by book gifting – distributing copies to community groups, your workplace or to family and friends. The minimum order limit is 30 copies. </w:t>
      </w:r>
    </w:p>
    <w:p w:rsidR="0024617C" w:rsidP="0024617C" w:rsidRDefault="0024617C" w14:paraId="108ACDC5" w14:textId="77777777">
      <w:r>
        <w:t>Please note:</w:t>
      </w:r>
    </w:p>
    <w:p w:rsidR="0016099A" w:rsidP="0024617C" w:rsidRDefault="0024617C" w14:paraId="1A0F03DC" w14:textId="0A495267">
      <w:pPr>
        <w:pStyle w:val="ListParagraph"/>
        <w:numPr>
          <w:ilvl w:val="0"/>
          <w:numId w:val="43"/>
        </w:numPr>
      </w:pPr>
      <w:r>
        <w:t xml:space="preserve">Book orders will be sent to all partners from </w:t>
      </w:r>
      <w:r w:rsidRPr="0016099A">
        <w:rPr>
          <w:b/>
          <w:bCs/>
        </w:rPr>
        <w:t>week beginning 14 October</w:t>
      </w:r>
      <w:r w:rsidR="0016099A">
        <w:t>.</w:t>
      </w:r>
    </w:p>
    <w:p w:rsidR="0024617C" w:rsidP="0024617C" w:rsidRDefault="0024617C" w14:paraId="71F2468F" w14:textId="4D13C3BF">
      <w:pPr>
        <w:pStyle w:val="ListParagraph"/>
        <w:numPr>
          <w:ilvl w:val="0"/>
          <w:numId w:val="43"/>
        </w:numPr>
      </w:pPr>
      <w:r>
        <w:t>Order ASAP to ensure copies arrive ahead of Book Week Scotland</w:t>
      </w:r>
      <w:r w:rsidR="0016099A">
        <w:t>.</w:t>
      </w:r>
    </w:p>
    <w:p w:rsidR="0024617C" w:rsidP="0024617C" w:rsidRDefault="0024617C" w14:paraId="48F2EA3E" w14:textId="2A11362D">
      <w:r>
        <w:t xml:space="preserve">If you require individual copies, they can be ordered from our </w:t>
      </w:r>
      <w:hyperlink w:history="1" r:id="rId26">
        <w:r w:rsidRPr="00FF698B">
          <w:rPr>
            <w:rStyle w:val="Hyperlink"/>
          </w:rPr>
          <w:t>online shop</w:t>
        </w:r>
      </w:hyperlink>
      <w:r>
        <w:t>.</w:t>
      </w:r>
    </w:p>
    <w:p w:rsidR="0016099A" w:rsidRDefault="0016099A" w14:paraId="04DF5B3F" w14:textId="77777777">
      <w:pPr>
        <w:rPr>
          <w:rFonts w:ascii="Altis ScotBook Bold" w:hAnsi="Altis ScotBook Bold"/>
          <w:sz w:val="28"/>
          <w:szCs w:val="28"/>
          <w:u w:val="single"/>
        </w:rPr>
      </w:pPr>
      <w:r>
        <w:br w:type="page"/>
      </w:r>
    </w:p>
    <w:p w:rsidR="000001C4" w:rsidP="000001C4" w:rsidRDefault="000001C4" w14:paraId="4E11FBA8" w14:textId="39EAEEFE">
      <w:pPr>
        <w:pStyle w:val="Heading3"/>
      </w:pPr>
      <w:r>
        <w:lastRenderedPageBreak/>
        <w:t xml:space="preserve">Book gifting </w:t>
      </w:r>
    </w:p>
    <w:p w:rsidR="000001C4" w:rsidP="000001C4" w:rsidRDefault="003D3233" w14:paraId="22F04E13" w14:textId="0499A7F7">
      <w:r>
        <w:t>65</w:t>
      </w:r>
      <w:r w:rsidR="000001C4">
        <w:t xml:space="preserve">,000 copies of </w:t>
      </w:r>
      <w:r>
        <w:rPr>
          <w:i/>
        </w:rPr>
        <w:t>Hope</w:t>
      </w:r>
      <w:r w:rsidR="000001C4">
        <w:t xml:space="preserve"> will be winging their way around the country during Book Week Scotland.</w:t>
      </w:r>
      <w:r w:rsidRPr="003D3233">
        <w:t xml:space="preserve"> The collection is made up of true stories from people all over the country, inspired by this year’s theme, Hope.</w:t>
      </w:r>
    </w:p>
    <w:p w:rsidR="000001C4" w:rsidP="000001C4" w:rsidRDefault="000001C4" w14:paraId="77EFF3E9" w14:textId="77777777">
      <w:r>
        <w:t>Our free book has become one of the cornerstones of Book Week Scotland, allowing readers to connect to an array of experiences, fostering a love of reading and storytelling at the same time.</w:t>
      </w:r>
    </w:p>
    <w:p w:rsidR="000001C4" w:rsidP="000001C4" w:rsidRDefault="000001C4" w14:paraId="4B6D16A6" w14:textId="19967B56">
      <w:r>
        <w:t>Year on year we are completely blown away by the hundreds of arts organisations, community groups and individuals that spread the book far and wide, helping us in our mission to get more people reading</w:t>
      </w:r>
      <w:r w:rsidR="008B554D">
        <w:t xml:space="preserve"> </w:t>
      </w:r>
      <w:r w:rsidRPr="008B554D" w:rsidR="008B554D">
        <w:t>during – and beyond – Book Week Scotland.</w:t>
      </w:r>
    </w:p>
    <w:p w:rsidR="000001C4" w:rsidP="000001C4" w:rsidRDefault="000001C4" w14:paraId="338B97DD" w14:textId="77777777">
      <w:r>
        <w:t xml:space="preserve">Don’t forget to connect with us on social to share how you’re gifting your copies. Use the #BookWeekScotland hashtag. </w:t>
      </w:r>
    </w:p>
    <w:p w:rsidR="0024617C" w:rsidRDefault="000001C4" w14:paraId="62FFCD3F" w14:textId="77777777">
      <w:r>
        <w:t xml:space="preserve">We will also have a downloadable eBook and PDF files at </w:t>
      </w:r>
      <w:hyperlink w:history="1" r:id="rId27">
        <w:r w:rsidR="007042ED">
          <w:rPr>
            <w:rStyle w:val="Hyperlink"/>
          </w:rPr>
          <w:t>bookweekscotland.com</w:t>
        </w:r>
      </w:hyperlink>
      <w:r>
        <w:t xml:space="preserve"> as well as an audiobook should you wish to share the book with your audiences digitally.</w:t>
      </w:r>
    </w:p>
    <w:p w:rsidR="0024617C" w:rsidP="0024617C" w:rsidRDefault="0024617C" w14:paraId="0A71DABB" w14:textId="77777777">
      <w:pPr>
        <w:pStyle w:val="Heading3"/>
      </w:pPr>
      <w:r>
        <w:t>Book Week Scotland logo</w:t>
      </w:r>
    </w:p>
    <w:p w:rsidR="0024617C" w:rsidP="0024617C" w:rsidRDefault="0024617C" w14:paraId="4CE1008A" w14:textId="5013DEF7">
      <w:pPr>
        <w:rPr>
          <w:noProof/>
          <w:lang w:eastAsia="en-GB"/>
        </w:rPr>
      </w:pPr>
      <w:r>
        <w:t xml:space="preserve">To help people to recognise Book Week Scotland, it is important that you include the logo on </w:t>
      </w:r>
      <w:r w:rsidRPr="008B554D">
        <w:rPr>
          <w:b/>
          <w:bCs/>
        </w:rPr>
        <w:t xml:space="preserve">all </w:t>
      </w:r>
      <w:r>
        <w:t xml:space="preserve">your marketing for the event. The logo comes in six different colours, and you can use whichever variant you think looks best. </w:t>
      </w:r>
      <w:r w:rsidR="00BC4195">
        <w:t>Logos are available to d</w:t>
      </w:r>
      <w:r>
        <w:t xml:space="preserve">ownload </w:t>
      </w:r>
      <w:r w:rsidR="00BC4195">
        <w:t xml:space="preserve">on </w:t>
      </w:r>
      <w:hyperlink w:history="1" r:id="rId28">
        <w:r w:rsidRPr="00BC4195" w:rsidR="00BC4195">
          <w:rPr>
            <w:rStyle w:val="Hyperlink"/>
          </w:rPr>
          <w:t>our website</w:t>
        </w:r>
      </w:hyperlink>
      <w:r>
        <w:t>.</w:t>
      </w:r>
      <w:r w:rsidRPr="00404CB5">
        <w:rPr>
          <w:noProof/>
          <w:lang w:eastAsia="en-GB"/>
        </w:rPr>
        <w:t xml:space="preserve"> </w:t>
      </w:r>
    </w:p>
    <w:p w:rsidR="0024617C" w:rsidP="0024617C" w:rsidRDefault="0024617C" w14:paraId="6EDE8858" w14:textId="77777777">
      <w:r>
        <w:rPr>
          <w:noProof/>
          <w:lang w:eastAsia="en-GB"/>
        </w:rPr>
        <w:drawing>
          <wp:inline distT="0" distB="0" distL="0" distR="0" wp14:anchorId="297BDC5A" wp14:editId="0FC11EB9">
            <wp:extent cx="762000" cy="762000"/>
            <wp:effectExtent l="0" t="0" r="0" b="0"/>
            <wp:docPr id="8" name="Picture 8" descr="Book Week Scotland log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ws-blu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Pr>
          <w:noProof/>
          <w:lang w:eastAsia="en-GB"/>
        </w:rPr>
        <w:drawing>
          <wp:inline distT="0" distB="0" distL="0" distR="0" wp14:anchorId="7EC45141" wp14:editId="2A9C5B59">
            <wp:extent cx="763200" cy="763200"/>
            <wp:effectExtent l="0" t="0" r="0" b="0"/>
            <wp:docPr id="9" name="Picture 9" descr="Book Week Scotland logo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ws-gre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Pr>
          <w:noProof/>
          <w:lang w:eastAsia="en-GB"/>
        </w:rPr>
        <w:drawing>
          <wp:inline distT="0" distB="0" distL="0" distR="0" wp14:anchorId="3B5BCF6E" wp14:editId="1E087F69">
            <wp:extent cx="763200" cy="763200"/>
            <wp:effectExtent l="0" t="0" r="0" b="0"/>
            <wp:docPr id="10" name="Picture 10" descr="Book Week Scotland logo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ws-orang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Pr>
          <w:noProof/>
          <w:lang w:eastAsia="en-GB"/>
        </w:rPr>
        <w:drawing>
          <wp:inline distT="0" distB="0" distL="0" distR="0" wp14:anchorId="2196A673" wp14:editId="4BA06A0F">
            <wp:extent cx="763200" cy="763200"/>
            <wp:effectExtent l="0" t="0" r="0" b="0"/>
            <wp:docPr id="11" name="Picture 11" descr="Book Week Scotland logo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ws-pin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Pr>
          <w:noProof/>
          <w:lang w:eastAsia="en-GB"/>
        </w:rPr>
        <w:drawing>
          <wp:inline distT="0" distB="0" distL="0" distR="0" wp14:anchorId="5D2EDFC5" wp14:editId="6A4B6420">
            <wp:extent cx="763200" cy="763200"/>
            <wp:effectExtent l="0" t="0" r="0" b="0"/>
            <wp:docPr id="12" name="Picture 12" descr="Book Week Scotland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s-r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Pr>
          <w:noProof/>
          <w:lang w:eastAsia="en-GB"/>
        </w:rPr>
        <w:drawing>
          <wp:inline distT="0" distB="0" distL="0" distR="0" wp14:anchorId="694D1E7A" wp14:editId="4E971C04">
            <wp:extent cx="763200" cy="763200"/>
            <wp:effectExtent l="0" t="0" r="0" b="0"/>
            <wp:docPr id="13" name="Picture 13" descr="Book Week Scotland logo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ws-yellow.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p>
    <w:p w:rsidR="005024BB" w:rsidP="0024617C" w:rsidRDefault="0024617C" w14:paraId="5AF7BE24" w14:textId="77777777">
      <w:r>
        <w:t xml:space="preserve">Book Week Scotland is delivered by Scottish Book Trust and funded by Creative Scotland. If you have room, we would like you to include </w:t>
      </w:r>
      <w:proofErr w:type="gramStart"/>
      <w:r>
        <w:t>both of these</w:t>
      </w:r>
      <w:proofErr w:type="gramEnd"/>
      <w:r>
        <w:t xml:space="preserve"> logos in addition to the Book Week Scotland logo. Each logo is available on our website. However, if you only have space for one, please make it the Book Week Scotland logo.</w:t>
      </w:r>
    </w:p>
    <w:p w:rsidR="005024BB" w:rsidRDefault="005024BB" w14:paraId="3F413557" w14:textId="77777777">
      <w:r>
        <w:br w:type="page"/>
      </w:r>
    </w:p>
    <w:p w:rsidR="005024BB" w:rsidP="005024BB" w:rsidRDefault="005024BB" w14:paraId="38CE8CE2" w14:textId="77777777">
      <w:pPr>
        <w:pStyle w:val="Heading2"/>
      </w:pPr>
      <w:bookmarkStart w:name="_Hlk174349397" w:id="21"/>
      <w:bookmarkStart w:name="_Toc174457647" w:id="22"/>
      <w:r>
        <w:lastRenderedPageBreak/>
        <w:t>Book Week Scotland merchandise</w:t>
      </w:r>
      <w:bookmarkEnd w:id="22"/>
    </w:p>
    <w:p w:rsidR="005024BB" w:rsidP="005024BB" w:rsidRDefault="005024BB" w14:paraId="750EC20C" w14:textId="15370590">
      <w:r>
        <w:t>We now offer a small range of Book Week Scotland branded products, including a tote bag, badges and set of mugs.</w:t>
      </w:r>
    </w:p>
    <w:p w:rsidR="005024BB" w:rsidP="005024BB" w:rsidRDefault="005024BB" w14:paraId="13511DEA" w14:textId="022477EC">
      <w:r>
        <w:t xml:space="preserve">These products are available to purchase on our </w:t>
      </w:r>
      <w:hyperlink w:history="1" r:id="rId35">
        <w:r w:rsidRPr="0006000F">
          <w:rPr>
            <w:rStyle w:val="Hyperlink"/>
          </w:rPr>
          <w:t xml:space="preserve">online </w:t>
        </w:r>
        <w:r w:rsidRPr="0006000F" w:rsidR="0006000F">
          <w:rPr>
            <w:rStyle w:val="Hyperlink"/>
          </w:rPr>
          <w:t>shop</w:t>
        </w:r>
      </w:hyperlink>
      <w:r>
        <w:t xml:space="preserve">. Trade discount is available </w:t>
      </w:r>
      <w:r w:rsidR="0006000F">
        <w:t xml:space="preserve">on tote bags and badges </w:t>
      </w:r>
      <w:r>
        <w:t>if you wish to</w:t>
      </w:r>
      <w:r w:rsidR="0006000F">
        <w:t xml:space="preserve"> buy</w:t>
      </w:r>
      <w:r>
        <w:t xml:space="preserve"> in bulk for resale</w:t>
      </w:r>
      <w:r w:rsidR="0006000F">
        <w:t xml:space="preserve"> or to gift on</w:t>
      </w:r>
      <w:r>
        <w:t xml:space="preserve">. Contact </w:t>
      </w:r>
      <w:hyperlink w:history="1" r:id="rId36">
        <w:r w:rsidRPr="00056F9C">
          <w:rPr>
            <w:rStyle w:val="Hyperlink"/>
          </w:rPr>
          <w:t>sales@scottishbooktrust.com</w:t>
        </w:r>
      </w:hyperlink>
      <w:r>
        <w:t xml:space="preserve"> for more information and to receive an order form.</w:t>
      </w:r>
    </w:p>
    <w:p w:rsidR="005024BB" w:rsidP="0006000F" w:rsidRDefault="00000000" w14:paraId="337E33A2" w14:textId="6D618720">
      <w:pPr>
        <w:pStyle w:val="Heading3"/>
      </w:pPr>
      <w:hyperlink w:history="1" r:id="rId37">
        <w:r w:rsidRPr="0006000F" w:rsidR="005024BB">
          <w:rPr>
            <w:rStyle w:val="Hyperlink"/>
          </w:rPr>
          <w:t>Book Week Scotland pin badge</w:t>
        </w:r>
      </w:hyperlink>
    </w:p>
    <w:p w:rsidR="0006000F" w:rsidP="005024BB" w:rsidRDefault="005024BB" w14:paraId="2E48BF9C" w14:textId="77777777">
      <w:r>
        <w:rPr>
          <w:noProof/>
        </w:rPr>
        <w:drawing>
          <wp:inline distT="0" distB="0" distL="0" distR="0" wp14:anchorId="055B559E" wp14:editId="409D3CBA">
            <wp:extent cx="2520000" cy="2520000"/>
            <wp:effectExtent l="0" t="0" r="0" b="0"/>
            <wp:docPr id="78593750" name="Picture 4" descr="Book Week Scotland green p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3750" name="Picture 4" descr="Book Week Scotland green pin badg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06000F" w:rsidP="0006000F" w:rsidRDefault="00000000" w14:paraId="709804D0" w14:textId="43935E8B">
      <w:pPr>
        <w:pStyle w:val="Heading3"/>
      </w:pPr>
      <w:hyperlink w:history="1" r:id="rId39">
        <w:r w:rsidRPr="0006000F" w:rsidR="0006000F">
          <w:rPr>
            <w:rStyle w:val="Hyperlink"/>
          </w:rPr>
          <w:t>Book Week Scotland tote bag</w:t>
        </w:r>
      </w:hyperlink>
    </w:p>
    <w:p w:rsidR="0006000F" w:rsidP="0006000F" w:rsidRDefault="0006000F" w14:paraId="71BAEAA1" w14:textId="5935A580">
      <w:r>
        <w:rPr>
          <w:noProof/>
        </w:rPr>
        <w:drawing>
          <wp:inline distT="0" distB="0" distL="0" distR="0" wp14:anchorId="7A1B015A" wp14:editId="0FD009EE">
            <wp:extent cx="2520000" cy="2757736"/>
            <wp:effectExtent l="0" t="0" r="0" b="5080"/>
            <wp:docPr id="862060856" name="Picture 5" descr="A person modelling the Book Week Scotland black tote bag with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60856" name="Picture 5" descr="A person modelling the Book Week Scotland black tote bag with green logo."/>
                    <pic:cNvPicPr/>
                  </pic:nvPicPr>
                  <pic:blipFill rotWithShape="1">
                    <a:blip r:embed="rId40" cstate="print">
                      <a:extLst>
                        <a:ext uri="{28A0092B-C50C-407E-A947-70E740481C1C}">
                          <a14:useLocalDpi xmlns:a14="http://schemas.microsoft.com/office/drawing/2010/main" val="0"/>
                        </a:ext>
                      </a:extLst>
                    </a:blip>
                    <a:srcRect l="5172" r="3448"/>
                    <a:stretch/>
                  </pic:blipFill>
                  <pic:spPr bwMode="auto">
                    <a:xfrm>
                      <a:off x="0" y="0"/>
                      <a:ext cx="2520000" cy="2757736"/>
                    </a:xfrm>
                    <a:prstGeom prst="rect">
                      <a:avLst/>
                    </a:prstGeom>
                    <a:ln>
                      <a:noFill/>
                    </a:ln>
                    <a:extLst>
                      <a:ext uri="{53640926-AAD7-44D8-BBD7-CCE9431645EC}">
                        <a14:shadowObscured xmlns:a14="http://schemas.microsoft.com/office/drawing/2010/main"/>
                      </a:ext>
                    </a:extLst>
                  </pic:spPr>
                </pic:pic>
              </a:graphicData>
            </a:graphic>
          </wp:inline>
        </w:drawing>
      </w:r>
    </w:p>
    <w:p w:rsidR="0006000F" w:rsidRDefault="0006000F" w14:paraId="3006940C" w14:textId="77777777">
      <w:pPr>
        <w:rPr>
          <w:rFonts w:ascii="Altis ScotBook Bold" w:hAnsi="Altis ScotBook Bold"/>
          <w:sz w:val="28"/>
          <w:szCs w:val="28"/>
          <w:u w:val="single"/>
        </w:rPr>
      </w:pPr>
      <w:r>
        <w:br w:type="page"/>
      </w:r>
    </w:p>
    <w:p w:rsidR="0006000F" w:rsidP="0006000F" w:rsidRDefault="00000000" w14:paraId="6284FB7A" w14:textId="5E5A26FD">
      <w:pPr>
        <w:pStyle w:val="Heading3"/>
      </w:pPr>
      <w:hyperlink w:history="1" r:id="rId41">
        <w:r w:rsidRPr="0006000F" w:rsidR="0006000F">
          <w:rPr>
            <w:rStyle w:val="Hyperlink"/>
          </w:rPr>
          <w:t>Book Week Scotland mugs</w:t>
        </w:r>
      </w:hyperlink>
    </w:p>
    <w:p w:rsidR="0006000F" w:rsidP="0006000F" w:rsidRDefault="0082483C" w14:paraId="46F00BDA" w14:textId="50C90E68">
      <w:r>
        <w:rPr>
          <w:noProof/>
        </w:rPr>
        <w:drawing>
          <wp:inline distT="0" distB="0" distL="0" distR="0" wp14:anchorId="0B574549" wp14:editId="2D6C3030">
            <wp:extent cx="2533650" cy="2519045"/>
            <wp:effectExtent l="0" t="0" r="0" b="0"/>
            <wp:docPr id="244911191" name="Picture 7" descr="Book Week Scotland white mug with y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1191" name="Picture 7" descr="Book Week Scotland white mug with yellow logo."/>
                    <pic:cNvPicPr/>
                  </pic:nvPicPr>
                  <pic:blipFill rotWithShape="1">
                    <a:blip r:embed="rId42" cstate="print">
                      <a:extLst>
                        <a:ext uri="{28A0092B-C50C-407E-A947-70E740481C1C}">
                          <a14:useLocalDpi xmlns:a14="http://schemas.microsoft.com/office/drawing/2010/main" val="0"/>
                        </a:ext>
                      </a:extLst>
                    </a:blip>
                    <a:srcRect l="17137" r="15813"/>
                    <a:stretch/>
                  </pic:blipFill>
                  <pic:spPr bwMode="auto">
                    <a:xfrm>
                      <a:off x="0" y="0"/>
                      <a:ext cx="2534611" cy="2520000"/>
                    </a:xfrm>
                    <a:prstGeom prst="rect">
                      <a:avLst/>
                    </a:prstGeom>
                    <a:ln>
                      <a:noFill/>
                    </a:ln>
                    <a:extLst>
                      <a:ext uri="{53640926-AAD7-44D8-BBD7-CCE9431645EC}">
                        <a14:shadowObscured xmlns:a14="http://schemas.microsoft.com/office/drawing/2010/main"/>
                      </a:ext>
                    </a:extLst>
                  </pic:spPr>
                </pic:pic>
              </a:graphicData>
            </a:graphic>
          </wp:inline>
        </w:drawing>
      </w:r>
    </w:p>
    <w:p w:rsidRPr="0006000F" w:rsidR="0006000F" w:rsidP="0006000F" w:rsidRDefault="00000000" w14:paraId="763C5902" w14:textId="3FB2BC56">
      <w:pPr>
        <w:pStyle w:val="Heading3"/>
      </w:pPr>
      <w:hyperlink w:history="1" r:id="rId43">
        <w:r w:rsidRPr="0006000F" w:rsidR="0006000F">
          <w:rPr>
            <w:rStyle w:val="Hyperlink"/>
          </w:rPr>
          <w:t xml:space="preserve">'I </w:t>
        </w:r>
        <w:r w:rsidRPr="0006000F" w:rsidR="0006000F">
          <w:rPr>
            <w:rStyle w:val="Hyperlink"/>
            <w:rFonts w:ascii="Segoe UI Symbol" w:hAnsi="Segoe UI Symbol" w:cs="Segoe UI Symbol"/>
          </w:rPr>
          <w:t>❤</w:t>
        </w:r>
        <w:r w:rsidRPr="0006000F" w:rsidR="0006000F">
          <w:rPr>
            <w:rStyle w:val="Hyperlink"/>
          </w:rPr>
          <w:t xml:space="preserve"> my library' pin badge</w:t>
        </w:r>
      </w:hyperlink>
    </w:p>
    <w:p w:rsidR="007A7CE0" w:rsidP="005024BB" w:rsidRDefault="0006000F" w14:paraId="0236CC53" w14:textId="5AA9E00C">
      <w:r>
        <w:rPr>
          <w:noProof/>
        </w:rPr>
        <w:drawing>
          <wp:inline distT="0" distB="0" distL="0" distR="0" wp14:anchorId="324C6884" wp14:editId="2CD909A7">
            <wp:extent cx="2519680" cy="2514600"/>
            <wp:effectExtent l="0" t="0" r="0" b="0"/>
            <wp:docPr id="147177384" name="Picture 6" descr="'I heart my library' p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384" name="Picture 6" descr="'I heart my library' pin badge."/>
                    <pic:cNvPicPr/>
                  </pic:nvPicPr>
                  <pic:blipFill rotWithShape="1">
                    <a:blip r:embed="rId44" cstate="print">
                      <a:extLst>
                        <a:ext uri="{28A0092B-C50C-407E-A947-70E740481C1C}">
                          <a14:useLocalDpi xmlns:a14="http://schemas.microsoft.com/office/drawing/2010/main" val="0"/>
                        </a:ext>
                      </a:extLst>
                    </a:blip>
                    <a:srcRect t="9640" b="15514"/>
                    <a:stretch/>
                  </pic:blipFill>
                  <pic:spPr bwMode="auto">
                    <a:xfrm>
                      <a:off x="0" y="0"/>
                      <a:ext cx="2520000" cy="2514919"/>
                    </a:xfrm>
                    <a:prstGeom prst="rect">
                      <a:avLst/>
                    </a:prstGeom>
                    <a:ln>
                      <a:noFill/>
                    </a:ln>
                    <a:extLst>
                      <a:ext uri="{53640926-AAD7-44D8-BBD7-CCE9431645EC}">
                        <a14:shadowObscured xmlns:a14="http://schemas.microsoft.com/office/drawing/2010/main"/>
                      </a:ext>
                    </a:extLst>
                  </pic:spPr>
                </pic:pic>
              </a:graphicData>
            </a:graphic>
          </wp:inline>
        </w:drawing>
      </w:r>
    </w:p>
    <w:p w:rsidR="007204F9" w:rsidP="005024BB" w:rsidRDefault="007A7CE0" w14:paraId="7A8D081E" w14:textId="71CDC1C6">
      <w:r>
        <w:t xml:space="preserve">Further </w:t>
      </w:r>
      <w:hyperlink w:history="1" r:id="rId45">
        <w:r w:rsidRPr="001C2173">
          <w:rPr>
            <w:rStyle w:val="Hyperlink"/>
          </w:rPr>
          <w:t>book-phrase pin badges</w:t>
        </w:r>
      </w:hyperlink>
      <w:r>
        <w:t xml:space="preserve"> are available, and we will introduce other colours of Book Week Scotland pin badges and tote bags subject to demand.</w:t>
      </w:r>
      <w:r w:rsidR="007204F9">
        <w:br w:type="page"/>
      </w:r>
    </w:p>
    <w:p w:rsidR="007204F9" w:rsidP="007204F9" w:rsidRDefault="007204F9" w14:paraId="0F7D5D4A" w14:textId="77777777">
      <w:pPr>
        <w:pStyle w:val="Heading2"/>
      </w:pPr>
      <w:bookmarkStart w:name="_Toc174457648" w:id="23"/>
      <w:bookmarkEnd w:id="21"/>
      <w:r>
        <w:lastRenderedPageBreak/>
        <w:t>Event listings</w:t>
      </w:r>
      <w:bookmarkEnd w:id="23"/>
    </w:p>
    <w:p w:rsidR="001C0C39" w:rsidP="007204F9" w:rsidRDefault="001C0C39" w14:paraId="3650C44C" w14:textId="5387769E">
      <w:r w:rsidRPr="001C0C39">
        <w:t>To help promote your event</w:t>
      </w:r>
      <w:r>
        <w:t>,</w:t>
      </w:r>
      <w:r w:rsidRPr="001C0C39">
        <w:t xml:space="preserve"> you can submit an event listing that will be featured on the Scottish Book Trust website. This is not a requirement, but you are very welcome to if it will help with raising awareness and excitement for your event. </w:t>
      </w:r>
    </w:p>
    <w:p w:rsidR="007204F9" w:rsidP="007204F9" w:rsidRDefault="007204F9" w14:paraId="1E8D848C" w14:textId="22481DFA">
      <w:r>
        <w:t xml:space="preserve">To submit your listing, complete our online </w:t>
      </w:r>
      <w:hyperlink w:history="1" r:id="rId46">
        <w:r w:rsidRPr="007204F9">
          <w:rPr>
            <w:rStyle w:val="Hyperlink"/>
          </w:rPr>
          <w:t>SurveyMonkey form</w:t>
        </w:r>
      </w:hyperlink>
      <w:r>
        <w:t>.</w:t>
      </w:r>
    </w:p>
    <w:p w:rsidR="007204F9" w:rsidP="007204F9" w:rsidRDefault="007204F9" w14:paraId="3622BB96" w14:textId="77777777">
      <w:r>
        <w:t>Once you have completed the form a member of the team will format your listing for display on the Scottish Book Trust website.</w:t>
      </w:r>
    </w:p>
    <w:p w:rsidR="007204F9" w:rsidP="007204F9" w:rsidRDefault="007204F9" w14:paraId="6D834354" w14:textId="6406F73D">
      <w:r>
        <w:t>We’ve tried to keep the form as simple as possible but if you do encounter any difficulty</w:t>
      </w:r>
      <w:r w:rsidR="00164A1D">
        <w:t>,</w:t>
      </w:r>
      <w:r>
        <w:t xml:space="preserve"> please </w:t>
      </w:r>
      <w:r w:rsidR="00164A1D">
        <w:t>email</w:t>
      </w:r>
      <w:r>
        <w:t xml:space="preserve"> </w:t>
      </w:r>
      <w:hyperlink w:history="1" r:id="rId47">
        <w:r w:rsidR="00164A1D">
          <w:rPr>
            <w:rStyle w:val="Hyperlink"/>
          </w:rPr>
          <w:t>bookweekscotland@scottishbooktrust.com</w:t>
        </w:r>
      </w:hyperlink>
      <w:r w:rsidR="00F5701A">
        <w:t>.</w:t>
      </w:r>
    </w:p>
    <w:p w:rsidR="001C0C39" w:rsidP="007204F9" w:rsidRDefault="001C0C39" w14:paraId="25FE2A3D" w14:textId="0C170335">
      <w:r w:rsidRPr="001C0C39">
        <w:rPr>
          <w:b/>
          <w:bCs/>
        </w:rPr>
        <w:t xml:space="preserve">Please </w:t>
      </w:r>
      <w:proofErr w:type="gramStart"/>
      <w:r w:rsidRPr="001C0C39">
        <w:rPr>
          <w:b/>
          <w:bCs/>
        </w:rPr>
        <w:t>note</w:t>
      </w:r>
      <w:r>
        <w:t>:</w:t>
      </w:r>
      <w:proofErr w:type="gramEnd"/>
      <w:r w:rsidRPr="001C0C39">
        <w:t xml:space="preserve"> we will be accepting listings up until </w:t>
      </w:r>
      <w:r w:rsidRPr="001C0C39">
        <w:rPr>
          <w:b/>
          <w:bCs/>
        </w:rPr>
        <w:t xml:space="preserve">Monday </w:t>
      </w:r>
      <w:r w:rsidR="00164A1D">
        <w:rPr>
          <w:b/>
          <w:bCs/>
        </w:rPr>
        <w:t>11</w:t>
      </w:r>
      <w:r w:rsidRPr="001C0C39">
        <w:rPr>
          <w:b/>
          <w:bCs/>
        </w:rPr>
        <w:t xml:space="preserve"> November</w:t>
      </w:r>
      <w:r w:rsidRPr="001C0C39">
        <w:t xml:space="preserve">. However, if you would like your event to be featured on our website in time for the Book Week Scotland press launch, the deadline to complete the form is </w:t>
      </w:r>
      <w:r w:rsidR="00164A1D">
        <w:rPr>
          <w:b/>
          <w:bCs/>
        </w:rPr>
        <w:t>Thur</w:t>
      </w:r>
      <w:r w:rsidRPr="001C0C39">
        <w:rPr>
          <w:b/>
          <w:bCs/>
        </w:rPr>
        <w:t xml:space="preserve">sday </w:t>
      </w:r>
      <w:r w:rsidR="00164A1D">
        <w:rPr>
          <w:b/>
          <w:bCs/>
        </w:rPr>
        <w:t>26</w:t>
      </w:r>
      <w:r w:rsidRPr="001C0C39">
        <w:rPr>
          <w:b/>
          <w:bCs/>
        </w:rPr>
        <w:t xml:space="preserve"> </w:t>
      </w:r>
      <w:r w:rsidR="00164A1D">
        <w:rPr>
          <w:b/>
          <w:bCs/>
        </w:rPr>
        <w:t>Septem</w:t>
      </w:r>
      <w:r w:rsidRPr="001C0C39">
        <w:rPr>
          <w:b/>
          <w:bCs/>
        </w:rPr>
        <w:t>ber</w:t>
      </w:r>
      <w:r w:rsidRPr="001C0C39">
        <w:t xml:space="preserve">. </w:t>
      </w:r>
    </w:p>
    <w:p w:rsidR="007204F9" w:rsidP="007204F9" w:rsidRDefault="007204F9" w14:paraId="20052BC4" w14:textId="05BC5B10">
      <w:r>
        <w:t>Below are a few tips which should help you when you come to writing your listing:</w:t>
      </w:r>
    </w:p>
    <w:p w:rsidR="007204F9" w:rsidP="004956ED" w:rsidRDefault="007204F9" w14:paraId="016CB401" w14:textId="77777777">
      <w:pPr>
        <w:pStyle w:val="ListParagraph"/>
        <w:numPr>
          <w:ilvl w:val="0"/>
          <w:numId w:val="14"/>
        </w:numPr>
      </w:pPr>
      <w:r>
        <w:t>Keep it snappy. Having a concise title will grab your audience’s attention. About 70 characters or less would be perfect.</w:t>
      </w:r>
    </w:p>
    <w:p w:rsidR="007204F9" w:rsidP="004956ED" w:rsidRDefault="007204F9" w14:paraId="42424DE0" w14:textId="77777777">
      <w:pPr>
        <w:pStyle w:val="ListParagraph"/>
        <w:numPr>
          <w:ilvl w:val="0"/>
          <w:numId w:val="14"/>
        </w:numPr>
      </w:pPr>
      <w:r>
        <w:t>Name your performers. It may sound obvious, but if you are collaborating with an author for your event make sure you include them in your listing.</w:t>
      </w:r>
    </w:p>
    <w:p w:rsidR="007204F9" w:rsidP="004956ED" w:rsidRDefault="007204F9" w14:paraId="04B2571B" w14:textId="77777777">
      <w:pPr>
        <w:pStyle w:val="ListParagraph"/>
        <w:numPr>
          <w:ilvl w:val="0"/>
          <w:numId w:val="14"/>
        </w:numPr>
      </w:pPr>
      <w:r>
        <w:t>Make it exciting! Try to stand out from the crowd and get your audience excited about your event.</w:t>
      </w:r>
    </w:p>
    <w:p w:rsidR="007204F9" w:rsidP="004956ED" w:rsidRDefault="007204F9" w14:paraId="48C465C0" w14:textId="77777777">
      <w:pPr>
        <w:pStyle w:val="ListParagraph"/>
        <w:numPr>
          <w:ilvl w:val="0"/>
          <w:numId w:val="14"/>
        </w:numPr>
      </w:pPr>
      <w:r>
        <w:t>Keep it simple. Make sure your title is easily understood so that audiences know exactly what to expect from the outset.</w:t>
      </w:r>
    </w:p>
    <w:p w:rsidR="007204F9" w:rsidP="007204F9" w:rsidRDefault="007204F9" w14:paraId="31804068" w14:textId="77777777">
      <w:pPr>
        <w:pStyle w:val="Heading3"/>
      </w:pPr>
      <w:r>
        <w:t>Examples of poor titles</w:t>
      </w:r>
    </w:p>
    <w:p w:rsidR="007204F9" w:rsidP="004956ED" w:rsidRDefault="007204F9" w14:paraId="20339E77" w14:textId="77777777">
      <w:pPr>
        <w:pStyle w:val="ListParagraph"/>
        <w:numPr>
          <w:ilvl w:val="0"/>
          <w:numId w:val="14"/>
        </w:numPr>
      </w:pPr>
      <w:r>
        <w:t xml:space="preserve">Billy </w:t>
      </w:r>
      <w:proofErr w:type="spellStart"/>
      <w:r>
        <w:t>Crimerton</w:t>
      </w:r>
      <w:proofErr w:type="spellEnd"/>
      <w:r>
        <w:t xml:space="preserve"> will come for a chat about his novels and why he likes writing about crime.</w:t>
      </w:r>
    </w:p>
    <w:p w:rsidR="007204F9" w:rsidP="004956ED" w:rsidRDefault="007204F9" w14:paraId="7752F60C" w14:textId="77777777">
      <w:pPr>
        <w:pStyle w:val="ListParagraph"/>
        <w:numPr>
          <w:ilvl w:val="0"/>
          <w:numId w:val="14"/>
        </w:numPr>
      </w:pPr>
      <w:r>
        <w:t xml:space="preserve">Crime Event with Billy </w:t>
      </w:r>
      <w:proofErr w:type="spellStart"/>
      <w:r>
        <w:t>Crimerton</w:t>
      </w:r>
      <w:proofErr w:type="spellEnd"/>
      <w:r>
        <w:t>.</w:t>
      </w:r>
    </w:p>
    <w:p w:rsidR="007204F9" w:rsidP="004956ED" w:rsidRDefault="007204F9" w14:paraId="44B61AC0" w14:textId="77777777">
      <w:pPr>
        <w:pStyle w:val="ListParagraph"/>
        <w:numPr>
          <w:ilvl w:val="0"/>
          <w:numId w:val="14"/>
        </w:numPr>
      </w:pPr>
      <w:r>
        <w:t xml:space="preserve">Billy </w:t>
      </w:r>
      <w:proofErr w:type="spellStart"/>
      <w:r>
        <w:t>Crimerton’s</w:t>
      </w:r>
      <w:proofErr w:type="spellEnd"/>
      <w:r>
        <w:t xml:space="preserve"> Blood Bath.</w:t>
      </w:r>
    </w:p>
    <w:p w:rsidR="007204F9" w:rsidP="007204F9" w:rsidRDefault="007204F9" w14:paraId="192D2346" w14:textId="77777777">
      <w:pPr>
        <w:pStyle w:val="Heading3"/>
      </w:pPr>
      <w:r>
        <w:t>Examples of good titles</w:t>
      </w:r>
    </w:p>
    <w:p w:rsidR="007204F9" w:rsidP="004956ED" w:rsidRDefault="007204F9" w14:paraId="73AF0101" w14:textId="77777777">
      <w:pPr>
        <w:pStyle w:val="ListParagraph"/>
        <w:numPr>
          <w:ilvl w:val="0"/>
          <w:numId w:val="14"/>
        </w:numPr>
      </w:pPr>
      <w:r>
        <w:t xml:space="preserve">Dismembering the Facts: A Conversation with Billy </w:t>
      </w:r>
      <w:proofErr w:type="spellStart"/>
      <w:r>
        <w:t>Crimerton</w:t>
      </w:r>
      <w:proofErr w:type="spellEnd"/>
      <w:r>
        <w:t>.</w:t>
      </w:r>
    </w:p>
    <w:p w:rsidR="007204F9" w:rsidP="004956ED" w:rsidRDefault="007204F9" w14:paraId="1BC675A2" w14:textId="77777777">
      <w:pPr>
        <w:pStyle w:val="ListParagraph"/>
        <w:numPr>
          <w:ilvl w:val="0"/>
          <w:numId w:val="14"/>
        </w:numPr>
      </w:pPr>
      <w:r>
        <w:lastRenderedPageBreak/>
        <w:t xml:space="preserve">Crime Author Billy </w:t>
      </w:r>
      <w:proofErr w:type="spellStart"/>
      <w:r>
        <w:t>Crimerton</w:t>
      </w:r>
      <w:proofErr w:type="spellEnd"/>
      <w:r>
        <w:t xml:space="preserve"> Gets Bloody.</w:t>
      </w:r>
    </w:p>
    <w:p w:rsidR="007204F9" w:rsidP="004956ED" w:rsidRDefault="007204F9" w14:paraId="279B7B7B" w14:textId="77777777">
      <w:pPr>
        <w:pStyle w:val="ListParagraph"/>
        <w:numPr>
          <w:ilvl w:val="0"/>
          <w:numId w:val="14"/>
        </w:numPr>
      </w:pPr>
      <w:r>
        <w:t xml:space="preserve">Billy </w:t>
      </w:r>
      <w:proofErr w:type="spellStart"/>
      <w:r>
        <w:t>Crimerton</w:t>
      </w:r>
      <w:proofErr w:type="spellEnd"/>
      <w:r>
        <w:t xml:space="preserve"> Writes with Blood!</w:t>
      </w:r>
    </w:p>
    <w:p w:rsidR="007204F9" w:rsidP="007204F9" w:rsidRDefault="007204F9" w14:paraId="12DCD6EF" w14:textId="77777777">
      <w:pPr>
        <w:pStyle w:val="Heading3"/>
      </w:pPr>
      <w:r>
        <w:t>Keep your event description clear, interesting and honest</w:t>
      </w:r>
    </w:p>
    <w:p w:rsidR="007204F9" w:rsidP="004956ED" w:rsidRDefault="007204F9" w14:paraId="3D2E399C" w14:textId="77777777">
      <w:pPr>
        <w:pStyle w:val="ListParagraph"/>
        <w:numPr>
          <w:ilvl w:val="0"/>
          <w:numId w:val="14"/>
        </w:numPr>
      </w:pPr>
      <w:r>
        <w:t>Show off your event. Think about the kind of event descriptions that would appeal to you! Keep it under 200 words (too long and readers lose interest) and focus on the most important details.</w:t>
      </w:r>
    </w:p>
    <w:p w:rsidR="007204F9" w:rsidP="004956ED" w:rsidRDefault="007204F9" w14:paraId="3164E4A6" w14:textId="77777777">
      <w:pPr>
        <w:pStyle w:val="ListParagraph"/>
        <w:numPr>
          <w:ilvl w:val="0"/>
          <w:numId w:val="14"/>
        </w:numPr>
      </w:pPr>
      <w:r>
        <w:t xml:space="preserve">Be honest. Don’t overinflate your event by making unreasonable claims about the size/author/content. Stick to the facts </w:t>
      </w:r>
      <w:r w:rsidRPr="007204F9">
        <w:t>–</w:t>
      </w:r>
      <w:r>
        <w:t xml:space="preserve"> they’ll be enough.</w:t>
      </w:r>
    </w:p>
    <w:p w:rsidR="007204F9" w:rsidP="004956ED" w:rsidRDefault="007204F9" w14:paraId="06A47905" w14:textId="7F86B5B6">
      <w:pPr>
        <w:pStyle w:val="ListParagraph"/>
        <w:numPr>
          <w:ilvl w:val="0"/>
          <w:numId w:val="14"/>
        </w:numPr>
      </w:pPr>
      <w:r>
        <w:t>Include essential information. Is the event for adults or children? What are the names of your speakers/</w:t>
      </w:r>
      <w:proofErr w:type="gramStart"/>
      <w:r>
        <w:t>chair people</w:t>
      </w:r>
      <w:proofErr w:type="gramEnd"/>
      <w:r>
        <w:t>?</w:t>
      </w:r>
      <w:r w:rsidR="001C0C39">
        <w:t xml:space="preserve"> </w:t>
      </w:r>
      <w:r w:rsidRPr="001C0C39" w:rsidR="001C0C39">
        <w:t>Will there be a book signing?</w:t>
      </w:r>
    </w:p>
    <w:p w:rsidR="007204F9" w:rsidP="004956ED" w:rsidRDefault="007204F9" w14:paraId="6EC35795" w14:textId="51D6DBF6">
      <w:pPr>
        <w:pStyle w:val="ListParagraph"/>
        <w:numPr>
          <w:ilvl w:val="0"/>
          <w:numId w:val="14"/>
        </w:numPr>
      </w:pPr>
      <w:r>
        <w:t>Highlight the details. If your event has extras (</w:t>
      </w:r>
      <w:r w:rsidR="001C0C39">
        <w:t xml:space="preserve">free refreshments, </w:t>
      </w:r>
      <w:r>
        <w:t>surprise guests, prizes) don’t forget to mention them.</w:t>
      </w:r>
    </w:p>
    <w:p w:rsidR="007204F9" w:rsidP="004956ED" w:rsidRDefault="007204F9" w14:paraId="5703D3C2" w14:textId="77777777">
      <w:pPr>
        <w:pStyle w:val="ListParagraph"/>
        <w:numPr>
          <w:ilvl w:val="0"/>
          <w:numId w:val="14"/>
        </w:numPr>
      </w:pPr>
      <w:r>
        <w:t>Break up your text. Paragraphs are brilliant for making event listings easy to read, so break your description up. Think: intro, main description, conclusion.</w:t>
      </w:r>
    </w:p>
    <w:p w:rsidR="007204F9" w:rsidP="004956ED" w:rsidRDefault="007204F9" w14:paraId="48DF9138" w14:textId="77777777">
      <w:pPr>
        <w:pStyle w:val="ListParagraph"/>
        <w:numPr>
          <w:ilvl w:val="0"/>
          <w:numId w:val="14"/>
        </w:numPr>
      </w:pPr>
      <w:r>
        <w:t>End on a high. Leave readers feeling fired up about your event, give them a good reason to sign up in your final sentence.</w:t>
      </w:r>
    </w:p>
    <w:p w:rsidR="007204F9" w:rsidRDefault="007204F9" w14:paraId="43D2DFB8" w14:textId="77777777">
      <w:pPr>
        <w:rPr>
          <w:rFonts w:eastAsia="Calibri"/>
        </w:rPr>
      </w:pPr>
      <w:r>
        <w:br w:type="page"/>
      </w:r>
    </w:p>
    <w:p w:rsidR="007204F9" w:rsidP="007204F9" w:rsidRDefault="007204F9" w14:paraId="0BDD6F89" w14:textId="454BC713">
      <w:pPr>
        <w:pStyle w:val="Heading2"/>
      </w:pPr>
      <w:bookmarkStart w:name="_Toc174457649" w:id="24"/>
      <w:r>
        <w:lastRenderedPageBreak/>
        <w:t>Fundraising</w:t>
      </w:r>
      <w:bookmarkEnd w:id="24"/>
    </w:p>
    <w:p w:rsidRPr="000035B9" w:rsidR="000035B9" w:rsidP="000035B9" w:rsidRDefault="000035B9" w14:paraId="0720EB76" w14:textId="35B61FBC">
      <w:r>
        <w:rPr>
          <w:noProof/>
          <w:lang w:eastAsia="en-GB"/>
        </w:rPr>
        <w:drawing>
          <wp:inline distT="0" distB="0" distL="0" distR="0" wp14:anchorId="26EC2ED7" wp14:editId="5CEFF399">
            <wp:extent cx="2881079" cy="2759242"/>
            <wp:effectExtent l="0" t="0" r="0" b="3175"/>
            <wp:docPr id="5" name="Picture 5" descr="Scottish Book Trust fundraising 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ottish Book Trust fundraising tin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3486" cy="2761547"/>
                    </a:xfrm>
                    <a:prstGeom prst="rect">
                      <a:avLst/>
                    </a:prstGeom>
                  </pic:spPr>
                </pic:pic>
              </a:graphicData>
            </a:graphic>
          </wp:inline>
        </w:drawing>
      </w:r>
    </w:p>
    <w:p w:rsidR="007204F9" w:rsidP="007204F9" w:rsidRDefault="007204F9" w14:paraId="490C9E81" w14:textId="77777777">
      <w:r w:rsidRPr="007204F9">
        <w:rPr>
          <w:rStyle w:val="Heading3Char"/>
        </w:rPr>
        <w:t>Did you know that Scottish Book Trust is the charity behind Book Week Scotland?</w:t>
      </w:r>
      <w:r>
        <w:t xml:space="preserve"> </w:t>
      </w:r>
    </w:p>
    <w:p w:rsidR="007204F9" w:rsidP="007204F9" w:rsidRDefault="007204F9" w14:paraId="04299C80" w14:textId="77777777">
      <w:r>
        <w:t>Our mission is to ensure people living in Scotland have equal access to books. Everyone should have the opportunity to improve their life chances through books and the fundamental skills of reading and writing. We support all communities across Scotland, with particular focus on those who are vulnerable, under-represented and most in need.</w:t>
      </w:r>
    </w:p>
    <w:p w:rsidR="007204F9" w:rsidP="007204F9" w:rsidRDefault="007204F9" w14:paraId="4B65819D" w14:textId="738495CA">
      <w:r>
        <w:t xml:space="preserve">In addition to the </w:t>
      </w:r>
      <w:proofErr w:type="gramStart"/>
      <w:r>
        <w:t>funding</w:t>
      </w:r>
      <w:proofErr w:type="gramEnd"/>
      <w:r>
        <w:t xml:space="preserve"> we receive from the Scottish Government and Creative Scotland, we need the constant support of trusts and foundations, corporate organisations, community groups and individual </w:t>
      </w:r>
      <w:r w:rsidR="001C0C39">
        <w:t>book-lovers like you</w:t>
      </w:r>
      <w:r>
        <w:t>.</w:t>
      </w:r>
    </w:p>
    <w:p w:rsidR="007204F9" w:rsidP="00EC2B98" w:rsidRDefault="007204F9" w14:paraId="102A36D6" w14:textId="77777777">
      <w:pPr>
        <w:pStyle w:val="Heading3"/>
      </w:pPr>
      <w:r>
        <w:t>Could you help us change more lives through reading and writing by fundraising for Scottish Book Trust as part of your Book Week Scotland programme?</w:t>
      </w:r>
    </w:p>
    <w:p w:rsidR="007204F9" w:rsidP="007204F9" w:rsidRDefault="007204F9" w14:paraId="3E865834" w14:textId="77777777">
      <w:r>
        <w:t>Here are a few simple fundraising ideas:</w:t>
      </w:r>
    </w:p>
    <w:p w:rsidR="00EC2B98" w:rsidP="004956ED" w:rsidRDefault="007204F9" w14:paraId="42F2A007" w14:textId="77777777">
      <w:pPr>
        <w:pStyle w:val="ListParagraph"/>
        <w:numPr>
          <w:ilvl w:val="0"/>
          <w:numId w:val="15"/>
        </w:numPr>
      </w:pPr>
      <w:r>
        <w:t>Ask for a voluntary donation for free events</w:t>
      </w:r>
      <w:r w:rsidR="00EC2B98">
        <w:t>.</w:t>
      </w:r>
    </w:p>
    <w:p w:rsidR="00EC2B98" w:rsidP="004956ED" w:rsidRDefault="007204F9" w14:paraId="70F1FDEA" w14:textId="77777777">
      <w:pPr>
        <w:pStyle w:val="ListParagraph"/>
        <w:numPr>
          <w:ilvl w:val="0"/>
          <w:numId w:val="15"/>
        </w:numPr>
      </w:pPr>
      <w:r>
        <w:t xml:space="preserve">Tell your audiences about Scottish Book Trust and promote the </w:t>
      </w:r>
      <w:hyperlink w:history="1" r:id="rId49">
        <w:r w:rsidRPr="00EC2B98">
          <w:rPr>
            <w:rStyle w:val="Hyperlink"/>
          </w:rPr>
          <w:t>Scottish Book Trust dona</w:t>
        </w:r>
        <w:r w:rsidRPr="00EC2B98" w:rsidR="00EC2B98">
          <w:rPr>
            <w:rStyle w:val="Hyperlink"/>
          </w:rPr>
          <w:t>tion page</w:t>
        </w:r>
      </w:hyperlink>
      <w:r w:rsidR="00EC2B98">
        <w:t xml:space="preserve"> during virtual events.</w:t>
      </w:r>
    </w:p>
    <w:p w:rsidR="007204F9" w:rsidP="004956ED" w:rsidRDefault="007204F9" w14:paraId="0EA6DDE4" w14:textId="77777777">
      <w:pPr>
        <w:pStyle w:val="ListParagraph"/>
        <w:numPr>
          <w:ilvl w:val="0"/>
          <w:numId w:val="15"/>
        </w:numPr>
      </w:pPr>
      <w:r>
        <w:lastRenderedPageBreak/>
        <w:t>If you are planning an author event, hold a competition raffle for a c</w:t>
      </w:r>
      <w:r w:rsidR="00EC2B98">
        <w:t>hance to win the author’s book.</w:t>
      </w:r>
    </w:p>
    <w:p w:rsidR="00EC2B98" w:rsidP="004956ED" w:rsidRDefault="00EC2B98" w14:paraId="329B2C40" w14:textId="77777777">
      <w:pPr>
        <w:pStyle w:val="ListParagraph"/>
        <w:numPr>
          <w:ilvl w:val="0"/>
          <w:numId w:val="15"/>
        </w:numPr>
      </w:pPr>
      <w:r>
        <w:t>Contact us for some fundraising leaflets which we can post out to you, for you to display at your event or place on seats before audiences arrive.</w:t>
      </w:r>
    </w:p>
    <w:p w:rsidR="007204F9" w:rsidP="007204F9" w:rsidRDefault="007204F9" w14:paraId="05FD647A" w14:textId="322D3AFC">
      <w:r>
        <w:t xml:space="preserve">Fundraising </w:t>
      </w:r>
      <w:r w:rsidR="001C0C39">
        <w:t>for us is entirely optional</w:t>
      </w:r>
      <w:r>
        <w:t xml:space="preserve"> and we understand that</w:t>
      </w:r>
      <w:r w:rsidR="001C0C39">
        <w:t xml:space="preserve"> it won’t be possible for everyone.</w:t>
      </w:r>
    </w:p>
    <w:p w:rsidR="007204F9" w:rsidP="007204F9" w:rsidRDefault="007204F9" w14:paraId="65044BE6" w14:textId="5F45DC08">
      <w:r>
        <w:t xml:space="preserve">We also appreciate that some of our partners are charities who themselves need to raise funds. </w:t>
      </w:r>
      <w:r w:rsidR="001C0C39">
        <w:t>Could you</w:t>
      </w:r>
      <w:r>
        <w:t xml:space="preserve"> use Book Week Scotland as an opportunity to fundraise and split the donations between your charity and Scottish Book Trust?</w:t>
      </w:r>
      <w:r w:rsidR="001C0C39">
        <w:t xml:space="preserve"> </w:t>
      </w:r>
      <w:r w:rsidRPr="001C0C39" w:rsidR="001C0C39">
        <w:t>Even something as simple as acknowledging your event is supported by Scottish Book Trust is deeply appreciated.</w:t>
      </w:r>
    </w:p>
    <w:p w:rsidR="00DC3681" w:rsidP="007204F9" w:rsidRDefault="007204F9" w14:paraId="70E09D81" w14:textId="1203AC2F">
      <w:r>
        <w:t>Together, we can turn Scotland into a nation of booklov</w:t>
      </w:r>
      <w:r w:rsidR="00EC2B98">
        <w:t xml:space="preserve">ers and change lives </w:t>
      </w:r>
      <w:r>
        <w:t>through reading and writing.</w:t>
      </w:r>
    </w:p>
    <w:p w:rsidR="00DC3681" w:rsidRDefault="00DC3681" w14:paraId="31F1372E" w14:textId="77777777">
      <w:r>
        <w:br w:type="page"/>
      </w:r>
    </w:p>
    <w:p w:rsidRPr="001B2609" w:rsidR="00DC3681" w:rsidP="00DC3681" w:rsidRDefault="00DC3681" w14:paraId="04F9129A" w14:textId="6A9088B0">
      <w:pPr>
        <w:pStyle w:val="Heading2"/>
      </w:pPr>
      <w:bookmarkStart w:name="_Toc174457650" w:id="25"/>
      <w:r w:rsidRPr="001B2609">
        <w:lastRenderedPageBreak/>
        <w:t xml:space="preserve">Social </w:t>
      </w:r>
      <w:r w:rsidR="00FD73FC">
        <w:t>m</w:t>
      </w:r>
      <w:r w:rsidRPr="001B2609">
        <w:t xml:space="preserve">edia </w:t>
      </w:r>
      <w:r w:rsidR="00FD73FC">
        <w:t>t</w:t>
      </w:r>
      <w:r w:rsidRPr="001B2609">
        <w:t>oolkit</w:t>
      </w:r>
      <w:bookmarkEnd w:id="25"/>
    </w:p>
    <w:p w:rsidRPr="001B2609" w:rsidR="00DC3681" w:rsidP="00DC3681" w:rsidRDefault="00DC3681" w14:paraId="624B6354" w14:textId="17421D13">
      <w:r w:rsidRPr="001B2609">
        <w:t xml:space="preserve">Book Week Scotland offers us all an opportunity to engage new audiences with reading. Our social media campaigns will bring a buzz to books, spread the word about events and keep people up to date with all </w:t>
      </w:r>
      <w:r w:rsidRPr="00452A5D">
        <w:t>things Book</w:t>
      </w:r>
      <w:r w:rsidRPr="00452A5D" w:rsidR="00452A5D">
        <w:t xml:space="preserve"> </w:t>
      </w:r>
      <w:r w:rsidRPr="00452A5D">
        <w:t>Week</w:t>
      </w:r>
      <w:r w:rsidRPr="00452A5D" w:rsidR="00452A5D">
        <w:t xml:space="preserve"> </w:t>
      </w:r>
      <w:r w:rsidRPr="00452A5D">
        <w:t>Scotland</w:t>
      </w:r>
      <w:r w:rsidRPr="00DC3681">
        <w:t>.</w:t>
      </w:r>
    </w:p>
    <w:p w:rsidRPr="001B2609" w:rsidR="00DC3681" w:rsidP="00DC3681" w:rsidRDefault="00DC3681" w14:paraId="012E6F00" w14:textId="77777777">
      <w:pPr>
        <w:pStyle w:val="Heading3"/>
        <w:rPr>
          <w:lang w:val="x-none"/>
        </w:rPr>
      </w:pPr>
      <w:bookmarkStart w:name="_Toc397595716" w:id="26"/>
      <w:r>
        <w:t>How we use</w:t>
      </w:r>
      <w:r w:rsidRPr="001B2609">
        <w:t xml:space="preserve"> social</w:t>
      </w:r>
      <w:r w:rsidRPr="001B2609">
        <w:rPr>
          <w:lang w:val="x-none"/>
        </w:rPr>
        <w:t xml:space="preserve"> </w:t>
      </w:r>
      <w:bookmarkEnd w:id="26"/>
      <w:r w:rsidRPr="001B2609">
        <w:rPr>
          <w:lang w:val="x-none"/>
        </w:rPr>
        <w:t>media</w:t>
      </w:r>
    </w:p>
    <w:p w:rsidRPr="001B2609" w:rsidR="00DC3681" w:rsidP="004956ED" w:rsidRDefault="00DC3681" w14:paraId="6D651289" w14:textId="6E6AC688">
      <w:pPr>
        <w:pStyle w:val="ListParagraph"/>
        <w:numPr>
          <w:ilvl w:val="0"/>
          <w:numId w:val="19"/>
        </w:numPr>
      </w:pPr>
      <w:r w:rsidRPr="00452A5D">
        <w:rPr>
          <w:b/>
          <w:bCs/>
        </w:rPr>
        <w:t>Build new audiences:</w:t>
      </w:r>
      <w:r w:rsidRPr="001B2609">
        <w:t xml:space="preserve"> Book</w:t>
      </w:r>
      <w:r w:rsidR="00452A5D">
        <w:t xml:space="preserve"> </w:t>
      </w:r>
      <w:r w:rsidRPr="001B2609">
        <w:t>Week</w:t>
      </w:r>
      <w:r w:rsidR="00452A5D">
        <w:t xml:space="preserve"> </w:t>
      </w:r>
      <w:r w:rsidRPr="001B2609">
        <w:t>Scotland is a perfect opportunity to inspire a love of reading in new audiences online, across the world.</w:t>
      </w:r>
    </w:p>
    <w:p w:rsidR="00DC3681" w:rsidP="004956ED" w:rsidRDefault="00DC3681" w14:paraId="4E631819" w14:textId="4F4D0F2F">
      <w:pPr>
        <w:pStyle w:val="ListParagraph"/>
        <w:numPr>
          <w:ilvl w:val="0"/>
          <w:numId w:val="18"/>
        </w:numPr>
      </w:pPr>
      <w:r w:rsidRPr="00452A5D">
        <w:rPr>
          <w:b/>
          <w:bCs/>
        </w:rPr>
        <w:t>Raise awareness:</w:t>
      </w:r>
      <w:r w:rsidRPr="001B2609">
        <w:t xml:space="preserve"> by engaging with Book</w:t>
      </w:r>
      <w:r w:rsidR="00452A5D">
        <w:t xml:space="preserve"> </w:t>
      </w:r>
      <w:r w:rsidRPr="001B2609">
        <w:t>Week</w:t>
      </w:r>
      <w:r w:rsidR="00452A5D">
        <w:t xml:space="preserve"> </w:t>
      </w:r>
      <w:r w:rsidRPr="001B2609">
        <w:t>Scotland online we can build awareness of your events and campaigns.</w:t>
      </w:r>
    </w:p>
    <w:p w:rsidR="00DC3681" w:rsidP="004956ED" w:rsidRDefault="00DC3681" w14:paraId="12F95972" w14:textId="24469B5D">
      <w:pPr>
        <w:pStyle w:val="ListParagraph"/>
        <w:numPr>
          <w:ilvl w:val="0"/>
          <w:numId w:val="18"/>
        </w:numPr>
      </w:pPr>
      <w:r w:rsidRPr="00452A5D">
        <w:rPr>
          <w:b/>
          <w:bCs/>
        </w:rPr>
        <w:t>Buzz:</w:t>
      </w:r>
      <w:r w:rsidRPr="001B2609">
        <w:t xml:space="preserve"> our combined social media activities will create excitement around Book</w:t>
      </w:r>
      <w:r w:rsidR="00452A5D">
        <w:t xml:space="preserve"> </w:t>
      </w:r>
      <w:r w:rsidRPr="001B2609">
        <w:t>Week</w:t>
      </w:r>
      <w:r w:rsidR="00452A5D">
        <w:t xml:space="preserve"> </w:t>
      </w:r>
      <w:r w:rsidRPr="001B2609">
        <w:t>Scotland, books</w:t>
      </w:r>
      <w:r>
        <w:t>, book shops, libraries</w:t>
      </w:r>
      <w:r w:rsidRPr="001B2609">
        <w:t xml:space="preserve"> and reading.</w:t>
      </w:r>
    </w:p>
    <w:p w:rsidR="00DC3681" w:rsidP="004956ED" w:rsidRDefault="00DC3681" w14:paraId="251B968B" w14:textId="77777777">
      <w:pPr>
        <w:pStyle w:val="ListParagraph"/>
        <w:numPr>
          <w:ilvl w:val="0"/>
          <w:numId w:val="18"/>
        </w:numPr>
      </w:pPr>
      <w:r w:rsidRPr="00452A5D">
        <w:rPr>
          <w:b/>
          <w:bCs/>
        </w:rPr>
        <w:t>Networking:</w:t>
      </w:r>
      <w:r w:rsidRPr="001B2609">
        <w:t xml:space="preserve"> social media will help us to build strong relationships with other organisations in Scotland, and beyond.</w:t>
      </w:r>
    </w:p>
    <w:p w:rsidRPr="001B2609" w:rsidR="00DC3681" w:rsidP="004956ED" w:rsidRDefault="00DC3681" w14:paraId="01733DC4" w14:textId="0DC3A19C">
      <w:pPr>
        <w:pStyle w:val="ListParagraph"/>
        <w:numPr>
          <w:ilvl w:val="0"/>
          <w:numId w:val="18"/>
        </w:numPr>
      </w:pPr>
      <w:r w:rsidRPr="00452A5D">
        <w:rPr>
          <w:b/>
          <w:bCs/>
        </w:rPr>
        <w:t>Legacy:</w:t>
      </w:r>
      <w:r w:rsidRPr="001B2609">
        <w:t xml:space="preserve"> with targeted social media campaigns and digital events we can create an online legacy to encourage more and more people to make reading for pleasure a part of their lives.</w:t>
      </w:r>
    </w:p>
    <w:p w:rsidRPr="001B2609" w:rsidR="00DC3681" w:rsidP="00DC3681" w:rsidRDefault="00DC3681" w14:paraId="3D152F51" w14:textId="77777777">
      <w:pPr>
        <w:pStyle w:val="Heading3"/>
      </w:pPr>
      <w:bookmarkStart w:name="_Toc397595717" w:id="27"/>
      <w:r w:rsidRPr="001B2609">
        <w:t>Work with us!</w:t>
      </w:r>
      <w:bookmarkEnd w:id="27"/>
    </w:p>
    <w:p w:rsidR="00DC3681" w:rsidP="00DC74F9" w:rsidRDefault="00DC3681" w14:paraId="70C50938" w14:textId="77777777">
      <w:r w:rsidRPr="001B2609">
        <w:t>We hope to start a national conversation around reading and books before, during and after Book Week Scotland. Part of this conversation will be sparked by your events</w:t>
      </w:r>
      <w:r>
        <w:t xml:space="preserve"> and online activities</w:t>
      </w:r>
      <w:r w:rsidRPr="001B2609">
        <w:t>. Working together on social media, we can promote Book Week Scotland, libraries, partners and all the events that are an integral part of this celebration.</w:t>
      </w:r>
    </w:p>
    <w:p w:rsidR="00DC3681" w:rsidP="00DC74F9" w:rsidRDefault="00DC3681" w14:paraId="190AC6AC" w14:textId="354E2DB7">
      <w:r w:rsidRPr="001B2609">
        <w:t>We cannot publicise every single Book</w:t>
      </w:r>
      <w:r w:rsidR="00452A5D">
        <w:t xml:space="preserve"> </w:t>
      </w:r>
      <w:r w:rsidRPr="001B2609">
        <w:t>Week</w:t>
      </w:r>
      <w:r w:rsidR="00452A5D">
        <w:t xml:space="preserve"> </w:t>
      </w:r>
      <w:r w:rsidRPr="001B2609">
        <w:t>Scotland</w:t>
      </w:r>
      <w:r w:rsidR="00452A5D">
        <w:t xml:space="preserve"> </w:t>
      </w:r>
      <w:r>
        <w:t>happening</w:t>
      </w:r>
      <w:r w:rsidRPr="001B2609">
        <w:t xml:space="preserve"> through our own social media channels, but we can help in other ways. For this, we need your help.</w:t>
      </w:r>
    </w:p>
    <w:p w:rsidR="00DC3681" w:rsidP="00F5701A" w:rsidRDefault="00DC3681" w14:paraId="70C8D52E" w14:textId="46D2CA6E">
      <w:pPr>
        <w:pStyle w:val="ListParagraph"/>
        <w:numPr>
          <w:ilvl w:val="0"/>
          <w:numId w:val="22"/>
        </w:numPr>
      </w:pPr>
      <w:r w:rsidRPr="00DC3681">
        <w:t xml:space="preserve">Let us know which events you are planning at your earliest opportunity. We want to hear how you are celebrating Book Week Scotland. Share exciting news with us by </w:t>
      </w:r>
      <w:r w:rsidRPr="00F5701A">
        <w:t xml:space="preserve">emailing </w:t>
      </w:r>
      <w:hyperlink w:history="1" r:id="rId50">
        <w:r w:rsidR="0000393E">
          <w:rPr>
            <w:rStyle w:val="Hyperlink"/>
          </w:rPr>
          <w:t>bookweekscotland@scottishbooktrust.com</w:t>
        </w:r>
      </w:hyperlink>
      <w:r w:rsidRPr="00DC3681">
        <w:t xml:space="preserve"> and we will do what we can to share your news on our social media channels.</w:t>
      </w:r>
    </w:p>
    <w:p w:rsidR="0000393E" w:rsidP="00DC74F9" w:rsidRDefault="00DC3681" w14:paraId="3E7EB761" w14:textId="77777777">
      <w:pPr>
        <w:pStyle w:val="ListParagraph"/>
        <w:numPr>
          <w:ilvl w:val="0"/>
          <w:numId w:val="22"/>
        </w:numPr>
      </w:pPr>
      <w:r w:rsidRPr="00DC3681">
        <w:t xml:space="preserve">Tag </w:t>
      </w:r>
      <w:hyperlink w:history="1" r:id="rId51">
        <w:r w:rsidRPr="00F5701A">
          <w:rPr>
            <w:rStyle w:val="Hyperlink"/>
          </w:rPr>
          <w:t>@BookWeekScot</w:t>
        </w:r>
      </w:hyperlink>
      <w:r w:rsidRPr="00F5701A">
        <w:rPr>
          <w:rStyle w:val="Hyperlink"/>
        </w:rPr>
        <w:t xml:space="preserve"> </w:t>
      </w:r>
      <w:r w:rsidRPr="00DC3681">
        <w:t xml:space="preserve">or </w:t>
      </w:r>
      <w:hyperlink w:history="1" r:id="rId52">
        <w:r w:rsidRPr="00F5701A">
          <w:rPr>
            <w:rStyle w:val="Hyperlink"/>
          </w:rPr>
          <w:t>#BookWeekScotland</w:t>
        </w:r>
      </w:hyperlink>
      <w:r w:rsidRPr="00DC3681">
        <w:t xml:space="preserve"> in your </w:t>
      </w:r>
      <w:r w:rsidR="00452A5D">
        <w:t>X</w:t>
      </w:r>
      <w:r w:rsidRPr="00DC3681">
        <w:t xml:space="preserve"> updates. </w:t>
      </w:r>
    </w:p>
    <w:p w:rsidRPr="00DC3681" w:rsidR="00DC3681" w:rsidP="0000393E" w:rsidRDefault="0000393E" w14:paraId="48DA6303" w14:textId="06FF3229">
      <w:pPr>
        <w:pStyle w:val="ListParagraph"/>
        <w:numPr>
          <w:ilvl w:val="0"/>
          <w:numId w:val="22"/>
        </w:numPr>
      </w:pPr>
      <w:r>
        <w:lastRenderedPageBreak/>
        <w:t xml:space="preserve">Connect with us on </w:t>
      </w:r>
      <w:hyperlink w:history="1" r:id="rId53">
        <w:r>
          <w:rPr>
            <w:rStyle w:val="Hyperlink"/>
          </w:rPr>
          <w:t>Facebook</w:t>
        </w:r>
      </w:hyperlink>
      <w:r>
        <w:t>. Mention</w:t>
      </w:r>
      <w:r w:rsidRPr="00DC3681" w:rsidR="00DC3681">
        <w:t xml:space="preserve"> Book Week Scotland by adding an ‘@’ symbol before ‘Book Week Scotland’ and selecting us from the dropdown.</w:t>
      </w:r>
      <w:r>
        <w:t xml:space="preserve"> </w:t>
      </w:r>
      <w:r w:rsidRPr="0000393E">
        <w:t>Unfortunately, we can’t accept invites as event co-hosts.</w:t>
      </w:r>
    </w:p>
    <w:p w:rsidRPr="001B2609" w:rsidR="00DC3681" w:rsidP="00DC74F9" w:rsidRDefault="00DC3681" w14:paraId="7D153670" w14:textId="4D5B8E18">
      <w:pPr>
        <w:pStyle w:val="ListParagraph"/>
        <w:numPr>
          <w:ilvl w:val="0"/>
          <w:numId w:val="22"/>
        </w:numPr>
      </w:pPr>
      <w:r w:rsidRPr="001B2609">
        <w:t>Use the #BookWeekScotland tag on Instagram</w:t>
      </w:r>
      <w:r w:rsidR="0000393E">
        <w:t>, and make sure to tag us (</w:t>
      </w:r>
      <w:hyperlink w:history="1" r:id="rId54">
        <w:r w:rsidRPr="0000393E" w:rsidR="0000393E">
          <w:rPr>
            <w:rStyle w:val="Hyperlink"/>
          </w:rPr>
          <w:t>@scottishbooktrust</w:t>
        </w:r>
      </w:hyperlink>
      <w:r w:rsidR="0000393E">
        <w:t>) on stories and in your posts.</w:t>
      </w:r>
    </w:p>
    <w:p w:rsidR="00DC3681" w:rsidP="00DC74F9" w:rsidRDefault="00DC3681" w14:paraId="29292754" w14:textId="0C73D77B">
      <w:pPr>
        <w:pStyle w:val="ListParagraph"/>
        <w:numPr>
          <w:ilvl w:val="0"/>
          <w:numId w:val="22"/>
        </w:numPr>
      </w:pPr>
      <w:r w:rsidRPr="001B2609">
        <w:t>Encourage your audience to engage with Book Week Scotland on social media at events.</w:t>
      </w:r>
    </w:p>
    <w:p w:rsidRPr="00DC3681" w:rsidR="0000393E" w:rsidP="00DC74F9" w:rsidRDefault="0000393E" w14:paraId="283EA1EF" w14:textId="5F96DD3C">
      <w:pPr>
        <w:pStyle w:val="ListParagraph"/>
        <w:numPr>
          <w:ilvl w:val="0"/>
          <w:numId w:val="22"/>
        </w:numPr>
      </w:pPr>
      <w:r>
        <w:t xml:space="preserve">On TikTok? Tag your event coverage </w:t>
      </w:r>
      <w:hyperlink w:history="1" r:id="rId55">
        <w:r w:rsidRPr="0000393E">
          <w:rPr>
            <w:rStyle w:val="Hyperlink"/>
          </w:rPr>
          <w:t>@scottishbooktrust</w:t>
        </w:r>
      </w:hyperlink>
      <w:r>
        <w:t>.</w:t>
      </w:r>
    </w:p>
    <w:p w:rsidRPr="001B2609" w:rsidR="00DC3681" w:rsidP="00B72FCE" w:rsidRDefault="00DC3681" w14:paraId="6CEA4513" w14:textId="77777777">
      <w:pPr>
        <w:pStyle w:val="Heading3"/>
        <w:rPr>
          <w:lang w:val="x-none"/>
        </w:rPr>
      </w:pPr>
      <w:bookmarkStart w:name="_Toc397595718" w:id="28"/>
      <w:r w:rsidRPr="001B2609">
        <w:t>Our online platforms</w:t>
      </w:r>
      <w:bookmarkEnd w:id="28"/>
    </w:p>
    <w:p w:rsidRPr="001B2609" w:rsidR="00DC3681" w:rsidP="00253E80" w:rsidRDefault="00DC3681" w14:paraId="7268CA1C" w14:textId="77777777">
      <w:r w:rsidRPr="001B2609">
        <w:t>Here are all the different Book Week Scotland social media platforms.</w:t>
      </w:r>
    </w:p>
    <w:p w:rsidR="00B72FCE" w:rsidP="00B72FCE" w:rsidRDefault="00B72FCE" w14:paraId="5D81D8BD" w14:textId="74A1EA98">
      <w:r>
        <w:t xml:space="preserve">Facebook: </w:t>
      </w:r>
      <w:hyperlink w:history="1" r:id="rId56">
        <w:r w:rsidRPr="00B72FCE">
          <w:rPr>
            <w:rStyle w:val="Hyperlink"/>
          </w:rPr>
          <w:t>facebook.com/</w:t>
        </w:r>
        <w:proofErr w:type="spellStart"/>
        <w:r w:rsidRPr="00B72FCE">
          <w:rPr>
            <w:rStyle w:val="Hyperlink"/>
          </w:rPr>
          <w:t>BookWeekScotland</w:t>
        </w:r>
        <w:proofErr w:type="spellEnd"/>
      </w:hyperlink>
      <w:r>
        <w:t xml:space="preserve"> </w:t>
      </w:r>
    </w:p>
    <w:p w:rsidR="00B72FCE" w:rsidP="00B72FCE" w:rsidRDefault="00452A5D" w14:paraId="5C02F48F" w14:textId="3DABD513">
      <w:r>
        <w:t>X</w:t>
      </w:r>
      <w:r w:rsidR="00B72FCE">
        <w:t xml:space="preserve">: </w:t>
      </w:r>
      <w:hyperlink w:history="1" r:id="rId57">
        <w:r w:rsidRPr="00B72FCE" w:rsidR="00B72FCE">
          <w:rPr>
            <w:rStyle w:val="Hyperlink"/>
          </w:rPr>
          <w:t>twitter.com/</w:t>
        </w:r>
        <w:proofErr w:type="spellStart"/>
        <w:r w:rsidRPr="00B72FCE" w:rsidR="00B72FCE">
          <w:rPr>
            <w:rStyle w:val="Hyperlink"/>
          </w:rPr>
          <w:t>BookWeekScot</w:t>
        </w:r>
        <w:proofErr w:type="spellEnd"/>
      </w:hyperlink>
      <w:r w:rsidR="00B72FCE">
        <w:t xml:space="preserve"> </w:t>
      </w:r>
    </w:p>
    <w:p w:rsidR="00B72FCE" w:rsidP="00B72FCE" w:rsidRDefault="00B72FCE" w14:paraId="786D0230" w14:textId="77777777">
      <w:r>
        <w:t xml:space="preserve">Instagram: </w:t>
      </w:r>
      <w:hyperlink w:history="1" r:id="rId58">
        <w:r w:rsidRPr="00B72FCE">
          <w:rPr>
            <w:rStyle w:val="Hyperlink"/>
          </w:rPr>
          <w:t>instagram.com/</w:t>
        </w:r>
        <w:proofErr w:type="spellStart"/>
        <w:r w:rsidRPr="00B72FCE">
          <w:rPr>
            <w:rStyle w:val="Hyperlink"/>
          </w:rPr>
          <w:t>scottishbooktrust</w:t>
        </w:r>
        <w:proofErr w:type="spellEnd"/>
      </w:hyperlink>
    </w:p>
    <w:p w:rsidR="0000393E" w:rsidP="007204F9" w:rsidRDefault="00B72FCE" w14:paraId="5FD1965E" w14:textId="4F3298FC">
      <w:r>
        <w:t xml:space="preserve">YouTube: </w:t>
      </w:r>
      <w:hyperlink w:history="1" r:id="rId59">
        <w:r w:rsidRPr="00B72FCE">
          <w:rPr>
            <w:rStyle w:val="Hyperlink"/>
          </w:rPr>
          <w:t>youtube.com/</w:t>
        </w:r>
        <w:proofErr w:type="spellStart"/>
        <w:r w:rsidRPr="00B72FCE">
          <w:rPr>
            <w:rStyle w:val="Hyperlink"/>
          </w:rPr>
          <w:t>scottishbooktrust</w:t>
        </w:r>
        <w:proofErr w:type="spellEnd"/>
      </w:hyperlink>
    </w:p>
    <w:p w:rsidR="0000393E" w:rsidP="007204F9" w:rsidRDefault="0000393E" w14:paraId="739827C9" w14:textId="76E1DFB0">
      <w:r>
        <w:t xml:space="preserve">TikTok: </w:t>
      </w:r>
      <w:hyperlink w:history="1" r:id="rId60">
        <w:r w:rsidRPr="0000393E">
          <w:rPr>
            <w:rStyle w:val="Hyperlink"/>
          </w:rPr>
          <w:t>tiktok.com/@scottishbooktrust</w:t>
        </w:r>
      </w:hyperlink>
    </w:p>
    <w:p w:rsidR="0000393E" w:rsidRDefault="0000393E" w14:paraId="64758E14" w14:textId="77777777">
      <w:pPr>
        <w:rPr>
          <w:rFonts w:ascii="Altis ScotBook Bold" w:hAnsi="Altis ScotBook Bold"/>
          <w:sz w:val="32"/>
          <w:szCs w:val="32"/>
        </w:rPr>
      </w:pPr>
      <w:r>
        <w:br w:type="page"/>
      </w:r>
    </w:p>
    <w:p w:rsidR="00253E80" w:rsidP="00253E80" w:rsidRDefault="00253E80" w14:paraId="1DE7B4E4" w14:textId="4B49ACC3">
      <w:pPr>
        <w:pStyle w:val="Heading2"/>
      </w:pPr>
      <w:bookmarkStart w:name="_Toc174457651" w:id="29"/>
      <w:r>
        <w:lastRenderedPageBreak/>
        <w:t xml:space="preserve">PR </w:t>
      </w:r>
      <w:r w:rsidR="00FD73FC">
        <w:t>t</w:t>
      </w:r>
      <w:r>
        <w:t>oolkit</w:t>
      </w:r>
      <w:bookmarkEnd w:id="29"/>
    </w:p>
    <w:p w:rsidR="00253E80" w:rsidP="00253E80" w:rsidRDefault="00253E80" w14:paraId="5D135A94" w14:textId="11435BF7">
      <w:r>
        <w:rPr>
          <w:noProof/>
          <w:lang w:eastAsia="en-GB"/>
        </w:rPr>
        <w:drawing>
          <wp:inline distT="0" distB="0" distL="0" distR="0" wp14:anchorId="60D6623A" wp14:editId="1444128B">
            <wp:extent cx="5731509" cy="3821006"/>
            <wp:effectExtent l="0" t="0" r="3175" b="8255"/>
            <wp:docPr id="6" name="Picture 6" descr="Len Pennie posing in Edinburgh Waverley train station with a copy of the Adventure book and a Book Week Scotland tot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n Pennie posing in Edinburgh Waverley train station with a copy of the Adventure book and a Book Week Scotland tote ba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09" cy="3821006"/>
                    </a:xfrm>
                    <a:prstGeom prst="rect">
                      <a:avLst/>
                    </a:prstGeom>
                  </pic:spPr>
                </pic:pic>
              </a:graphicData>
            </a:graphic>
          </wp:inline>
        </w:drawing>
      </w:r>
      <w:r>
        <w:t>PR is a great way to reach large audiences inexpensively. If the media are interested in you, they will bring you to the attention of their readers or viewers, raising your profile on a local</w:t>
      </w:r>
      <w:r w:rsidR="0025221A">
        <w:t xml:space="preserve"> – </w:t>
      </w:r>
      <w:r>
        <w:t>and perhaps even national</w:t>
      </w:r>
      <w:r w:rsidR="0025221A">
        <w:t xml:space="preserve"> –</w:t>
      </w:r>
      <w:r>
        <w:t xml:space="preserve"> level. The way to get the media interested is to provide them with newsworthy stories </w:t>
      </w:r>
      <w:r w:rsidR="0025221A">
        <w:t>and</w:t>
      </w:r>
      <w:r>
        <w:t xml:space="preserve"> eye-catching photographs.</w:t>
      </w:r>
    </w:p>
    <w:p w:rsidR="00253E80" w:rsidP="00253E80" w:rsidRDefault="00253E80" w14:paraId="4A86D21B" w14:textId="77777777">
      <w:pPr>
        <w:pStyle w:val="Heading3"/>
      </w:pPr>
      <w:r>
        <w:t>Types of media</w:t>
      </w:r>
    </w:p>
    <w:p w:rsidR="00253E80" w:rsidP="00253E80" w:rsidRDefault="00253E80" w14:paraId="3F7A81BD" w14:textId="2F7231AA">
      <w:pPr>
        <w:pStyle w:val="ListParagraph"/>
        <w:numPr>
          <w:ilvl w:val="0"/>
          <w:numId w:val="25"/>
        </w:numPr>
      </w:pPr>
      <w:r>
        <w:t>Broadcast media: TV</w:t>
      </w:r>
      <w:r w:rsidR="0025221A">
        <w:t xml:space="preserve"> and</w:t>
      </w:r>
      <w:r>
        <w:t xml:space="preserve"> radio.</w:t>
      </w:r>
    </w:p>
    <w:p w:rsidR="00253E80" w:rsidP="00253E80" w:rsidRDefault="00253E80" w14:paraId="3DD97120" w14:textId="7FEF1688">
      <w:pPr>
        <w:pStyle w:val="ListParagraph"/>
        <w:numPr>
          <w:ilvl w:val="0"/>
          <w:numId w:val="25"/>
        </w:numPr>
      </w:pPr>
      <w:r>
        <w:t>Web-based media: blogs</w:t>
      </w:r>
      <w:r w:rsidR="0025221A">
        <w:t xml:space="preserve"> and</w:t>
      </w:r>
      <w:r>
        <w:t xml:space="preserve"> websites.</w:t>
      </w:r>
    </w:p>
    <w:p w:rsidR="00253E80" w:rsidP="00253E80" w:rsidRDefault="00253E80" w14:paraId="1FCEA3BD" w14:textId="77777777">
      <w:pPr>
        <w:pStyle w:val="ListParagraph"/>
        <w:numPr>
          <w:ilvl w:val="0"/>
          <w:numId w:val="25"/>
        </w:numPr>
      </w:pPr>
      <w:r>
        <w:t>Print media: newspapers (local, regional and national).</w:t>
      </w:r>
    </w:p>
    <w:p w:rsidR="00253E80" w:rsidP="00253E80" w:rsidRDefault="00253E80" w14:paraId="2D524CE7" w14:textId="1D5D4FE4">
      <w:pPr>
        <w:pStyle w:val="ListParagraph"/>
        <w:numPr>
          <w:ilvl w:val="0"/>
          <w:numId w:val="25"/>
        </w:numPr>
      </w:pPr>
      <w:r>
        <w:t>Magazines (trade and consumer – trade magazines are generally subscription only and related directly to a specific sector/business/organisation; consumer magazines are sold to the public).</w:t>
      </w:r>
    </w:p>
    <w:p w:rsidR="00253E80" w:rsidP="00253E80" w:rsidRDefault="00253E80" w14:paraId="495D13E8" w14:textId="77777777">
      <w:pPr>
        <w:pStyle w:val="Heading3"/>
      </w:pPr>
      <w:r>
        <w:t>Press release</w:t>
      </w:r>
    </w:p>
    <w:p w:rsidR="00253E80" w:rsidP="00253E80" w:rsidRDefault="00253E80" w14:paraId="12D19665" w14:textId="77777777">
      <w:r>
        <w:t>This PR toolkit includes a press release template (Appendix 1). If you prefer to write your own, follow these tips:</w:t>
      </w:r>
    </w:p>
    <w:p w:rsidR="00253E80" w:rsidP="00253E80" w:rsidRDefault="00253E80" w14:paraId="0D835A17" w14:textId="77777777">
      <w:pPr>
        <w:pStyle w:val="Heading4"/>
      </w:pPr>
      <w:r>
        <w:lastRenderedPageBreak/>
        <w:t xml:space="preserve">Writing a press release </w:t>
      </w:r>
    </w:p>
    <w:p w:rsidR="00253E80" w:rsidP="00253E80" w:rsidRDefault="00253E80" w14:paraId="036898BE" w14:textId="30B12E49">
      <w:pPr>
        <w:pStyle w:val="ListParagraph"/>
        <w:numPr>
          <w:ilvl w:val="0"/>
          <w:numId w:val="26"/>
        </w:numPr>
      </w:pPr>
      <w:r>
        <w:t xml:space="preserve">At the top of the email write </w:t>
      </w:r>
      <w:r w:rsidR="0025221A">
        <w:t>‘</w:t>
      </w:r>
      <w:r>
        <w:t>PRESS RELEASE</w:t>
      </w:r>
      <w:r w:rsidR="0025221A">
        <w:t xml:space="preserve">’ </w:t>
      </w:r>
      <w:r>
        <w:t xml:space="preserve">in block capitals, followed by </w:t>
      </w:r>
      <w:r w:rsidR="0025221A">
        <w:t>‘</w:t>
      </w:r>
      <w:r>
        <w:t>FOR IMMEDIATE RELEASE</w:t>
      </w:r>
      <w:r w:rsidR="0025221A">
        <w:t>’</w:t>
      </w:r>
      <w:r>
        <w:t xml:space="preserve"> if this is the case, or </w:t>
      </w:r>
      <w:r w:rsidR="0025221A">
        <w:t>‘</w:t>
      </w:r>
      <w:r>
        <w:t>EMBARGOED UNTIL</w:t>
      </w:r>
      <w:r w:rsidR="0025221A">
        <w:t xml:space="preserve">’ </w:t>
      </w:r>
      <w:r>
        <w:t>plus relevant date and time.</w:t>
      </w:r>
    </w:p>
    <w:p w:rsidR="00253E80" w:rsidP="00253E80" w:rsidRDefault="00253E80" w14:paraId="1300E0D3" w14:textId="30A98ED8">
      <w:pPr>
        <w:pStyle w:val="ListParagraph"/>
        <w:numPr>
          <w:ilvl w:val="0"/>
          <w:numId w:val="26"/>
        </w:numPr>
      </w:pPr>
      <w:r>
        <w:t xml:space="preserve">Write a catchy headline to create interest without exclamation marks or exaggerations. Puns work well, e.g. </w:t>
      </w:r>
      <w:r w:rsidR="0025221A">
        <w:t>‘</w:t>
      </w:r>
      <w:r>
        <w:t>Read all about it! Book Week Scotland fun at Example School.</w:t>
      </w:r>
      <w:r w:rsidR="0025221A">
        <w:t>’</w:t>
      </w:r>
    </w:p>
    <w:p w:rsidR="0025221A" w:rsidP="0025221A" w:rsidRDefault="0025221A" w14:paraId="1CFD0067" w14:textId="77777777">
      <w:pPr>
        <w:pStyle w:val="ListParagraph"/>
        <w:numPr>
          <w:ilvl w:val="0"/>
          <w:numId w:val="26"/>
        </w:numPr>
      </w:pPr>
      <w:r>
        <w:t>Your press release should be no more than 400 words and written in the third person. The following structure is a good guideline:</w:t>
      </w:r>
    </w:p>
    <w:p w:rsidR="0025221A" w:rsidP="0025221A" w:rsidRDefault="0025221A" w14:paraId="7E341C0B" w14:textId="77777777">
      <w:pPr>
        <w:pStyle w:val="ListParagraph"/>
        <w:numPr>
          <w:ilvl w:val="1"/>
          <w:numId w:val="26"/>
        </w:numPr>
      </w:pPr>
      <w:r>
        <w:t>Summarise the release in the first line – include the who/what/when/why/</w:t>
      </w:r>
      <w:proofErr w:type="spellStart"/>
      <w:r>
        <w:t>where as</w:t>
      </w:r>
      <w:proofErr w:type="spellEnd"/>
      <w:r>
        <w:t xml:space="preserve"> relevant.</w:t>
      </w:r>
    </w:p>
    <w:p w:rsidR="0025221A" w:rsidP="0025221A" w:rsidRDefault="0025221A" w14:paraId="6CB94BBB" w14:textId="77777777">
      <w:pPr>
        <w:pStyle w:val="ListParagraph"/>
        <w:numPr>
          <w:ilvl w:val="1"/>
          <w:numId w:val="26"/>
        </w:numPr>
      </w:pPr>
      <w:r>
        <w:t>One or two paragraphs with further details.</w:t>
      </w:r>
    </w:p>
    <w:p w:rsidR="0025221A" w:rsidP="0025221A" w:rsidRDefault="0025221A" w14:paraId="1556C543" w14:textId="34CB0CDD">
      <w:pPr>
        <w:pStyle w:val="ListParagraph"/>
        <w:numPr>
          <w:ilvl w:val="1"/>
          <w:numId w:val="26"/>
        </w:numPr>
      </w:pPr>
      <w:r>
        <w:t>A short quote or two (approx. 60 words) from relevant people. Good spokespeople include the head of your organisation, someone from a partner organisation or local VIPs.</w:t>
      </w:r>
    </w:p>
    <w:p w:rsidR="00253E80" w:rsidP="00253E80" w:rsidRDefault="00253E80" w14:paraId="342A42C2" w14:textId="5586F6C8">
      <w:pPr>
        <w:pStyle w:val="ListParagraph"/>
        <w:numPr>
          <w:ilvl w:val="0"/>
          <w:numId w:val="26"/>
        </w:numPr>
      </w:pPr>
      <w:r>
        <w:t>Insert Notes to Editors at the end of the release – this is information about your organisation and about Book Week Scotland. (Notes to Editors text about Book Week Scotland is provided in Appendix 2).</w:t>
      </w:r>
    </w:p>
    <w:p w:rsidR="00253E80" w:rsidP="00253E80" w:rsidRDefault="00253E80" w14:paraId="0A56AC15" w14:textId="77777777">
      <w:pPr>
        <w:pStyle w:val="ListParagraph"/>
        <w:numPr>
          <w:ilvl w:val="0"/>
          <w:numId w:val="26"/>
        </w:numPr>
      </w:pPr>
      <w:r>
        <w:t>Do not forget to include clear contact details and a mobile number at the end of the release.</w:t>
      </w:r>
    </w:p>
    <w:p w:rsidR="00253E80" w:rsidP="00253E80" w:rsidRDefault="00253E80" w14:paraId="5184B619" w14:textId="1A38A381">
      <w:pPr>
        <w:pStyle w:val="ListParagraph"/>
        <w:numPr>
          <w:ilvl w:val="0"/>
          <w:numId w:val="26"/>
        </w:numPr>
      </w:pPr>
      <w:r>
        <w:t xml:space="preserve">Make sure you include your organisation’s website in the body of the press release e.g. </w:t>
      </w:r>
      <w:r w:rsidR="0025221A">
        <w:t>‘</w:t>
      </w:r>
      <w:r>
        <w:t>For additional information, go to bookweekscotland.com.</w:t>
      </w:r>
      <w:r w:rsidR="0025221A">
        <w:t>’</w:t>
      </w:r>
    </w:p>
    <w:p w:rsidR="00253E80" w:rsidP="00253E80" w:rsidRDefault="00253E80" w14:paraId="6B4AB439" w14:textId="77777777">
      <w:pPr>
        <w:pStyle w:val="Heading3"/>
      </w:pPr>
      <w:r>
        <w:t>Distribution</w:t>
      </w:r>
    </w:p>
    <w:p w:rsidR="00253E80" w:rsidP="00253E80" w:rsidRDefault="00253E80" w14:paraId="4643FB36" w14:textId="77777777">
      <w:pPr>
        <w:pStyle w:val="ListParagraph"/>
        <w:numPr>
          <w:ilvl w:val="0"/>
          <w:numId w:val="27"/>
        </w:numPr>
      </w:pPr>
      <w:r>
        <w:t>It is best to paste the text of the press release into the body of the email rather than sending it as an attachment.</w:t>
      </w:r>
    </w:p>
    <w:p w:rsidR="004D36BA" w:rsidP="00253E80" w:rsidRDefault="00253E80" w14:paraId="28FA6C5C" w14:textId="3CC406DF">
      <w:pPr>
        <w:pStyle w:val="ListParagraph"/>
        <w:numPr>
          <w:ilvl w:val="0"/>
          <w:numId w:val="27"/>
        </w:numPr>
      </w:pPr>
      <w:r>
        <w:t xml:space="preserve">Find out the publication day and print deadlines of your local </w:t>
      </w:r>
      <w:proofErr w:type="gramStart"/>
      <w:r>
        <w:t>paper, and</w:t>
      </w:r>
      <w:proofErr w:type="gramEnd"/>
      <w:r>
        <w:t xml:space="preserve"> send them the release in plenty of time beforehand.</w:t>
      </w:r>
    </w:p>
    <w:p w:rsidR="0025221A" w:rsidP="0025221A" w:rsidRDefault="0025221A" w14:paraId="3B73CAE5" w14:textId="25962686">
      <w:pPr>
        <w:pStyle w:val="ListParagraph"/>
        <w:numPr>
          <w:ilvl w:val="0"/>
          <w:numId w:val="27"/>
        </w:numPr>
      </w:pPr>
      <w:r w:rsidRPr="0025221A">
        <w:t xml:space="preserve">If you would like a list of press contacts in your local area, please email </w:t>
      </w:r>
      <w:hyperlink w:history="1" r:id="rId62">
        <w:r w:rsidR="0000393E">
          <w:rPr>
            <w:rStyle w:val="Hyperlink"/>
          </w:rPr>
          <w:t>bookweekscotland@scottishbooktrust.com</w:t>
        </w:r>
      </w:hyperlink>
    </w:p>
    <w:p w:rsidR="0025221A" w:rsidP="00253E80" w:rsidRDefault="0025221A" w14:paraId="0F13504A" w14:textId="77777777">
      <w:pPr>
        <w:pStyle w:val="Heading3"/>
      </w:pPr>
    </w:p>
    <w:p w:rsidR="00253E80" w:rsidP="00253E80" w:rsidRDefault="00253E80" w14:paraId="287BD544" w14:textId="63C81D27">
      <w:pPr>
        <w:pStyle w:val="Heading3"/>
      </w:pPr>
      <w:r>
        <w:lastRenderedPageBreak/>
        <w:t>Important information to include in all press communications</w:t>
      </w:r>
    </w:p>
    <w:p w:rsidR="00253E80" w:rsidP="00253E80" w:rsidRDefault="00253E80" w14:paraId="31B14E79" w14:textId="77777777">
      <w:r>
        <w:t xml:space="preserve">The following paragraphs should be used in all communications materials when describing Book Week Scotland: </w:t>
      </w:r>
    </w:p>
    <w:p w:rsidR="00253E80" w:rsidP="00253E80" w:rsidRDefault="00253E80" w14:paraId="7A1C3758" w14:textId="044130A2">
      <w:r>
        <w:t>Working with a wide range of partners, Scottish Book Trust – the national charity changing lives through reading and writing – will deliver events and activities across the country during Book Week Scotland 202</w:t>
      </w:r>
      <w:r w:rsidR="001D4F8B">
        <w:t>4</w:t>
      </w:r>
      <w:r>
        <w:t xml:space="preserve">, which runs </w:t>
      </w:r>
      <w:r w:rsidR="0025221A">
        <w:t>1</w:t>
      </w:r>
      <w:r w:rsidR="001D4F8B">
        <w:t>8</w:t>
      </w:r>
      <w:r w:rsidR="0025221A">
        <w:t>–</w:t>
      </w:r>
      <w:r w:rsidR="001D4F8B">
        <w:t>24</w:t>
      </w:r>
      <w:r>
        <w:t xml:space="preserve"> November, linked to this year’s theme of </w:t>
      </w:r>
      <w:r w:rsidR="001D4F8B">
        <w:t>Hope</w:t>
      </w:r>
      <w:r>
        <w:t xml:space="preserve">. Now in its </w:t>
      </w:r>
      <w:r w:rsidR="0025221A">
        <w:t>t</w:t>
      </w:r>
      <w:r w:rsidR="001D4F8B">
        <w:t>hirteenth</w:t>
      </w:r>
      <w:r>
        <w:t xml:space="preserve"> year, Book Week Scotland was initiated by the Scottish Government.</w:t>
      </w:r>
    </w:p>
    <w:p w:rsidR="00253E80" w:rsidP="00253E80" w:rsidRDefault="00253E80" w14:paraId="27841E6F" w14:textId="77777777">
      <w:r>
        <w:t xml:space="preserve">Hundreds of free events happen during Book Week Scotland across many different local authorities, funded by Scottish Library and Information Council (SLIC). </w:t>
      </w:r>
    </w:p>
    <w:p w:rsidR="00F5701A" w:rsidP="00F5701A" w:rsidRDefault="00F5701A" w14:paraId="37464836" w14:textId="2B30F78E">
      <w:r>
        <w:t>bookweekscotland.com</w:t>
      </w:r>
    </w:p>
    <w:p w:rsidR="00F5701A" w:rsidRDefault="00F5701A" w14:paraId="5ECC3EE6" w14:textId="77777777">
      <w:r>
        <w:br w:type="page"/>
      </w:r>
    </w:p>
    <w:p w:rsidR="00F5701A" w:rsidP="00F5701A" w:rsidRDefault="00F5701A" w14:paraId="415F7578" w14:textId="18E5C511">
      <w:pPr>
        <w:pStyle w:val="Heading2"/>
      </w:pPr>
      <w:bookmarkStart w:name="_Toc174457652" w:id="30"/>
      <w:r>
        <w:lastRenderedPageBreak/>
        <w:t xml:space="preserve">Book Week Scotland </w:t>
      </w:r>
      <w:r w:rsidR="00BC774F">
        <w:t>e</w:t>
      </w:r>
      <w:r>
        <w:t>valuation</w:t>
      </w:r>
      <w:bookmarkEnd w:id="30"/>
      <w:r>
        <w:t xml:space="preserve"> </w:t>
      </w:r>
    </w:p>
    <w:p w:rsidR="00FF698B" w:rsidP="00FF698B" w:rsidRDefault="00FF698B" w14:paraId="49727D94" w14:textId="77777777">
      <w:r w:rsidRPr="00FF698B">
        <w:t xml:space="preserve">Our evaluation is critical to the continued success of Book Week Scotland. Through our methodology we would like to understand: </w:t>
      </w:r>
    </w:p>
    <w:p w:rsidR="00F5701A" w:rsidP="00FF698B" w:rsidRDefault="00F5701A" w14:paraId="1DD2829A" w14:textId="72AB9E43">
      <w:pPr>
        <w:pStyle w:val="ListParagraph"/>
        <w:numPr>
          <w:ilvl w:val="0"/>
          <w:numId w:val="37"/>
        </w:numPr>
      </w:pPr>
      <w:r>
        <w:t xml:space="preserve">How many </w:t>
      </w:r>
      <w:proofErr w:type="gramStart"/>
      <w:r>
        <w:t>event</w:t>
      </w:r>
      <w:proofErr w:type="gramEnd"/>
      <w:r>
        <w:t xml:space="preserve"> and activities happened as part of Book Week Scotland 202</w:t>
      </w:r>
      <w:r w:rsidR="00FF698B">
        <w:t>4</w:t>
      </w:r>
      <w:r>
        <w:t xml:space="preserve"> and whether they occurred in-person</w:t>
      </w:r>
      <w:r w:rsidR="00A45E6C">
        <w:t xml:space="preserve"> or online</w:t>
      </w:r>
    </w:p>
    <w:p w:rsidR="00F5701A" w:rsidP="00F5701A" w:rsidRDefault="00F5701A" w14:paraId="1CCB5CF6" w14:textId="7DF0C1F3">
      <w:pPr>
        <w:pStyle w:val="ListParagraph"/>
        <w:numPr>
          <w:ilvl w:val="0"/>
          <w:numId w:val="30"/>
        </w:numPr>
      </w:pPr>
      <w:r>
        <w:t xml:space="preserve">How many people attended a Book Week Scotland </w:t>
      </w:r>
      <w:r w:rsidR="00A45E6C">
        <w:t xml:space="preserve">in-person or </w:t>
      </w:r>
      <w:r>
        <w:t>digital event</w:t>
      </w:r>
    </w:p>
    <w:p w:rsidR="00F5701A" w:rsidP="00F5701A" w:rsidRDefault="00F5701A" w14:paraId="0EE6A9CF" w14:textId="77777777">
      <w:pPr>
        <w:pStyle w:val="ListParagraph"/>
        <w:numPr>
          <w:ilvl w:val="0"/>
          <w:numId w:val="30"/>
        </w:numPr>
      </w:pPr>
      <w:r>
        <w:t>How many people are participating in Book Week Scotland</w:t>
      </w:r>
    </w:p>
    <w:p w:rsidR="00F5701A" w:rsidP="00F5701A" w:rsidRDefault="00F5701A" w14:paraId="6D0B4EE9" w14:textId="77777777">
      <w:pPr>
        <w:pStyle w:val="ListParagraph"/>
        <w:numPr>
          <w:ilvl w:val="0"/>
          <w:numId w:val="30"/>
        </w:numPr>
      </w:pPr>
      <w:r>
        <w:t>Demographic information on participants</w:t>
      </w:r>
    </w:p>
    <w:p w:rsidR="00FF698B" w:rsidP="00F5701A" w:rsidRDefault="00FF698B" w14:paraId="1227AC69" w14:textId="044504B2">
      <w:pPr>
        <w:pStyle w:val="ListParagraph"/>
        <w:numPr>
          <w:ilvl w:val="0"/>
          <w:numId w:val="30"/>
        </w:numPr>
      </w:pPr>
      <w:r w:rsidRPr="00FF698B">
        <w:t>If attendees are taking part in Book Week Scotland for the first time</w:t>
      </w:r>
    </w:p>
    <w:p w:rsidR="00F5701A" w:rsidP="00F5701A" w:rsidRDefault="00F5701A" w14:paraId="48D11F6C" w14:textId="77777777">
      <w:pPr>
        <w:pStyle w:val="ListParagraph"/>
        <w:numPr>
          <w:ilvl w:val="0"/>
          <w:numId w:val="30"/>
        </w:numPr>
      </w:pPr>
      <w:r>
        <w:t>What impact taking part in Book Week Scotland has for participants</w:t>
      </w:r>
    </w:p>
    <w:p w:rsidR="00F5701A" w:rsidP="00F5701A" w:rsidRDefault="00F5701A" w14:paraId="2C3424C7" w14:textId="77777777">
      <w:pPr>
        <w:pStyle w:val="ListParagraph"/>
        <w:numPr>
          <w:ilvl w:val="0"/>
          <w:numId w:val="30"/>
        </w:numPr>
      </w:pPr>
      <w:r>
        <w:t>If people are likely to participate in future iterations of Book Week Scotland</w:t>
      </w:r>
    </w:p>
    <w:p w:rsidR="00F5701A" w:rsidP="00F5701A" w:rsidRDefault="00F5701A" w14:paraId="07D95135" w14:textId="55A99757">
      <w:pPr>
        <w:pStyle w:val="ListParagraph"/>
        <w:numPr>
          <w:ilvl w:val="0"/>
          <w:numId w:val="30"/>
        </w:numPr>
      </w:pPr>
      <w:r>
        <w:t xml:space="preserve">Event partners’ experience of organising </w:t>
      </w:r>
      <w:r w:rsidR="00A45E6C">
        <w:t>events.</w:t>
      </w:r>
    </w:p>
    <w:p w:rsidR="00F5701A" w:rsidP="00F5701A" w:rsidRDefault="00F5701A" w14:paraId="370D0691" w14:textId="77777777">
      <w:r>
        <w:t xml:space="preserve">The data gathered will be used to report to Book Week Scotland’s funders and to inform future planning. </w:t>
      </w:r>
    </w:p>
    <w:p w:rsidR="00F5701A" w:rsidP="00F5701A" w:rsidRDefault="00F5701A" w14:paraId="09C1B7E1" w14:textId="451FDC42">
      <w:r>
        <w:t xml:space="preserve">If you have any questions about any element of the </w:t>
      </w:r>
      <w:proofErr w:type="gramStart"/>
      <w:r>
        <w:t>evaluation</w:t>
      </w:r>
      <w:proofErr w:type="gramEnd"/>
      <w:r>
        <w:t xml:space="preserve"> please </w:t>
      </w:r>
      <w:r w:rsidR="00FF698B">
        <w:t xml:space="preserve">email </w:t>
      </w:r>
      <w:hyperlink w:history="1" r:id="rId63">
        <w:r w:rsidRPr="00FF698B" w:rsidR="00FF698B">
          <w:rPr>
            <w:rStyle w:val="Hyperlink"/>
          </w:rPr>
          <w:t>bookweekscotland@scottishbooktrust.com</w:t>
        </w:r>
      </w:hyperlink>
      <w:r w:rsidR="00FF698B">
        <w:t>.</w:t>
      </w:r>
    </w:p>
    <w:p w:rsidR="00F5701A" w:rsidP="00F5701A" w:rsidRDefault="00F5701A" w14:paraId="4DE8A678" w14:textId="710D75BB">
      <w:pPr>
        <w:pStyle w:val="Heading3"/>
      </w:pPr>
      <w:r>
        <w:t xml:space="preserve">Evaluation </w:t>
      </w:r>
      <w:r w:rsidR="00FD73FC">
        <w:t>m</w:t>
      </w:r>
      <w:r>
        <w:t xml:space="preserve">ethodology </w:t>
      </w:r>
    </w:p>
    <w:p w:rsidR="00F5701A" w:rsidP="00F5701A" w:rsidRDefault="00F5701A" w14:paraId="71471A10" w14:textId="77777777">
      <w:r>
        <w:t xml:space="preserve">There are several strands to the evaluation methodology for partners this year: </w:t>
      </w:r>
    </w:p>
    <w:p w:rsidR="00F5701A" w:rsidP="00F5701A" w:rsidRDefault="00F5701A" w14:paraId="4FBFDB29" w14:textId="77777777">
      <w:pPr>
        <w:pStyle w:val="Heading4"/>
      </w:pPr>
      <w:r>
        <w:t>Audience feedback</w:t>
      </w:r>
    </w:p>
    <w:p w:rsidR="00F5701A" w:rsidP="00F5701A" w:rsidRDefault="00F5701A" w14:paraId="0E479DC6" w14:textId="31FBDC69">
      <w:r>
        <w:t>To gather information on participants’ experience of Book Week Scotland</w:t>
      </w:r>
      <w:r w:rsidR="00A45E6C">
        <w:t>,</w:t>
      </w:r>
      <w:r>
        <w:t xml:space="preserve"> we will be asking them to complete a brief feedback form on SurveyMonkey. Anyone who completes the survey will have the chance to enter a draw to win one of </w:t>
      </w:r>
      <w:r w:rsidR="00A45E6C">
        <w:t>two</w:t>
      </w:r>
      <w:r>
        <w:t xml:space="preserve"> £100 vouchers.</w:t>
      </w:r>
    </w:p>
    <w:p w:rsidR="00F5701A" w:rsidP="00F5701A" w:rsidRDefault="00F5701A" w14:paraId="6C7C5B4A" w14:textId="2AFDA20C">
      <w:r>
        <w:t>How you ask your audience to complete the form depends on whether you are programming a digital or in-person event:</w:t>
      </w:r>
    </w:p>
    <w:p w:rsidR="00F5701A" w:rsidP="00F5701A" w:rsidRDefault="00F5701A" w14:paraId="680CEBBD" w14:textId="3D59A94D">
      <w:pPr>
        <w:pStyle w:val="ListParagraph"/>
        <w:numPr>
          <w:ilvl w:val="0"/>
          <w:numId w:val="33"/>
        </w:numPr>
      </w:pPr>
      <w:r w:rsidRPr="00404CB5">
        <w:rPr>
          <w:b/>
        </w:rPr>
        <w:t>Digital events</w:t>
      </w:r>
      <w:r>
        <w:t xml:space="preserve"> provide an excellent opportunity to link participants directly to our Book Week Scotland feedback survey following the event. With this in mind, we are asking that all partners delivering digital events:</w:t>
      </w:r>
    </w:p>
    <w:p w:rsidR="00404CB5" w:rsidP="00F5701A" w:rsidRDefault="00404CB5" w14:paraId="20D185D0" w14:textId="26437493">
      <w:pPr>
        <w:pStyle w:val="ListParagraph"/>
        <w:numPr>
          <w:ilvl w:val="1"/>
          <w:numId w:val="32"/>
        </w:numPr>
      </w:pPr>
      <w:r>
        <w:lastRenderedPageBreak/>
        <w:t>D</w:t>
      </w:r>
      <w:r w:rsidR="00F5701A">
        <w:t>isplay a slide at the end of their event with a hyperlink to our feedback survey on SurveyMonkey</w:t>
      </w:r>
      <w:r>
        <w:t>.</w:t>
      </w:r>
    </w:p>
    <w:p w:rsidR="00404CB5" w:rsidP="00F5701A" w:rsidRDefault="00404CB5" w14:paraId="4FFF9BC3" w14:textId="3722834D">
      <w:pPr>
        <w:pStyle w:val="ListParagraph"/>
        <w:numPr>
          <w:ilvl w:val="1"/>
          <w:numId w:val="32"/>
        </w:numPr>
      </w:pPr>
      <w:r>
        <w:t>O</w:t>
      </w:r>
      <w:r w:rsidR="00F5701A">
        <w:t xml:space="preserve">n booking pages – such as Eventbrite – clearly state that by supplying their email addresses </w:t>
      </w:r>
      <w:proofErr w:type="gramStart"/>
      <w:r w:rsidR="00F5701A">
        <w:t>participants’</w:t>
      </w:r>
      <w:proofErr w:type="gramEnd"/>
      <w:r w:rsidR="00F5701A">
        <w:t xml:space="preserve"> agree to be contacted via email for evaluative purposes (this is essential to comply with GDPR regulations)</w:t>
      </w:r>
      <w:r>
        <w:t>.</w:t>
      </w:r>
      <w:r w:rsidR="00F5701A">
        <w:t xml:space="preserve">  </w:t>
      </w:r>
    </w:p>
    <w:p w:rsidR="00F5701A" w:rsidP="00F5701A" w:rsidRDefault="00404CB5" w14:paraId="7B8FFAC0" w14:textId="7AD0112D">
      <w:pPr>
        <w:pStyle w:val="ListParagraph"/>
        <w:numPr>
          <w:ilvl w:val="1"/>
          <w:numId w:val="32"/>
        </w:numPr>
      </w:pPr>
      <w:r>
        <w:t>C</w:t>
      </w:r>
      <w:r w:rsidR="00F5701A">
        <w:t>ontact participants via email after the event with a feedback reminder to complete the feedback survey</w:t>
      </w:r>
      <w:r>
        <w:t>.</w:t>
      </w:r>
    </w:p>
    <w:p w:rsidR="00404CB5" w:rsidP="00F5701A" w:rsidRDefault="00F5701A" w14:paraId="46419270" w14:textId="5F3E6167">
      <w:pPr>
        <w:pStyle w:val="ListParagraph"/>
        <w:numPr>
          <w:ilvl w:val="0"/>
          <w:numId w:val="32"/>
        </w:numPr>
      </w:pPr>
      <w:r>
        <w:t xml:space="preserve">For partners delivering </w:t>
      </w:r>
      <w:r w:rsidRPr="00404CB5">
        <w:rPr>
          <w:b/>
        </w:rPr>
        <w:t xml:space="preserve">in-person events </w:t>
      </w:r>
      <w:r>
        <w:t xml:space="preserve">there are </w:t>
      </w:r>
      <w:proofErr w:type="gramStart"/>
      <w:r>
        <w:t>a number of</w:t>
      </w:r>
      <w:proofErr w:type="gramEnd"/>
      <w:r>
        <w:t xml:space="preserve"> ways you can point your attendees to the survey: </w:t>
      </w:r>
    </w:p>
    <w:p w:rsidR="00404CB5" w:rsidP="00F5701A" w:rsidRDefault="00404CB5" w14:paraId="5EA96832" w14:textId="772B8B59">
      <w:pPr>
        <w:pStyle w:val="ListParagraph"/>
        <w:numPr>
          <w:ilvl w:val="1"/>
          <w:numId w:val="32"/>
        </w:numPr>
      </w:pPr>
      <w:r>
        <w:t>I</w:t>
      </w:r>
      <w:r w:rsidR="00F5701A">
        <w:t xml:space="preserve">f you’re using a projector as part of your event, display a slide at </w:t>
      </w:r>
      <w:proofErr w:type="gramStart"/>
      <w:r w:rsidR="00F5701A">
        <w:t>the  end</w:t>
      </w:r>
      <w:proofErr w:type="gramEnd"/>
      <w:r w:rsidR="00F5701A">
        <w:t xml:space="preserve"> of the event with a hyperlink to the survey. If you are not using a projector, ask your chair to mention the survey URL at the beginning and end. </w:t>
      </w:r>
    </w:p>
    <w:p w:rsidR="00404CB5" w:rsidP="00F5701A" w:rsidRDefault="00404CB5" w14:paraId="686DF951" w14:textId="26678175">
      <w:pPr>
        <w:pStyle w:val="ListParagraph"/>
        <w:numPr>
          <w:ilvl w:val="1"/>
          <w:numId w:val="32"/>
        </w:numPr>
      </w:pPr>
      <w:r>
        <w:t>U</w:t>
      </w:r>
      <w:r w:rsidR="00F5701A">
        <w:t>se our ‘</w:t>
      </w:r>
      <w:r w:rsidR="00A45E6C">
        <w:t>e</w:t>
      </w:r>
      <w:r w:rsidR="00F5701A">
        <w:t xml:space="preserve">mpty </w:t>
      </w:r>
      <w:r w:rsidR="00A45E6C">
        <w:t>b</w:t>
      </w:r>
      <w:r w:rsidR="00F5701A">
        <w:t>elly’ posters to display the QR code that will take the audience to the online survey. Make sure to include some copy that makes it clear what the posters are for, i</w:t>
      </w:r>
      <w:r>
        <w:t>.</w:t>
      </w:r>
      <w:r w:rsidR="00F5701A">
        <w:t>e</w:t>
      </w:r>
      <w:r>
        <w:t>.</w:t>
      </w:r>
      <w:r w:rsidR="00F5701A">
        <w:t xml:space="preserve"> ‘Enjoyed this event/activity? Share your thoughts to be in with a chance of winning a £100 voucher!’</w:t>
      </w:r>
    </w:p>
    <w:p w:rsidR="00404CB5" w:rsidP="00F5701A" w:rsidRDefault="00404CB5" w14:paraId="42C37944" w14:textId="77777777">
      <w:pPr>
        <w:pStyle w:val="ListParagraph"/>
        <w:numPr>
          <w:ilvl w:val="1"/>
          <w:numId w:val="32"/>
        </w:numPr>
      </w:pPr>
      <w:r>
        <w:t>I</w:t>
      </w:r>
      <w:r w:rsidR="00F5701A">
        <w:t>f you have taken bookings for your event or activity via Eventbrite, send out an email to your attendees afterwards with a polite reminder to complete the survey. Again, make sure you have clearly stated in your event/activity copy that by providing their email addresses, attendees agree to be contacted for evaluative purposes.</w:t>
      </w:r>
    </w:p>
    <w:p w:rsidR="00F5701A" w:rsidP="00F5701A" w:rsidRDefault="00404CB5" w14:paraId="5FDD4FE1" w14:textId="0E35D89B">
      <w:pPr>
        <w:pStyle w:val="ListParagraph"/>
        <w:numPr>
          <w:ilvl w:val="1"/>
          <w:numId w:val="32"/>
        </w:numPr>
      </w:pPr>
      <w:r>
        <w:t>U</w:t>
      </w:r>
      <w:r w:rsidR="00F5701A">
        <w:t xml:space="preserve">se your social channels to remind anyone that attended your event or activity to share their thoughts. </w:t>
      </w:r>
      <w:r w:rsidRPr="00404CB5" w:rsidR="00F5701A">
        <w:rPr>
          <w:rFonts w:hint="eastAsia" w:ascii="MS Mincho" w:hAnsi="MS Mincho" w:eastAsia="MS Mincho" w:cs="MS Mincho"/>
        </w:rPr>
        <w:t>  </w:t>
      </w:r>
    </w:p>
    <w:p w:rsidR="00A45E6C" w:rsidRDefault="00A45E6C" w14:paraId="337D4E5D" w14:textId="77777777">
      <w:pPr>
        <w:rPr>
          <w:rFonts w:ascii="Altis ScotBook Bold" w:hAnsi="Altis ScotBook Bold"/>
          <w:sz w:val="28"/>
          <w:szCs w:val="28"/>
          <w:u w:val="single"/>
        </w:rPr>
      </w:pPr>
      <w:r>
        <w:br w:type="page"/>
      </w:r>
    </w:p>
    <w:p w:rsidR="00404CB5" w:rsidP="00404CB5" w:rsidRDefault="00404CB5" w14:paraId="2B3A4FBF" w14:textId="2A218E51">
      <w:pPr>
        <w:pStyle w:val="Heading3"/>
      </w:pPr>
      <w:r>
        <w:lastRenderedPageBreak/>
        <w:t xml:space="preserve">Partner </w:t>
      </w:r>
      <w:r w:rsidR="00FD73FC">
        <w:t>s</w:t>
      </w:r>
      <w:r>
        <w:t>urvey</w:t>
      </w:r>
    </w:p>
    <w:p w:rsidR="00FF698B" w:rsidP="00404CB5" w:rsidRDefault="00FF698B" w14:paraId="4061DD9B" w14:textId="76B426D4">
      <w:r w:rsidRPr="00FF698B">
        <w:t xml:space="preserve">Every partner is required to complete our online survey – via SurveyMonkey – to report on their Book Week Scotland programme. </w:t>
      </w:r>
    </w:p>
    <w:p w:rsidR="00FF698B" w:rsidP="00404CB5" w:rsidRDefault="00FF698B" w14:paraId="09740387" w14:textId="0EF8B7E9">
      <w:r w:rsidRPr="00FF698B">
        <w:t>The more detail you can provide, the better! The data we gather is essential in improving partners’ experiences year on year.</w:t>
      </w:r>
    </w:p>
    <w:p w:rsidR="00404CB5" w:rsidP="00404CB5" w:rsidRDefault="00404CB5" w14:paraId="0E46209D" w14:textId="02B5AEBA">
      <w:r>
        <w:t xml:space="preserve">The link to the survey will be sent out via email from the week beginning </w:t>
      </w:r>
      <w:r w:rsidR="00FF698B">
        <w:t>11</w:t>
      </w:r>
      <w:r>
        <w:t xml:space="preserve"> November and the deadline for responses is by </w:t>
      </w:r>
      <w:r w:rsidRPr="00A45E6C">
        <w:rPr>
          <w:b/>
          <w:bCs/>
        </w:rPr>
        <w:t xml:space="preserve">5pm on </w:t>
      </w:r>
      <w:r w:rsidR="00FF698B">
        <w:rPr>
          <w:b/>
          <w:bCs/>
        </w:rPr>
        <w:t>Wednesd</w:t>
      </w:r>
      <w:r w:rsidRPr="00A45E6C">
        <w:rPr>
          <w:b/>
          <w:bCs/>
        </w:rPr>
        <w:t>ay 1</w:t>
      </w:r>
      <w:r w:rsidR="00FF698B">
        <w:rPr>
          <w:b/>
          <w:bCs/>
        </w:rPr>
        <w:t>8</w:t>
      </w:r>
      <w:r w:rsidRPr="00A45E6C">
        <w:rPr>
          <w:b/>
          <w:bCs/>
        </w:rPr>
        <w:t xml:space="preserve"> December</w:t>
      </w:r>
      <w:r>
        <w:t xml:space="preserve">. </w:t>
      </w:r>
    </w:p>
    <w:p w:rsidR="00404CB5" w:rsidP="00404CB5" w:rsidRDefault="00404CB5" w14:paraId="335DD1F8" w14:textId="0EFCC9A6">
      <w:r>
        <w:t>Please note that this survey will ask you for information about audience numbers from each of your digital or in-person events, and as such you may require members of staff running each event to collate this information and report back to you. This information is incredibly useful to us so please keep a note of it!</w:t>
      </w:r>
    </w:p>
    <w:p w:rsidR="00404CB5" w:rsidP="00404CB5" w:rsidRDefault="00404CB5" w14:paraId="314CF402" w14:textId="77777777">
      <w:r>
        <w:t>The survey is split into two sections:</w:t>
      </w:r>
    </w:p>
    <w:p w:rsidR="00404CB5" w:rsidP="00404CB5" w:rsidRDefault="00404CB5" w14:paraId="7039AD31" w14:textId="62EE6D8B">
      <w:pPr>
        <w:pStyle w:val="Heading4"/>
      </w:pPr>
      <w:r>
        <w:t xml:space="preserve">Section 1 </w:t>
      </w:r>
      <w:r w:rsidR="00FD73FC">
        <w:t>–</w:t>
      </w:r>
      <w:r>
        <w:t xml:space="preserve"> Audience data </w:t>
      </w:r>
    </w:p>
    <w:p w:rsidR="00404CB5" w:rsidP="00404CB5" w:rsidRDefault="00404CB5" w14:paraId="6FB6210A" w14:textId="2AA38218">
      <w:r>
        <w:t xml:space="preserve">We would like you to gather information about the audience for every Book Week Scotland digital </w:t>
      </w:r>
      <w:r w:rsidR="00FD73FC">
        <w:t xml:space="preserve">or in-person event </w:t>
      </w:r>
      <w:r>
        <w:t xml:space="preserve">you run. </w:t>
      </w:r>
    </w:p>
    <w:p w:rsidR="00FF698B" w:rsidP="00FF698B" w:rsidRDefault="00FF698B" w14:paraId="4AB651C1" w14:textId="77777777">
      <w:r>
        <w:t xml:space="preserve">For </w:t>
      </w:r>
      <w:r w:rsidRPr="00FD73FC">
        <w:rPr>
          <w:b/>
          <w:bCs/>
        </w:rPr>
        <w:t>in-person events</w:t>
      </w:r>
      <w:r>
        <w:t>, please keep a note of the following:</w:t>
      </w:r>
    </w:p>
    <w:p w:rsidR="00FF698B" w:rsidP="00FF698B" w:rsidRDefault="00FF698B" w14:paraId="4F6B3832" w14:textId="77777777">
      <w:pPr>
        <w:pStyle w:val="ListParagraph"/>
        <w:numPr>
          <w:ilvl w:val="0"/>
          <w:numId w:val="36"/>
        </w:numPr>
      </w:pPr>
      <w:r>
        <w:t>How many in-person events you are running using Book Week Scotland funding</w:t>
      </w:r>
    </w:p>
    <w:p w:rsidR="00FF698B" w:rsidP="00FF698B" w:rsidRDefault="00FF698B" w14:paraId="5F57C342" w14:textId="77777777">
      <w:pPr>
        <w:pStyle w:val="ListParagraph"/>
        <w:numPr>
          <w:ilvl w:val="0"/>
          <w:numId w:val="36"/>
        </w:numPr>
      </w:pPr>
      <w:r>
        <w:t>How many, if any, in-person events you are running in addition to those counted above</w:t>
      </w:r>
    </w:p>
    <w:p w:rsidR="00FF698B" w:rsidP="00FF698B" w:rsidRDefault="00FF698B" w14:paraId="44EAA6CC" w14:textId="77777777">
      <w:pPr>
        <w:pStyle w:val="ListParagraph"/>
        <w:numPr>
          <w:ilvl w:val="0"/>
          <w:numId w:val="36"/>
        </w:numPr>
      </w:pPr>
      <w:r>
        <w:t>If you are asking participants to sign-up beforehand, how many have done so</w:t>
      </w:r>
    </w:p>
    <w:p w:rsidR="00FF698B" w:rsidP="00FF698B" w:rsidRDefault="00FF698B" w14:paraId="790DC88E" w14:textId="77777777">
      <w:pPr>
        <w:pStyle w:val="ListParagraph"/>
        <w:numPr>
          <w:ilvl w:val="0"/>
          <w:numId w:val="36"/>
        </w:numPr>
      </w:pPr>
      <w:r>
        <w:t>The number of people of people that participated on the day</w:t>
      </w:r>
    </w:p>
    <w:p w:rsidR="00FF698B" w:rsidP="00404CB5" w:rsidRDefault="00FF698B" w14:paraId="42B23C0B" w14:textId="1D715CC3">
      <w:pPr>
        <w:pStyle w:val="ListParagraph"/>
        <w:numPr>
          <w:ilvl w:val="0"/>
          <w:numId w:val="36"/>
        </w:numPr>
      </w:pPr>
      <w:r w:rsidRPr="00FF698B">
        <w:rPr>
          <w:b/>
          <w:bCs/>
        </w:rPr>
        <w:t>For Library Services only</w:t>
      </w:r>
      <w:r>
        <w:t xml:space="preserve"> – how many in-person events you are running with SLIC funding</w:t>
      </w:r>
    </w:p>
    <w:p w:rsidR="00404CB5" w:rsidP="00404CB5" w:rsidRDefault="00404CB5" w14:paraId="391E80BB" w14:textId="77777777">
      <w:r>
        <w:t xml:space="preserve">For </w:t>
      </w:r>
      <w:r w:rsidRPr="00FD73FC">
        <w:rPr>
          <w:b/>
          <w:bCs/>
        </w:rPr>
        <w:t>digital events</w:t>
      </w:r>
      <w:r>
        <w:t xml:space="preserve">, please keep a note of the following: </w:t>
      </w:r>
    </w:p>
    <w:p w:rsidR="00404CB5" w:rsidP="00404CB5" w:rsidRDefault="00404CB5" w14:paraId="677E8573" w14:textId="77777777">
      <w:pPr>
        <w:pStyle w:val="ListParagraph"/>
        <w:numPr>
          <w:ilvl w:val="0"/>
          <w:numId w:val="34"/>
        </w:numPr>
      </w:pPr>
      <w:r>
        <w:t>How many digital events you are running using Book Week Scotland funding</w:t>
      </w:r>
    </w:p>
    <w:p w:rsidR="00404CB5" w:rsidP="00404CB5" w:rsidRDefault="00404CB5" w14:paraId="6227B71B" w14:textId="77777777">
      <w:pPr>
        <w:pStyle w:val="ListParagraph"/>
        <w:numPr>
          <w:ilvl w:val="0"/>
          <w:numId w:val="34"/>
        </w:numPr>
      </w:pPr>
      <w:r>
        <w:lastRenderedPageBreak/>
        <w:t>How many, if any, digital events you are running in addition to those counted above</w:t>
      </w:r>
    </w:p>
    <w:p w:rsidR="00404CB5" w:rsidP="00404CB5" w:rsidRDefault="00404CB5" w14:paraId="7DFA3844" w14:textId="2C113B9C">
      <w:pPr>
        <w:pStyle w:val="ListParagraph"/>
        <w:numPr>
          <w:ilvl w:val="0"/>
          <w:numId w:val="34"/>
        </w:numPr>
      </w:pPr>
      <w:r>
        <w:t>The maximum capacity of the event (</w:t>
      </w:r>
      <w:r w:rsidR="00FD73FC">
        <w:t>e.g.</w:t>
      </w:r>
      <w:r>
        <w:t xml:space="preserve"> a Zoom webinar for 100 attendees) </w:t>
      </w:r>
    </w:p>
    <w:p w:rsidR="00404CB5" w:rsidP="00404CB5" w:rsidRDefault="00404CB5" w14:paraId="71E33A0E" w14:textId="77777777">
      <w:pPr>
        <w:pStyle w:val="ListParagraph"/>
        <w:numPr>
          <w:ilvl w:val="0"/>
          <w:numId w:val="34"/>
        </w:numPr>
      </w:pPr>
      <w:r>
        <w:t>How many people signed up to the event</w:t>
      </w:r>
    </w:p>
    <w:p w:rsidR="00404CB5" w:rsidP="00404CB5" w:rsidRDefault="00404CB5" w14:paraId="6A8C28A4" w14:textId="77777777">
      <w:pPr>
        <w:pStyle w:val="ListParagraph"/>
        <w:numPr>
          <w:ilvl w:val="0"/>
          <w:numId w:val="34"/>
        </w:numPr>
      </w:pPr>
      <w:r>
        <w:t>How many people viewed the event (including those who viewed a recorded version of the event)</w:t>
      </w:r>
    </w:p>
    <w:p w:rsidR="00404CB5" w:rsidP="00404CB5" w:rsidRDefault="00404CB5" w14:paraId="31066429" w14:textId="00843259">
      <w:pPr>
        <w:pStyle w:val="ListParagraph"/>
        <w:numPr>
          <w:ilvl w:val="0"/>
          <w:numId w:val="34"/>
        </w:numPr>
      </w:pPr>
      <w:r w:rsidRPr="00FF698B">
        <w:rPr>
          <w:b/>
          <w:bCs/>
        </w:rPr>
        <w:t>For Library Services only</w:t>
      </w:r>
      <w:r>
        <w:t xml:space="preserve"> – how many digital events you are running with SLIC funding</w:t>
      </w:r>
    </w:p>
    <w:p w:rsidR="00404CB5" w:rsidP="00404CB5" w:rsidRDefault="00404CB5" w14:paraId="068C9F1B" w14:textId="67F8F173">
      <w:pPr>
        <w:pStyle w:val="Heading4"/>
      </w:pPr>
      <w:r>
        <w:t xml:space="preserve">Section 2 </w:t>
      </w:r>
      <w:r w:rsidR="00FD73FC">
        <w:t>–</w:t>
      </w:r>
      <w:r>
        <w:t xml:space="preserve"> Organisational feedback</w:t>
      </w:r>
    </w:p>
    <w:p w:rsidR="00404CB5" w:rsidP="00404CB5" w:rsidRDefault="00404CB5" w14:paraId="5BC08402" w14:textId="77777777">
      <w:r>
        <w:t xml:space="preserve">This section asks partners for general feedback of their experience of Book Week Scotland. </w:t>
      </w:r>
    </w:p>
    <w:p w:rsidR="00404CB5" w:rsidP="00404CB5" w:rsidRDefault="00404CB5" w14:paraId="03951939" w14:textId="2994E1EC">
      <w:r>
        <w:t>Questions include which elements, if any, of Scottish Book Trust’s curated programme partners engaged with throughout the week (and if they were useful to their audiences) as well as how their events positively impacted their participants.</w:t>
      </w:r>
    </w:p>
    <w:p w:rsidR="00404CB5" w:rsidP="00404CB5" w:rsidRDefault="00404CB5" w14:paraId="09F540AE" w14:textId="4E5AC30F">
      <w:pPr>
        <w:pStyle w:val="Heading4"/>
      </w:pPr>
      <w:r>
        <w:t>Conversations and case studies</w:t>
      </w:r>
    </w:p>
    <w:p w:rsidR="00404CB5" w:rsidP="00404CB5" w:rsidRDefault="00404CB5" w14:paraId="20BF03B1" w14:textId="1170ECFC">
      <w:r>
        <w:t xml:space="preserve">To gain a richer picture of their Book Week Scotland experience, Scottish Book Trust staff will collaborate with </w:t>
      </w:r>
      <w:r w:rsidR="00FD73FC">
        <w:t>several</w:t>
      </w:r>
      <w:r>
        <w:t xml:space="preserve"> partners to build a series of case studies. </w:t>
      </w:r>
    </w:p>
    <w:p w:rsidR="00404CB5" w:rsidP="00404CB5" w:rsidRDefault="00404CB5" w14:paraId="5AFD64C8" w14:textId="34403ABE">
      <w:r>
        <w:t>These will be informal conversations, most likely over the phone, with a series of focused questions about partners’ experience of the week. Questions will be circulated in advance to allow partners to prepare for the chat.</w:t>
      </w:r>
    </w:p>
    <w:p w:rsidR="00404CB5" w:rsidP="00404CB5" w:rsidRDefault="00404CB5" w14:paraId="68BCCB1F" w14:textId="1F1A5189">
      <w:r>
        <w:t>If you would like to participate in a case study</w:t>
      </w:r>
      <w:r w:rsidR="00FD73FC">
        <w:t>,</w:t>
      </w:r>
      <w:r>
        <w:t xml:space="preserve"> please do get in touch with one of the team – we’d love to hear more about your experience of Book Week Scotland!</w:t>
      </w:r>
    </w:p>
    <w:p w:rsidR="00404CB5" w:rsidRDefault="00404CB5" w14:paraId="0EA17929" w14:textId="77777777">
      <w:pPr>
        <w:rPr>
          <w:rFonts w:ascii="Altis ScotBook Bold" w:hAnsi="Altis ScotBook Bold"/>
          <w:sz w:val="28"/>
          <w:szCs w:val="28"/>
          <w:u w:val="single"/>
        </w:rPr>
      </w:pPr>
      <w:r>
        <w:br w:type="page"/>
      </w:r>
    </w:p>
    <w:p w:rsidR="00404CB5" w:rsidP="00404CB5" w:rsidRDefault="00404CB5" w14:paraId="7155B0EC" w14:textId="29C9993D">
      <w:pPr>
        <w:pStyle w:val="Heading3"/>
      </w:pPr>
      <w:r>
        <w:lastRenderedPageBreak/>
        <w:t>202</w:t>
      </w:r>
      <w:r w:rsidR="00FF698B">
        <w:t>4</w:t>
      </w:r>
      <w:r>
        <w:t xml:space="preserve"> </w:t>
      </w:r>
      <w:r w:rsidR="00BC774F">
        <w:t>e</w:t>
      </w:r>
      <w:r>
        <w:t xml:space="preserve">valuation </w:t>
      </w:r>
      <w:r w:rsidR="00BC774F">
        <w:t>t</w:t>
      </w:r>
      <w:r>
        <w:t>imeline</w:t>
      </w:r>
    </w:p>
    <w:p w:rsidR="00404CB5" w:rsidP="00404CB5" w:rsidRDefault="00404CB5" w14:paraId="4C5C032F" w14:textId="377C84EC">
      <w:pPr>
        <w:pStyle w:val="Heading4"/>
      </w:pPr>
      <w:r>
        <w:t>Pre</w:t>
      </w:r>
      <w:r w:rsidR="00FD73FC">
        <w:t>-</w:t>
      </w:r>
      <w:r>
        <w:t>Book Week Scotland</w:t>
      </w:r>
      <w:r>
        <w:tab/>
      </w:r>
    </w:p>
    <w:p w:rsidR="00404CB5" w:rsidP="00404CB5" w:rsidRDefault="00404CB5" w14:paraId="7F714218" w14:textId="21FEF078">
      <w:r>
        <w:t>Evaluation tools sent to partners</w:t>
      </w:r>
    </w:p>
    <w:p w:rsidR="00404CB5" w:rsidP="00404CB5" w:rsidRDefault="00404CB5" w14:paraId="3701965E" w14:textId="7D8FB98B">
      <w:pPr>
        <w:pStyle w:val="Heading4"/>
      </w:pPr>
      <w:r>
        <w:t>Week beginning</w:t>
      </w:r>
      <w:r w:rsidR="001C2173">
        <w:t xml:space="preserve"> </w:t>
      </w:r>
      <w:r w:rsidR="00FF698B">
        <w:t>11</w:t>
      </w:r>
      <w:r>
        <w:t xml:space="preserve"> November </w:t>
      </w:r>
    </w:p>
    <w:p w:rsidR="00404CB5" w:rsidP="00404CB5" w:rsidRDefault="00404CB5" w14:paraId="12E05EBF" w14:textId="128EF655">
      <w:r>
        <w:t>Evaluation surveys for partner feedback sent out</w:t>
      </w:r>
    </w:p>
    <w:p w:rsidR="00404CB5" w:rsidP="00404CB5" w:rsidRDefault="00222158" w14:paraId="1C48634F" w14:textId="433AF2A2">
      <w:pPr>
        <w:pStyle w:val="Heading4"/>
      </w:pPr>
      <w:r>
        <w:t>Wednes</w:t>
      </w:r>
      <w:r w:rsidR="00404CB5">
        <w:t>day 1</w:t>
      </w:r>
      <w:r>
        <w:t>8</w:t>
      </w:r>
      <w:r w:rsidR="00404CB5">
        <w:t xml:space="preserve"> December</w:t>
      </w:r>
    </w:p>
    <w:p w:rsidR="00404CB5" w:rsidP="00404CB5" w:rsidRDefault="00404CB5" w14:paraId="3A470B03" w14:textId="1BAECF03">
      <w:r>
        <w:t>Deadline for evaluation survey for partner feedback</w:t>
      </w:r>
    </w:p>
    <w:p w:rsidR="00404CB5" w:rsidP="00404CB5" w:rsidRDefault="00404CB5" w14:paraId="527E4D6D" w14:textId="77777777"/>
    <w:p w:rsidR="00F5701A" w:rsidP="00404CB5" w:rsidRDefault="00404CB5" w14:paraId="14041780" w14:textId="477AFC28">
      <w:r>
        <w:t xml:space="preserve">Together with Scottish Book Trust’s own evaluative methods, this information will inform the final Book Week Scotland evaluation and give detailed insight about the project. </w:t>
      </w:r>
      <w:r w:rsidR="00F5701A">
        <w:br w:type="page"/>
      </w:r>
    </w:p>
    <w:p w:rsidR="004D36BA" w:rsidP="00F5701A" w:rsidRDefault="004D36BA" w14:paraId="7FBD9905" w14:textId="322109E2">
      <w:pPr>
        <w:pStyle w:val="Heading3"/>
      </w:pPr>
      <w:r>
        <w:lastRenderedPageBreak/>
        <w:t>Appendix 1: Press release template</w:t>
      </w:r>
    </w:p>
    <w:p w:rsidR="004D36BA" w:rsidP="004D36BA" w:rsidRDefault="004D36BA" w14:paraId="65F9E450" w14:textId="49DE3846">
      <w:r>
        <w:t>[Insert Scottish Book Trust, Book Week Scotland, and your own logo]</w:t>
      </w:r>
    </w:p>
    <w:p w:rsidR="004D36BA" w:rsidP="004D36BA" w:rsidRDefault="004D36BA" w14:paraId="0B2212ED" w14:textId="3FD23EBC">
      <w:r>
        <w:t xml:space="preserve">FOR IMMEDIATE RELEASE </w:t>
      </w:r>
    </w:p>
    <w:p w:rsidR="004D36BA" w:rsidP="004D36BA" w:rsidRDefault="004D36BA" w14:paraId="353CB237" w14:textId="2042533E">
      <w:r>
        <w:t>[YOUR ORGANISATION]</w:t>
      </w:r>
      <w:r w:rsidR="001D4F8B">
        <w:t xml:space="preserve"> is taking part in</w:t>
      </w:r>
      <w:r>
        <w:t xml:space="preserve"> Book Week Scotland Celebrations.</w:t>
      </w:r>
    </w:p>
    <w:p w:rsidR="004D36BA" w:rsidP="004D36BA" w:rsidRDefault="004D36BA" w14:paraId="748DB095" w14:textId="4E5F172E">
      <w:r>
        <w:t>[YOUR ORGANISATION’S NAME</w:t>
      </w:r>
      <w:r w:rsidR="0025221A">
        <w:t>]</w:t>
      </w:r>
      <w:r>
        <w:t xml:space="preserve"> is holding a [YOUR EVENT] to celebrate Book Week Scotland 202</w:t>
      </w:r>
      <w:r w:rsidR="001D4F8B">
        <w:t>4</w:t>
      </w:r>
      <w:r>
        <w:t xml:space="preserve"> (1</w:t>
      </w:r>
      <w:r w:rsidR="001D4F8B">
        <w:t>8</w:t>
      </w:r>
      <w:r>
        <w:t xml:space="preserve"> to </w:t>
      </w:r>
      <w:r w:rsidR="001D4F8B">
        <w:t>24</w:t>
      </w:r>
      <w:r>
        <w:t xml:space="preserve"> November). </w:t>
      </w:r>
    </w:p>
    <w:p w:rsidR="001D4F8B" w:rsidP="004D36BA" w:rsidRDefault="004D36BA" w14:paraId="7A838731" w14:textId="77777777">
      <w:r>
        <w:t>Book Week Scotland is a national celebration of books and reading</w:t>
      </w:r>
      <w:r w:rsidR="001D4F8B">
        <w:t>, and this year’s</w:t>
      </w:r>
      <w:r>
        <w:t xml:space="preserve"> theme for Book Week Scotland 202</w:t>
      </w:r>
      <w:r w:rsidR="001D4F8B">
        <w:t>4 is Hope</w:t>
      </w:r>
      <w:r>
        <w:t xml:space="preserve">. </w:t>
      </w:r>
    </w:p>
    <w:p w:rsidR="001D4F8B" w:rsidP="004D36BA" w:rsidRDefault="001D4F8B" w14:paraId="3137B0CA" w14:textId="70876072">
      <w:r>
        <w:t xml:space="preserve">[Your organisation’s name] will take part in the celebrations by. . . [WRITE ABOUT THE WHAT, WHERE AND WHEN OF YOUR EVENT HERE]. </w:t>
      </w:r>
    </w:p>
    <w:p w:rsidR="004D36BA" w:rsidP="004D36BA" w:rsidRDefault="004D36BA" w14:paraId="7ABC44B4" w14:textId="086DE1FE">
      <w:r>
        <w:t>During Book Week Scotland, people of all ages and walks of life come together to share the joy of reading. Together with Scottish Book Trust's curated programme, our partners deliver hundreds of unique, exciting events and activities that celebrate the transformative power of reading. They are joined in this celebration by Scotland’s authors, poets, playwrights, storytellers and illustrators to bring a packed programme of events and projects to life.</w:t>
      </w:r>
    </w:p>
    <w:p w:rsidR="004D36BA" w:rsidP="004D36BA" w:rsidRDefault="004D36BA" w14:paraId="23A4A1E8" w14:textId="77777777">
      <w:r>
        <w:t xml:space="preserve">Those who want to spend the week reading will also have plenty of choice, with a free book which will be distributed to libraries and Book Week Scotland partners across Scotland in the run up to the week. </w:t>
      </w:r>
    </w:p>
    <w:p w:rsidR="004D36BA" w:rsidP="004D36BA" w:rsidRDefault="004D36BA" w14:paraId="2FCC6A25" w14:textId="77777777">
      <w:r>
        <w:t>[INCLUDE A QUOTE, NAME AND JOB TITLE OF PERSON AT THIS ORGANISATION] said:</w:t>
      </w:r>
    </w:p>
    <w:p w:rsidR="004D36BA" w:rsidP="004D36BA" w:rsidRDefault="004D36BA" w14:paraId="5010E9FA" w14:textId="77777777">
      <w:r>
        <w:t>[ADD A SECOND QUOTE HERE IF YOU HAVE ANOTHER PERSON TO QUOTE]</w:t>
      </w:r>
    </w:p>
    <w:p w:rsidR="004D36BA" w:rsidP="004D36BA" w:rsidRDefault="004D36BA" w14:paraId="26793079" w14:textId="4BC73E83">
      <w:r>
        <w:t>Working with a wide range of partners, Scottish Book Trust – the national charity changing lives through reading and writing – will deliver events and activities across the country during Book Week Scotland 202</w:t>
      </w:r>
      <w:r w:rsidR="001D4F8B">
        <w:t>4</w:t>
      </w:r>
      <w:r>
        <w:t>, which runs from 1</w:t>
      </w:r>
      <w:r w:rsidR="001D4F8B">
        <w:t>8</w:t>
      </w:r>
      <w:r>
        <w:t xml:space="preserve"> to </w:t>
      </w:r>
      <w:r w:rsidR="001D4F8B">
        <w:t>24</w:t>
      </w:r>
      <w:r>
        <w:t xml:space="preserve"> November, linked to this year’s theme of </w:t>
      </w:r>
      <w:r w:rsidR="00A12727">
        <w:t>Adventure</w:t>
      </w:r>
      <w:r>
        <w:t xml:space="preserve">. Now in its </w:t>
      </w:r>
      <w:r w:rsidR="00A12727">
        <w:t>t</w:t>
      </w:r>
      <w:r w:rsidR="001D4F8B">
        <w:t>hirteen</w:t>
      </w:r>
      <w:r w:rsidR="00A12727">
        <w:t>th</w:t>
      </w:r>
      <w:r>
        <w:t xml:space="preserve"> year, Book Week Scotland was initiated by the Scottish Government.</w:t>
      </w:r>
    </w:p>
    <w:p w:rsidR="004D36BA" w:rsidP="004D36BA" w:rsidRDefault="004D36BA" w14:paraId="1245474F" w14:textId="68A3892B">
      <w:r>
        <w:t>bookweekscotland.com</w:t>
      </w:r>
    </w:p>
    <w:p w:rsidR="000001C4" w:rsidP="004D36BA" w:rsidRDefault="004D36BA" w14:paraId="14D4E0A0" w14:textId="28DDFBF7">
      <w:r>
        <w:t>ENDS</w:t>
      </w:r>
    </w:p>
    <w:p w:rsidR="004D36BA" w:rsidP="004D36BA" w:rsidRDefault="004D36BA" w14:paraId="0F145963" w14:textId="77777777">
      <w:pPr>
        <w:pStyle w:val="Heading4"/>
      </w:pPr>
      <w:r>
        <w:lastRenderedPageBreak/>
        <w:t>Notes to editors:</w:t>
      </w:r>
    </w:p>
    <w:p w:rsidR="004D36BA" w:rsidP="004D36BA" w:rsidRDefault="004D36BA" w14:paraId="6ECA5CB9" w14:textId="74B89A15">
      <w:pPr>
        <w:pStyle w:val="ListParagraph"/>
        <w:numPr>
          <w:ilvl w:val="0"/>
          <w:numId w:val="28"/>
        </w:numPr>
      </w:pPr>
      <w:r>
        <w:t xml:space="preserve">[Add information about your </w:t>
      </w:r>
      <w:proofErr w:type="gramStart"/>
      <w:r>
        <w:t>organisation, and</w:t>
      </w:r>
      <w:proofErr w:type="gramEnd"/>
      <w:r>
        <w:t xml:space="preserve"> see Appendix 2 for further notes to add].</w:t>
      </w:r>
    </w:p>
    <w:p w:rsidR="004D36BA" w:rsidP="004D36BA" w:rsidRDefault="004D36BA" w14:paraId="50652CBA" w14:textId="2AF377EA">
      <w:pPr>
        <w:pStyle w:val="ListParagraph"/>
        <w:numPr>
          <w:ilvl w:val="0"/>
          <w:numId w:val="28"/>
        </w:numPr>
      </w:pPr>
      <w:r>
        <w:t>For more information about Book Week Scotland, visit bookweekscotland.com. Follow @Book</w:t>
      </w:r>
      <w:r w:rsidR="00A12727">
        <w:t>W</w:t>
      </w:r>
      <w:r>
        <w:t>eek</w:t>
      </w:r>
      <w:r w:rsidR="00A12727">
        <w:t>S</w:t>
      </w:r>
      <w:r>
        <w:t xml:space="preserve">cot on </w:t>
      </w:r>
      <w:r w:rsidR="00A12727">
        <w:t>X</w:t>
      </w:r>
      <w:r>
        <w:t>, check out #BookWeekScotland or ‘Like’ the Book Week Scotland Facebook page for updates.</w:t>
      </w:r>
    </w:p>
    <w:p w:rsidR="004D36BA" w:rsidP="004D36BA" w:rsidRDefault="004D36BA" w14:paraId="6717F2CB" w14:textId="764CCB7E">
      <w:r>
        <w:t>To find out more about [</w:t>
      </w:r>
      <w:r w:rsidR="00E94D48">
        <w:t>YOUR ORGANISATION’S NAME</w:t>
      </w:r>
      <w:r>
        <w:t xml:space="preserve">] event, contact [YOUR </w:t>
      </w:r>
      <w:proofErr w:type="gramStart"/>
      <w:r>
        <w:t>CONTACT</w:t>
      </w:r>
      <w:proofErr w:type="gramEnd"/>
      <w:r>
        <w:t xml:space="preserve"> NAME AND INFO, E</w:t>
      </w:r>
      <w:r w:rsidR="00A12727">
        <w:t>.</w:t>
      </w:r>
      <w:r>
        <w:t>G</w:t>
      </w:r>
      <w:r w:rsidR="00A12727">
        <w:t>.</w:t>
      </w:r>
      <w:r>
        <w:t xml:space="preserve"> PHONE NUMBER AND EMAIL].</w:t>
      </w:r>
    </w:p>
    <w:p w:rsidR="004D36BA" w:rsidRDefault="004D36BA" w14:paraId="5F0E5373" w14:textId="77777777">
      <w:r>
        <w:br w:type="page"/>
      </w:r>
    </w:p>
    <w:p w:rsidR="004D36BA" w:rsidP="004D36BA" w:rsidRDefault="004D36BA" w14:paraId="62E49F26" w14:textId="770E56CA">
      <w:pPr>
        <w:pStyle w:val="Heading3"/>
      </w:pPr>
      <w:r>
        <w:lastRenderedPageBreak/>
        <w:t xml:space="preserve">Appendix 2: Notes to editors </w:t>
      </w:r>
    </w:p>
    <w:p w:rsidR="004D36BA" w:rsidP="004D36BA" w:rsidRDefault="004D36BA" w14:paraId="77BA6E7C" w14:textId="77777777">
      <w:r>
        <w:t>The following paragraphs should be used in the Notes to Editors section of all press releases:</w:t>
      </w:r>
    </w:p>
    <w:p w:rsidR="004D36BA" w:rsidP="004D36BA" w:rsidRDefault="004D36BA" w14:paraId="5C2CE908" w14:textId="0C192E09">
      <w:pPr>
        <w:pStyle w:val="Heading4"/>
      </w:pPr>
      <w:r>
        <w:t>About Scottish Book Trust</w:t>
      </w:r>
    </w:p>
    <w:p w:rsidR="004D36BA" w:rsidP="004D36BA" w:rsidRDefault="004D36BA" w14:paraId="637EDC1E" w14:textId="66159E81">
      <w:r>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w:t>
      </w:r>
      <w:r w:rsidR="00A12727">
        <w:t>and</w:t>
      </w:r>
      <w:r>
        <w:t xml:space="preserve"> well-being. Scottish Book Trust aims to support all communities across Scotland, with particular focus on those who are vulnerable and under-represented.</w:t>
      </w:r>
    </w:p>
    <w:p w:rsidR="004D36BA" w:rsidP="004D36BA" w:rsidRDefault="004D36BA" w14:paraId="70B79F5F" w14:textId="65549044">
      <w:r>
        <w:t>Our programmes and outreach work include:</w:t>
      </w:r>
    </w:p>
    <w:p w:rsidR="004D36BA" w:rsidP="004D36BA" w:rsidRDefault="004D36BA" w14:paraId="28B71FB2" w14:textId="77777777">
      <w:pPr>
        <w:pStyle w:val="ListParagraph"/>
        <w:numPr>
          <w:ilvl w:val="0"/>
          <w:numId w:val="29"/>
        </w:numPr>
      </w:pPr>
      <w:r>
        <w:t xml:space="preserve">Gifting books to every child in Scotland to ensure families of all backgrounds can share the joy of books at home, through </w:t>
      </w:r>
      <w:proofErr w:type="spellStart"/>
      <w:r>
        <w:t>Bookbug</w:t>
      </w:r>
      <w:proofErr w:type="spellEnd"/>
      <w:r>
        <w:t xml:space="preserve"> and Read Write Count.</w:t>
      </w:r>
    </w:p>
    <w:p w:rsidR="004D36BA" w:rsidP="004D36BA" w:rsidRDefault="004D36BA" w14:paraId="3BC6585F" w14:textId="77777777">
      <w:pPr>
        <w:pStyle w:val="ListParagraph"/>
        <w:numPr>
          <w:ilvl w:val="0"/>
          <w:numId w:val="29"/>
        </w:numPr>
      </w:pPr>
      <w:r>
        <w:t>Working with teachers to inspire children to develop a love of reading, creating innovative classroom activities, book awards and author events such as Authors Live with the BBC and our Scottish Friendly Children’s Book Tour.</w:t>
      </w:r>
    </w:p>
    <w:p w:rsidR="004D36BA" w:rsidP="004D36BA" w:rsidRDefault="004D36BA" w14:paraId="5D0F88BE" w14:textId="77777777">
      <w:pPr>
        <w:pStyle w:val="ListParagraph"/>
        <w:numPr>
          <w:ilvl w:val="0"/>
          <w:numId w:val="29"/>
        </w:numPr>
      </w:pPr>
      <w:r>
        <w:t>Supporting and nurturing Scotland’s wide-ranging literary talent, both emerging and established through our training, awards and writing opportunities including New Writers Awards.</w:t>
      </w:r>
    </w:p>
    <w:p w:rsidR="004D36BA" w:rsidP="004D36BA" w:rsidRDefault="004D36BA" w14:paraId="213C9BBB" w14:textId="77777777">
      <w:pPr>
        <w:pStyle w:val="ListParagraph"/>
        <w:numPr>
          <w:ilvl w:val="0"/>
          <w:numId w:val="29"/>
        </w:numPr>
      </w:pPr>
      <w:r>
        <w:t>Creating events to share books and connect writers with communities, including Book Week Scotland.</w:t>
      </w:r>
    </w:p>
    <w:p w:rsidR="004D36BA" w:rsidP="004D36BA" w:rsidRDefault="004D36BA" w14:paraId="3F58CCEB" w14:textId="0D221ADC">
      <w:pPr>
        <w:pStyle w:val="ListParagraph"/>
        <w:numPr>
          <w:ilvl w:val="0"/>
          <w:numId w:val="29"/>
        </w:numPr>
      </w:pPr>
      <w:r>
        <w:t xml:space="preserve">Providing support to people living with dementia, and their </w:t>
      </w:r>
      <w:proofErr w:type="spellStart"/>
      <w:r>
        <w:t>carers</w:t>
      </w:r>
      <w:proofErr w:type="spellEnd"/>
      <w:r>
        <w:t>, through Reading is Caring.</w:t>
      </w:r>
    </w:p>
    <w:p w:rsidR="004D36BA" w:rsidP="004D36BA" w:rsidRDefault="004D36BA" w14:paraId="3C5C2FCB" w14:textId="77777777">
      <w:r>
        <w:t xml:space="preserve">In addition to the </w:t>
      </w:r>
      <w:proofErr w:type="gramStart"/>
      <w:r>
        <w:t>funding</w:t>
      </w:r>
      <w:proofErr w:type="gramEnd"/>
      <w:r>
        <w:t xml:space="preserve"> we receive from the Scottish Government and Creative Scotland, we need the constant support of trusts and foundations, corporate sponsors and individual donors.</w:t>
      </w:r>
    </w:p>
    <w:p w:rsidR="00A12727" w:rsidP="004D36BA" w:rsidRDefault="00A12727" w14:paraId="7C099699" w14:textId="3DF60DDF">
      <w:r w:rsidRPr="00A12727">
        <w:lastRenderedPageBreak/>
        <w:t xml:space="preserve">Find us online at scottishbooktrust.com. Follow @scottishbktrust on </w:t>
      </w:r>
      <w:r>
        <w:t>X,</w:t>
      </w:r>
      <w:r w:rsidRPr="00A12727">
        <w:t xml:space="preserve"> @scottishbooktrust on Instagram or like Scottish Book Trust's Facebook page.</w:t>
      </w:r>
    </w:p>
    <w:p w:rsidR="00A12727" w:rsidP="00A12727" w:rsidRDefault="00A12727" w14:paraId="0F4C51E9" w14:textId="77777777">
      <w:pPr>
        <w:pStyle w:val="Heading4"/>
      </w:pPr>
      <w:r>
        <w:t>Book Week Scotland</w:t>
      </w:r>
    </w:p>
    <w:p w:rsidR="00A12727" w:rsidP="00A12727" w:rsidRDefault="00A12727" w14:paraId="7DEF215F" w14:textId="6E915CD9">
      <w:r>
        <w:t>Initiated by Scottish Government and supported by funds from the National Lottery through Creative Scotland Targeted Funding and SLIC, Book Week Scotland 202</w:t>
      </w:r>
      <w:r w:rsidR="00E94D48">
        <w:t>4</w:t>
      </w:r>
      <w:r>
        <w:t xml:space="preserve"> will be delivered by Scottish Book Trust from 1</w:t>
      </w:r>
      <w:r w:rsidR="00E94D48">
        <w:t>8</w:t>
      </w:r>
      <w:r>
        <w:t>–</w:t>
      </w:r>
      <w:r w:rsidR="00E94D48">
        <w:t>24</w:t>
      </w:r>
      <w:r>
        <w:t xml:space="preserve"> November. </w:t>
      </w:r>
    </w:p>
    <w:p w:rsidR="00A12727" w:rsidP="00A12727" w:rsidRDefault="00A12727" w14:paraId="7C4AF6CB" w14:textId="01AA94B6">
      <w:r>
        <w:t>For more information about Book Week Scotland 202</w:t>
      </w:r>
      <w:r w:rsidR="00E94D48">
        <w:t>4</w:t>
      </w:r>
      <w:r>
        <w:t xml:space="preserve"> and how you can get involved, visit bookweekscotland.com where you can find information about all the events taking place in your local area. Follow @BookWeekScot and #BookWeekScotland on X, or like the Book Week Scotland Facebook page.</w:t>
      </w:r>
    </w:p>
    <w:p w:rsidR="00A12727" w:rsidP="00A12727" w:rsidRDefault="00A12727" w14:paraId="66044D92" w14:textId="098B2976">
      <w:pPr>
        <w:pStyle w:val="Heading4"/>
      </w:pPr>
      <w:r>
        <w:t>Creative Scotland</w:t>
      </w:r>
    </w:p>
    <w:p w:rsidRPr="00AD7A39" w:rsidR="004D36BA" w:rsidP="004D36BA" w:rsidRDefault="004D36BA" w14:paraId="13CAB05C" w14:textId="24CBE1AA">
      <w:r>
        <w:t xml:space="preserve">Creative Scotland is the public body that supports the arts, screen and creative industries across all parts of Scotland distributing funding provided by the Scottish Government and The National Lottery. Further information at creativescotland.com. Follow us on Twitter, Facebook and Instagram. Learn more about the value of art and creativity in Scotland and join in at </w:t>
      </w:r>
      <w:proofErr w:type="spellStart"/>
      <w:proofErr w:type="gramStart"/>
      <w:r>
        <w:t>ourcreativevoice.scot</w:t>
      </w:r>
      <w:proofErr w:type="spellEnd"/>
      <w:proofErr w:type="gramEnd"/>
      <w:r>
        <w:t>.</w:t>
      </w:r>
    </w:p>
    <w:sectPr w:rsidRPr="00AD7A39" w:rsidR="004D36BA" w:rsidSect="0025680A">
      <w:footerReference w:type="default" r:id="rId64"/>
      <w:headerReference w:type="first" r:id="rId65"/>
      <w:pgSz w:w="11906" w:h="16838" w:orient="portrait"/>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6E39" w:rsidP="00990E56" w:rsidRDefault="005D6E39" w14:paraId="2CD3ED69" w14:textId="77777777">
      <w:r>
        <w:separator/>
      </w:r>
    </w:p>
    <w:p w:rsidR="005D6E39" w:rsidP="00990E56" w:rsidRDefault="005D6E39" w14:paraId="59479582" w14:textId="77777777"/>
    <w:p w:rsidR="005D6E39" w:rsidP="00990E56" w:rsidRDefault="005D6E39" w14:paraId="2A3F7731" w14:textId="77777777"/>
  </w:endnote>
  <w:endnote w:type="continuationSeparator" w:id="0">
    <w:p w:rsidR="005D6E39" w:rsidP="00990E56" w:rsidRDefault="005D6E39" w14:paraId="3DA20195" w14:textId="77777777">
      <w:r>
        <w:continuationSeparator/>
      </w:r>
    </w:p>
    <w:p w:rsidR="005D6E39" w:rsidP="00990E56" w:rsidRDefault="005D6E39" w14:paraId="0B2384FA" w14:textId="77777777"/>
    <w:p w:rsidR="005D6E39" w:rsidP="00990E56" w:rsidRDefault="005D6E39" w14:paraId="6CB128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AltaLT Std">
    <w:panose1 w:val="0200050304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panose1 w:val="020B0803030000000003"/>
    <w:charset w:val="00"/>
    <w:family w:val="swiss"/>
    <w:notTrueType/>
    <w:pitch w:val="variable"/>
    <w:sig w:usb0="A00000BF" w:usb1="40006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75487"/>
      <w:docPartObj>
        <w:docPartGallery w:val="Page Numbers (Bottom of Page)"/>
        <w:docPartUnique/>
      </w:docPartObj>
    </w:sdtPr>
    <w:sdtEndPr>
      <w:rPr>
        <w:noProof/>
      </w:rPr>
    </w:sdtEndPr>
    <w:sdtContent>
      <w:p w:rsidR="00F5701A" w:rsidRDefault="00F5701A" w14:paraId="05EA7B68" w14:textId="0B06ECD3">
        <w:pPr>
          <w:pStyle w:val="Footer"/>
          <w:jc w:val="right"/>
        </w:pPr>
        <w:r>
          <w:fldChar w:fldCharType="begin"/>
        </w:r>
        <w:r>
          <w:instrText xml:space="preserve"> PAGE   \* MERGEFORMAT </w:instrText>
        </w:r>
        <w:r>
          <w:fldChar w:fldCharType="separate"/>
        </w:r>
        <w:r w:rsidR="00B639B6">
          <w:rPr>
            <w:noProof/>
          </w:rPr>
          <w:t>6</w:t>
        </w:r>
        <w:r>
          <w:rPr>
            <w:noProof/>
          </w:rPr>
          <w:fldChar w:fldCharType="end"/>
        </w:r>
      </w:p>
    </w:sdtContent>
  </w:sdt>
  <w:p w:rsidR="00F5701A" w:rsidRDefault="00F5701A" w14:paraId="0F8CF03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6E39" w:rsidP="00990E56" w:rsidRDefault="005D6E39" w14:paraId="45441B4E" w14:textId="77777777">
      <w:r>
        <w:separator/>
      </w:r>
    </w:p>
    <w:p w:rsidR="005D6E39" w:rsidP="00990E56" w:rsidRDefault="005D6E39" w14:paraId="60D860AB" w14:textId="77777777"/>
    <w:p w:rsidR="005D6E39" w:rsidP="00990E56" w:rsidRDefault="005D6E39" w14:paraId="68015816" w14:textId="77777777"/>
  </w:footnote>
  <w:footnote w:type="continuationSeparator" w:id="0">
    <w:p w:rsidR="005D6E39" w:rsidP="00990E56" w:rsidRDefault="005D6E39" w14:paraId="25F875C2" w14:textId="77777777">
      <w:r>
        <w:continuationSeparator/>
      </w:r>
    </w:p>
    <w:p w:rsidR="005D6E39" w:rsidP="00990E56" w:rsidRDefault="005D6E39" w14:paraId="47CA5856" w14:textId="77777777"/>
    <w:p w:rsidR="005D6E39" w:rsidP="00990E56" w:rsidRDefault="005D6E39" w14:paraId="38ABB24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5701A" w:rsidRDefault="00F5701A" w14:paraId="72FF2B4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43">
    <w:nsid w:val="2c2cefb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18459A"/>
    <w:multiLevelType w:val="hybridMultilevel"/>
    <w:tmpl w:val="EFC046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EC0544"/>
    <w:multiLevelType w:val="hybridMultilevel"/>
    <w:tmpl w:val="7D36E82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 w15:restartNumberingAfterBreak="0">
    <w:nsid w:val="0D1804AB"/>
    <w:multiLevelType w:val="hybridMultilevel"/>
    <w:tmpl w:val="AB845F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F546C8"/>
    <w:multiLevelType w:val="hybridMultilevel"/>
    <w:tmpl w:val="2EB2DCD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592550"/>
    <w:multiLevelType w:val="hybridMultilevel"/>
    <w:tmpl w:val="584CB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BF6A3D"/>
    <w:multiLevelType w:val="hybridMultilevel"/>
    <w:tmpl w:val="477023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72C21B1"/>
    <w:multiLevelType w:val="hybridMultilevel"/>
    <w:tmpl w:val="43D24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783312"/>
    <w:multiLevelType w:val="hybridMultilevel"/>
    <w:tmpl w:val="FFFFFFFF"/>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B3068F"/>
    <w:multiLevelType w:val="hybridMultilevel"/>
    <w:tmpl w:val="BCC8F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B056E2"/>
    <w:multiLevelType w:val="hybridMultilevel"/>
    <w:tmpl w:val="A67A15C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0C4E5D"/>
    <w:multiLevelType w:val="hybridMultilevel"/>
    <w:tmpl w:val="02746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D46799"/>
    <w:multiLevelType w:val="hybridMultilevel"/>
    <w:tmpl w:val="41B66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5E15C7F"/>
    <w:multiLevelType w:val="hybridMultilevel"/>
    <w:tmpl w:val="98EC39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7A2250F"/>
    <w:multiLevelType w:val="hybridMultilevel"/>
    <w:tmpl w:val="F4808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7F50AE6"/>
    <w:multiLevelType w:val="hybridMultilevel"/>
    <w:tmpl w:val="6C648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5A4E0E"/>
    <w:multiLevelType w:val="hybridMultilevel"/>
    <w:tmpl w:val="CE10ED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9C42F3"/>
    <w:multiLevelType w:val="hybridMultilevel"/>
    <w:tmpl w:val="4C8294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F24348"/>
    <w:multiLevelType w:val="hybridMultilevel"/>
    <w:tmpl w:val="DAA2F6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B8C35D7"/>
    <w:multiLevelType w:val="hybridMultilevel"/>
    <w:tmpl w:val="E4820C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CD31E8B"/>
    <w:multiLevelType w:val="hybridMultilevel"/>
    <w:tmpl w:val="F2D8F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F00152B"/>
    <w:multiLevelType w:val="hybridMultilevel"/>
    <w:tmpl w:val="A2C4C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13808"/>
    <w:multiLevelType w:val="hybridMultilevel"/>
    <w:tmpl w:val="95CC29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16B693D"/>
    <w:multiLevelType w:val="hybridMultilevel"/>
    <w:tmpl w:val="0BC62B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7F262FD"/>
    <w:multiLevelType w:val="hybridMultilevel"/>
    <w:tmpl w:val="16505D5C"/>
    <w:lvl w:ilvl="0">
      <w:start w:val="1"/>
      <w:numFmt w:val="bullet"/>
      <w:pStyle w:val="ListParagraph"/>
      <w:lvlText w:val=""/>
      <w:lvlJc w:val="left"/>
      <w:pPr>
        <w:ind w:left="1800" w:hanging="360"/>
      </w:pPr>
      <w:rPr>
        <w:rFonts w:hint="default" w:ascii="Symbol" w:hAnsi="Symbol"/>
      </w:rPr>
    </w:lvl>
    <w:lvl w:ilvl="1" w:tentative="1">
      <w:start w:val="1"/>
      <w:numFmt w:val="bullet"/>
      <w:lvlText w:val="o"/>
      <w:lvlJc w:val="left"/>
      <w:pPr>
        <w:ind w:left="2520" w:hanging="360"/>
      </w:pPr>
      <w:rPr>
        <w:rFonts w:hint="default" w:ascii="Courier New" w:hAnsi="Courier New"/>
      </w:rPr>
    </w:lvl>
    <w:lvl w:ilvl="2" w:tentative="1">
      <w:start w:val="1"/>
      <w:numFmt w:val="bullet"/>
      <w:lvlText w:val=""/>
      <w:lvlJc w:val="left"/>
      <w:pPr>
        <w:ind w:left="3240" w:hanging="360"/>
      </w:pPr>
      <w:rPr>
        <w:rFonts w:hint="default" w:ascii="Wingdings" w:hAnsi="Wingdings"/>
      </w:rPr>
    </w:lvl>
    <w:lvl w:ilvl="3" w:tentative="1">
      <w:start w:val="1"/>
      <w:numFmt w:val="bullet"/>
      <w:lvlText w:val=""/>
      <w:lvlJc w:val="left"/>
      <w:pPr>
        <w:ind w:left="3960" w:hanging="360"/>
      </w:pPr>
      <w:rPr>
        <w:rFonts w:hint="default" w:ascii="Symbol" w:hAnsi="Symbol"/>
      </w:rPr>
    </w:lvl>
    <w:lvl w:ilvl="4" w:tentative="1">
      <w:start w:val="1"/>
      <w:numFmt w:val="bullet"/>
      <w:lvlText w:val="o"/>
      <w:lvlJc w:val="left"/>
      <w:pPr>
        <w:ind w:left="4680" w:hanging="360"/>
      </w:pPr>
      <w:rPr>
        <w:rFonts w:hint="default" w:ascii="Courier New" w:hAnsi="Courier New"/>
      </w:rPr>
    </w:lvl>
    <w:lvl w:ilvl="5" w:tentative="1">
      <w:start w:val="1"/>
      <w:numFmt w:val="bullet"/>
      <w:lvlText w:val=""/>
      <w:lvlJc w:val="left"/>
      <w:pPr>
        <w:ind w:left="5400" w:hanging="360"/>
      </w:pPr>
      <w:rPr>
        <w:rFonts w:hint="default" w:ascii="Wingdings" w:hAnsi="Wingdings"/>
      </w:rPr>
    </w:lvl>
    <w:lvl w:ilvl="6" w:tentative="1">
      <w:start w:val="1"/>
      <w:numFmt w:val="bullet"/>
      <w:lvlText w:val=""/>
      <w:lvlJc w:val="left"/>
      <w:pPr>
        <w:ind w:left="6120" w:hanging="360"/>
      </w:pPr>
      <w:rPr>
        <w:rFonts w:hint="default" w:ascii="Symbol" w:hAnsi="Symbol"/>
      </w:rPr>
    </w:lvl>
    <w:lvl w:ilvl="7" w:tentative="1">
      <w:start w:val="1"/>
      <w:numFmt w:val="bullet"/>
      <w:lvlText w:val="o"/>
      <w:lvlJc w:val="left"/>
      <w:pPr>
        <w:ind w:left="6840" w:hanging="360"/>
      </w:pPr>
      <w:rPr>
        <w:rFonts w:hint="default" w:ascii="Courier New" w:hAnsi="Courier New"/>
      </w:rPr>
    </w:lvl>
    <w:lvl w:ilvl="8" w:tentative="1">
      <w:start w:val="1"/>
      <w:numFmt w:val="bullet"/>
      <w:lvlText w:val=""/>
      <w:lvlJc w:val="left"/>
      <w:pPr>
        <w:ind w:left="7560" w:hanging="360"/>
      </w:pPr>
      <w:rPr>
        <w:rFonts w:hint="default" w:ascii="Wingdings" w:hAnsi="Wingdings"/>
      </w:rPr>
    </w:lvl>
  </w:abstractNum>
  <w:abstractNum w:abstractNumId="25" w15:restartNumberingAfterBreak="0">
    <w:nsid w:val="4BC32B0A"/>
    <w:multiLevelType w:val="hybridMultilevel"/>
    <w:tmpl w:val="8F02E0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B73AF7"/>
    <w:multiLevelType w:val="hybridMultilevel"/>
    <w:tmpl w:val="88606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51F3B2A"/>
    <w:multiLevelType w:val="hybridMultilevel"/>
    <w:tmpl w:val="D8C48E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5AF71EF"/>
    <w:multiLevelType w:val="hybridMultilevel"/>
    <w:tmpl w:val="79C890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7180701"/>
    <w:multiLevelType w:val="hybridMultilevel"/>
    <w:tmpl w:val="DAC0B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7743BF6"/>
    <w:multiLevelType w:val="hybridMultilevel"/>
    <w:tmpl w:val="31F042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95F5237"/>
    <w:multiLevelType w:val="hybridMultilevel"/>
    <w:tmpl w:val="B30413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C7E1A3A"/>
    <w:multiLevelType w:val="hybridMultilevel"/>
    <w:tmpl w:val="C82E4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169351C"/>
    <w:multiLevelType w:val="hybridMultilevel"/>
    <w:tmpl w:val="76AE8F2A"/>
    <w:lvl w:ilvl="0" w:tplc="08090001">
      <w:start w:val="1"/>
      <w:numFmt w:val="bullet"/>
      <w:lvlText w:val=""/>
      <w:lvlJc w:val="left"/>
      <w:pPr>
        <w:ind w:left="720" w:hanging="360"/>
      </w:pPr>
      <w:rPr>
        <w:rFonts w:hint="default" w:ascii="Symbol" w:hAnsi="Symbol"/>
      </w:rPr>
    </w:lvl>
    <w:lvl w:ilvl="1" w:tplc="C69E1CCE">
      <w:numFmt w:val="bullet"/>
      <w:lvlText w:val="•"/>
      <w:lvlJc w:val="left"/>
      <w:pPr>
        <w:ind w:left="1800" w:hanging="720"/>
      </w:pPr>
      <w:rPr>
        <w:rFonts w:hint="default" w:ascii="HelveticaNeueAltaLT Std" w:hAnsi="HelveticaNeueAltaLT Std" w:cs="Arial"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A1460D1"/>
    <w:multiLevelType w:val="hybridMultilevel"/>
    <w:tmpl w:val="C59C88C4"/>
    <w:lvl w:ilvl="0" w:tplc="26F61ED2">
      <w:numFmt w:val="bullet"/>
      <w:lvlText w:val="•"/>
      <w:lvlJc w:val="left"/>
      <w:pPr>
        <w:ind w:left="1080" w:hanging="720"/>
      </w:pPr>
      <w:rPr>
        <w:rFonts w:hint="default" w:ascii="HelveticaNeueAltaLT Std" w:hAnsi="HelveticaNeueAltaLT Std"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AE76733"/>
    <w:multiLevelType w:val="hybridMultilevel"/>
    <w:tmpl w:val="B2F29B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F077CF"/>
    <w:multiLevelType w:val="hybridMultilevel"/>
    <w:tmpl w:val="404E7A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FE31D91"/>
    <w:multiLevelType w:val="hybridMultilevel"/>
    <w:tmpl w:val="F07EB2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0D31656"/>
    <w:multiLevelType w:val="hybridMultilevel"/>
    <w:tmpl w:val="40BCF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36C34C4"/>
    <w:multiLevelType w:val="hybridMultilevel"/>
    <w:tmpl w:val="5CE07A2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56F6FDC"/>
    <w:multiLevelType w:val="hybridMultilevel"/>
    <w:tmpl w:val="FFFFFFFF"/>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5BC7BE6"/>
    <w:multiLevelType w:val="hybridMultilevel"/>
    <w:tmpl w:val="FA1C8E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83B3092"/>
    <w:multiLevelType w:val="hybridMultilevel"/>
    <w:tmpl w:val="F74604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4">
    <w:abstractNumId w:val="43"/>
  </w:num>
  <w:num w:numId="1" w16cid:durableId="1171721850">
    <w:abstractNumId w:val="0"/>
  </w:num>
  <w:num w:numId="2" w16cid:durableId="1505513727">
    <w:abstractNumId w:val="24"/>
  </w:num>
  <w:num w:numId="3" w16cid:durableId="913734868">
    <w:abstractNumId w:val="26"/>
  </w:num>
  <w:num w:numId="4" w16cid:durableId="90207055">
    <w:abstractNumId w:val="16"/>
  </w:num>
  <w:num w:numId="5" w16cid:durableId="564148533">
    <w:abstractNumId w:val="42"/>
  </w:num>
  <w:num w:numId="6" w16cid:durableId="1778714537">
    <w:abstractNumId w:val="36"/>
  </w:num>
  <w:num w:numId="7" w16cid:durableId="92677708">
    <w:abstractNumId w:val="19"/>
  </w:num>
  <w:num w:numId="8" w16cid:durableId="515387955">
    <w:abstractNumId w:val="12"/>
  </w:num>
  <w:num w:numId="9" w16cid:durableId="518201515">
    <w:abstractNumId w:val="33"/>
  </w:num>
  <w:num w:numId="10" w16cid:durableId="1201209774">
    <w:abstractNumId w:val="21"/>
  </w:num>
  <w:num w:numId="11" w16cid:durableId="1499879324">
    <w:abstractNumId w:val="11"/>
  </w:num>
  <w:num w:numId="12" w16cid:durableId="1116024509">
    <w:abstractNumId w:val="20"/>
  </w:num>
  <w:num w:numId="13" w16cid:durableId="542138489">
    <w:abstractNumId w:val="28"/>
  </w:num>
  <w:num w:numId="14" w16cid:durableId="1532913727">
    <w:abstractNumId w:val="23"/>
  </w:num>
  <w:num w:numId="15" w16cid:durableId="145166475">
    <w:abstractNumId w:val="9"/>
  </w:num>
  <w:num w:numId="16" w16cid:durableId="799685651">
    <w:abstractNumId w:val="40"/>
  </w:num>
  <w:num w:numId="17" w16cid:durableId="1502770998">
    <w:abstractNumId w:val="8"/>
  </w:num>
  <w:num w:numId="18" w16cid:durableId="791241625">
    <w:abstractNumId w:val="25"/>
  </w:num>
  <w:num w:numId="19" w16cid:durableId="1236743580">
    <w:abstractNumId w:val="5"/>
  </w:num>
  <w:num w:numId="20" w16cid:durableId="892233159">
    <w:abstractNumId w:val="37"/>
  </w:num>
  <w:num w:numId="21" w16cid:durableId="1569609187">
    <w:abstractNumId w:val="27"/>
  </w:num>
  <w:num w:numId="22" w16cid:durableId="2019891917">
    <w:abstractNumId w:val="18"/>
  </w:num>
  <w:num w:numId="23" w16cid:durableId="1852530043">
    <w:abstractNumId w:val="7"/>
  </w:num>
  <w:num w:numId="24" w16cid:durableId="598879100">
    <w:abstractNumId w:val="6"/>
  </w:num>
  <w:num w:numId="25" w16cid:durableId="1606376213">
    <w:abstractNumId w:val="29"/>
  </w:num>
  <w:num w:numId="26" w16cid:durableId="83380050">
    <w:abstractNumId w:val="10"/>
  </w:num>
  <w:num w:numId="27" w16cid:durableId="1035160778">
    <w:abstractNumId w:val="38"/>
  </w:num>
  <w:num w:numId="28" w16cid:durableId="2055543420">
    <w:abstractNumId w:val="32"/>
  </w:num>
  <w:num w:numId="29" w16cid:durableId="1713261606">
    <w:abstractNumId w:val="31"/>
  </w:num>
  <w:num w:numId="30" w16cid:durableId="551044404">
    <w:abstractNumId w:val="30"/>
  </w:num>
  <w:num w:numId="31" w16cid:durableId="1620914134">
    <w:abstractNumId w:val="22"/>
  </w:num>
  <w:num w:numId="32" w16cid:durableId="437531295">
    <w:abstractNumId w:val="4"/>
  </w:num>
  <w:num w:numId="33" w16cid:durableId="1196960986">
    <w:abstractNumId w:val="41"/>
  </w:num>
  <w:num w:numId="34" w16cid:durableId="272441029">
    <w:abstractNumId w:val="13"/>
  </w:num>
  <w:num w:numId="35" w16cid:durableId="1160852744">
    <w:abstractNumId w:val="35"/>
  </w:num>
  <w:num w:numId="36" w16cid:durableId="194150095">
    <w:abstractNumId w:val="34"/>
  </w:num>
  <w:num w:numId="37" w16cid:durableId="440227716">
    <w:abstractNumId w:val="14"/>
  </w:num>
  <w:num w:numId="38" w16cid:durableId="478110298">
    <w:abstractNumId w:val="39"/>
  </w:num>
  <w:num w:numId="39" w16cid:durableId="720522209">
    <w:abstractNumId w:val="17"/>
  </w:num>
  <w:num w:numId="40" w16cid:durableId="1516117067">
    <w:abstractNumId w:val="15"/>
  </w:num>
  <w:num w:numId="41" w16cid:durableId="751506055">
    <w:abstractNumId w:val="1"/>
  </w:num>
  <w:num w:numId="42" w16cid:durableId="354158848">
    <w:abstractNumId w:val="2"/>
  </w:num>
  <w:num w:numId="43" w16cid:durableId="124191430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31E"/>
    <w:rsid w:val="000001C4"/>
    <w:rsid w:val="00000CD5"/>
    <w:rsid w:val="000035B9"/>
    <w:rsid w:val="0000393E"/>
    <w:rsid w:val="000204A3"/>
    <w:rsid w:val="00022412"/>
    <w:rsid w:val="00025A26"/>
    <w:rsid w:val="00057F7B"/>
    <w:rsid w:val="0006000F"/>
    <w:rsid w:val="000614AB"/>
    <w:rsid w:val="00065DEE"/>
    <w:rsid w:val="0009332C"/>
    <w:rsid w:val="000D5D30"/>
    <w:rsid w:val="000E5E36"/>
    <w:rsid w:val="000E5FC4"/>
    <w:rsid w:val="000F611D"/>
    <w:rsid w:val="00141A25"/>
    <w:rsid w:val="0016099A"/>
    <w:rsid w:val="00164A1D"/>
    <w:rsid w:val="00180989"/>
    <w:rsid w:val="00183911"/>
    <w:rsid w:val="001868E3"/>
    <w:rsid w:val="0019780B"/>
    <w:rsid w:val="001C0C39"/>
    <w:rsid w:val="001C2173"/>
    <w:rsid w:val="001D074B"/>
    <w:rsid w:val="001D263C"/>
    <w:rsid w:val="001D4F8B"/>
    <w:rsid w:val="001E0380"/>
    <w:rsid w:val="001E20E4"/>
    <w:rsid w:val="001E2327"/>
    <w:rsid w:val="00200CC9"/>
    <w:rsid w:val="00222158"/>
    <w:rsid w:val="002254F5"/>
    <w:rsid w:val="0024617C"/>
    <w:rsid w:val="002500A1"/>
    <w:rsid w:val="0025221A"/>
    <w:rsid w:val="00253E80"/>
    <w:rsid w:val="0025680A"/>
    <w:rsid w:val="00264E31"/>
    <w:rsid w:val="00265F22"/>
    <w:rsid w:val="0027216D"/>
    <w:rsid w:val="00292796"/>
    <w:rsid w:val="002C445C"/>
    <w:rsid w:val="002E59A7"/>
    <w:rsid w:val="00307D13"/>
    <w:rsid w:val="00327963"/>
    <w:rsid w:val="00350963"/>
    <w:rsid w:val="00355AA9"/>
    <w:rsid w:val="00383004"/>
    <w:rsid w:val="003A42DD"/>
    <w:rsid w:val="003C5BD1"/>
    <w:rsid w:val="003D23A0"/>
    <w:rsid w:val="003D3233"/>
    <w:rsid w:val="003D5482"/>
    <w:rsid w:val="003E0701"/>
    <w:rsid w:val="00404CB5"/>
    <w:rsid w:val="00407351"/>
    <w:rsid w:val="00417EBE"/>
    <w:rsid w:val="00424FAD"/>
    <w:rsid w:val="00432721"/>
    <w:rsid w:val="00452A5D"/>
    <w:rsid w:val="00457A57"/>
    <w:rsid w:val="00484082"/>
    <w:rsid w:val="004956ED"/>
    <w:rsid w:val="004A3910"/>
    <w:rsid w:val="004A7314"/>
    <w:rsid w:val="004B5F44"/>
    <w:rsid w:val="004D36BA"/>
    <w:rsid w:val="004E505B"/>
    <w:rsid w:val="005024BB"/>
    <w:rsid w:val="005267EB"/>
    <w:rsid w:val="00532F6B"/>
    <w:rsid w:val="00537BD5"/>
    <w:rsid w:val="00540017"/>
    <w:rsid w:val="00541B5B"/>
    <w:rsid w:val="0056105A"/>
    <w:rsid w:val="005D6E39"/>
    <w:rsid w:val="005E67F3"/>
    <w:rsid w:val="005F1335"/>
    <w:rsid w:val="00601BCD"/>
    <w:rsid w:val="00640876"/>
    <w:rsid w:val="006C7825"/>
    <w:rsid w:val="006D101B"/>
    <w:rsid w:val="006F5773"/>
    <w:rsid w:val="007042ED"/>
    <w:rsid w:val="007204F9"/>
    <w:rsid w:val="0073000F"/>
    <w:rsid w:val="00731D07"/>
    <w:rsid w:val="007A7CE0"/>
    <w:rsid w:val="007C3D9A"/>
    <w:rsid w:val="007C5B3C"/>
    <w:rsid w:val="007D0239"/>
    <w:rsid w:val="007D02B4"/>
    <w:rsid w:val="00814C7B"/>
    <w:rsid w:val="0082483C"/>
    <w:rsid w:val="0083115B"/>
    <w:rsid w:val="00831342"/>
    <w:rsid w:val="00854F77"/>
    <w:rsid w:val="008A670A"/>
    <w:rsid w:val="008A70D4"/>
    <w:rsid w:val="008B1FC9"/>
    <w:rsid w:val="008B554D"/>
    <w:rsid w:val="008C3A78"/>
    <w:rsid w:val="008E3D90"/>
    <w:rsid w:val="008E515D"/>
    <w:rsid w:val="008E77F5"/>
    <w:rsid w:val="009077AB"/>
    <w:rsid w:val="00944AB9"/>
    <w:rsid w:val="00951F3B"/>
    <w:rsid w:val="00954D67"/>
    <w:rsid w:val="00964AA0"/>
    <w:rsid w:val="0097264B"/>
    <w:rsid w:val="00985D35"/>
    <w:rsid w:val="00990E56"/>
    <w:rsid w:val="0099331E"/>
    <w:rsid w:val="00997294"/>
    <w:rsid w:val="009A708D"/>
    <w:rsid w:val="009B6814"/>
    <w:rsid w:val="009D03DC"/>
    <w:rsid w:val="009D0EDB"/>
    <w:rsid w:val="00A12727"/>
    <w:rsid w:val="00A45E6C"/>
    <w:rsid w:val="00A5115F"/>
    <w:rsid w:val="00A55102"/>
    <w:rsid w:val="00A87A11"/>
    <w:rsid w:val="00A90728"/>
    <w:rsid w:val="00A92EB0"/>
    <w:rsid w:val="00AA0F60"/>
    <w:rsid w:val="00AB4A72"/>
    <w:rsid w:val="00AD7A39"/>
    <w:rsid w:val="00AF0E00"/>
    <w:rsid w:val="00B57484"/>
    <w:rsid w:val="00B639B6"/>
    <w:rsid w:val="00B72FCE"/>
    <w:rsid w:val="00B8746A"/>
    <w:rsid w:val="00BC4195"/>
    <w:rsid w:val="00BC774F"/>
    <w:rsid w:val="00BE3A88"/>
    <w:rsid w:val="00C022E5"/>
    <w:rsid w:val="00C0660F"/>
    <w:rsid w:val="00C3101F"/>
    <w:rsid w:val="00C327B1"/>
    <w:rsid w:val="00C3318E"/>
    <w:rsid w:val="00C5703E"/>
    <w:rsid w:val="00C66C6B"/>
    <w:rsid w:val="00C701FB"/>
    <w:rsid w:val="00C80BAF"/>
    <w:rsid w:val="00C83962"/>
    <w:rsid w:val="00C84DF2"/>
    <w:rsid w:val="00CA22ED"/>
    <w:rsid w:val="00CA2E7A"/>
    <w:rsid w:val="00CB37B0"/>
    <w:rsid w:val="00CC54BB"/>
    <w:rsid w:val="00CD7C98"/>
    <w:rsid w:val="00CF464B"/>
    <w:rsid w:val="00D44D6A"/>
    <w:rsid w:val="00D5599A"/>
    <w:rsid w:val="00D90AFC"/>
    <w:rsid w:val="00DA087C"/>
    <w:rsid w:val="00DA71A2"/>
    <w:rsid w:val="00DC3681"/>
    <w:rsid w:val="00DC5F66"/>
    <w:rsid w:val="00DC74F9"/>
    <w:rsid w:val="00DE7587"/>
    <w:rsid w:val="00E00455"/>
    <w:rsid w:val="00E023E8"/>
    <w:rsid w:val="00E13747"/>
    <w:rsid w:val="00E407DD"/>
    <w:rsid w:val="00E5421B"/>
    <w:rsid w:val="00E92E1A"/>
    <w:rsid w:val="00E94D48"/>
    <w:rsid w:val="00E959B1"/>
    <w:rsid w:val="00EB7E89"/>
    <w:rsid w:val="00EC2B98"/>
    <w:rsid w:val="00EE019F"/>
    <w:rsid w:val="00F01E82"/>
    <w:rsid w:val="00F45462"/>
    <w:rsid w:val="00F568EE"/>
    <w:rsid w:val="00F5701A"/>
    <w:rsid w:val="00F82BCC"/>
    <w:rsid w:val="00FB194A"/>
    <w:rsid w:val="00FD73FC"/>
    <w:rsid w:val="00FF698B"/>
    <w:rsid w:val="098AC7E8"/>
    <w:rsid w:val="5ADD9436"/>
    <w:rsid w:val="659665C0"/>
    <w:rsid w:val="79ADA00D"/>
    <w:rsid w:val="7CF16CB9"/>
    <w:rsid w:val="7D561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3861A"/>
  <w15:chartTrackingRefBased/>
  <w15:docId w15:val="{18121132-1D67-4333-82E6-59B36F0C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0E56"/>
    <w:rPr>
      <w:rFonts w:ascii="HelveticaNeueAltaLT Std" w:hAnsi="HelveticaNeueAltaLT Std" w:cs="Arial"/>
      <w:sz w:val="24"/>
      <w:szCs w:val="24"/>
    </w:rPr>
  </w:style>
  <w:style w:type="paragraph" w:styleId="Heading1">
    <w:name w:val="heading 1"/>
    <w:basedOn w:val="Normal"/>
    <w:next w:val="Normal"/>
    <w:link w:val="Heading1Char"/>
    <w:uiPriority w:val="9"/>
    <w:qFormat/>
    <w:rsid w:val="00990E56"/>
    <w:pPr>
      <w:spacing w:after="0"/>
      <w:outlineLvl w:val="0"/>
    </w:pPr>
    <w:rPr>
      <w:rFonts w:ascii="Altis ScotBook Bold" w:hAnsi="Altis ScotBook Bold"/>
      <w:bCs/>
      <w:sz w:val="44"/>
      <w:szCs w:val="44"/>
    </w:rPr>
  </w:style>
  <w:style w:type="paragraph" w:styleId="Heading2">
    <w:name w:val="heading 2"/>
    <w:basedOn w:val="Normal"/>
    <w:next w:val="Normal"/>
    <w:link w:val="Heading2Char"/>
    <w:uiPriority w:val="9"/>
    <w:unhideWhenUsed/>
    <w:qFormat/>
    <w:rsid w:val="00990E56"/>
    <w:pPr>
      <w:spacing w:after="0"/>
      <w:outlineLvl w:val="1"/>
    </w:pPr>
    <w:rPr>
      <w:rFonts w:ascii="Altis ScotBook Bold" w:hAnsi="Altis ScotBook Bold"/>
      <w:sz w:val="32"/>
      <w:szCs w:val="32"/>
    </w:rPr>
  </w:style>
  <w:style w:type="paragraph" w:styleId="Heading3">
    <w:name w:val="heading 3"/>
    <w:basedOn w:val="Heading2"/>
    <w:next w:val="Normal"/>
    <w:link w:val="Heading3Char"/>
    <w:autoRedefine/>
    <w:uiPriority w:val="9"/>
    <w:unhideWhenUsed/>
    <w:qFormat/>
    <w:rsid w:val="00537BD5"/>
    <w:pPr>
      <w:outlineLvl w:val="2"/>
    </w:pPr>
    <w:rPr>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537BD5"/>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hAnsi="Arial"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hAnsi="Times New Roman" w:cs="Times New Roman" w:eastAsiaTheme="minorEastAsia"/>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styleId="Heading1Char" w:customStyle="1">
    <w:name w:val="Heading 1 Char"/>
    <w:basedOn w:val="DefaultParagraphFont"/>
    <w:link w:val="Heading1"/>
    <w:uiPriority w:val="9"/>
    <w:rsid w:val="00990E56"/>
    <w:rPr>
      <w:rFonts w:ascii="Altis ScotBook Bold" w:hAnsi="Altis ScotBook Bold" w:cs="Arial"/>
      <w:bCs/>
      <w:sz w:val="44"/>
      <w:szCs w:val="44"/>
    </w:rPr>
  </w:style>
  <w:style w:type="character" w:styleId="Heading2Char" w:customStyle="1">
    <w:name w:val="Heading 2 Char"/>
    <w:basedOn w:val="DefaultParagraphFont"/>
    <w:link w:val="Heading2"/>
    <w:uiPriority w:val="9"/>
    <w:rsid w:val="00990E56"/>
    <w:rPr>
      <w:rFonts w:ascii="Altis ScotBook Bold" w:hAnsi="Altis ScotBook Bold" w:cs="Arial"/>
      <w:sz w:val="32"/>
      <w:szCs w:val="32"/>
    </w:rPr>
  </w:style>
  <w:style w:type="character" w:styleId="Heading3Char" w:customStyle="1">
    <w:name w:val="Heading 3 Char"/>
    <w:basedOn w:val="DefaultParagraphFont"/>
    <w:link w:val="Heading3"/>
    <w:uiPriority w:val="9"/>
    <w:rsid w:val="00537BD5"/>
    <w:rPr>
      <w:rFonts w:ascii="Altis ScotBook Bold" w:hAnsi="Altis ScotBook Bold" w:cs="Arial"/>
      <w:sz w:val="28"/>
      <w:szCs w:val="28"/>
      <w:u w:val="single"/>
    </w:rPr>
  </w:style>
  <w:style w:type="character" w:styleId="Heading4Char" w:customStyle="1">
    <w:name w:val="Heading 4 Char"/>
    <w:basedOn w:val="DefaultParagraphFont"/>
    <w:link w:val="Heading4"/>
    <w:uiPriority w:val="9"/>
    <w:rsid w:val="009A708D"/>
    <w:rPr>
      <w:rFonts w:ascii="Arial" w:hAnsi="Arial"/>
      <w:b/>
      <w:bCs/>
      <w:sz w:val="24"/>
    </w:rPr>
  </w:style>
  <w:style w:type="character" w:styleId="Heading5Char" w:customStyle="1">
    <w:name w:val="Heading 5 Char"/>
    <w:basedOn w:val="DefaultParagraphFont"/>
    <w:link w:val="Heading5"/>
    <w:uiPriority w:val="9"/>
    <w:rsid w:val="009A708D"/>
    <w:rPr>
      <w:rFonts w:ascii="Arial" w:hAnsi="Arial"/>
      <w:b/>
      <w:bCs/>
      <w:i/>
      <w:iCs/>
      <w:sz w:val="24"/>
    </w:rPr>
  </w:style>
  <w:style w:type="character" w:styleId="Heading6Char" w:customStyle="1">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styleId="TitleChar" w:customStyle="1">
    <w:name w:val="Title Char"/>
    <w:basedOn w:val="DefaultParagraphFont"/>
    <w:link w:val="Title"/>
    <w:uiPriority w:val="10"/>
    <w:rsid w:val="009A708D"/>
    <w:rPr>
      <w:rFonts w:ascii="Arial" w:hAnsi="Arial" w:cs="Arial" w:eastAsiaTheme="majorEastAsia"/>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styleId="SubtitleChar" w:customStyle="1">
    <w:name w:val="Subtitle Char"/>
    <w:basedOn w:val="DefaultParagraphFont"/>
    <w:link w:val="Subtitle"/>
    <w:uiPriority w:val="11"/>
    <w:rsid w:val="009A708D"/>
    <w:rPr>
      <w:rFonts w:ascii="Arial" w:hAnsi="Arial" w:cs="Arial" w:eastAsiaTheme="minorEastAsia"/>
      <w:noProof/>
      <w:sz w:val="18"/>
      <w:szCs w:val="18"/>
      <w:lang w:val="en-US" w:eastAsia="en-GB"/>
    </w:rPr>
  </w:style>
  <w:style w:type="character" w:styleId="FollowedHyperlink">
    <w:name w:val="FollowedHyperlink"/>
    <w:basedOn w:val="DefaultParagraphFont"/>
    <w:uiPriority w:val="99"/>
    <w:semiHidden/>
    <w:unhideWhenUsed/>
    <w:rsid w:val="00537BD5"/>
    <w:rPr>
      <w:color w:val="954F72" w:themeColor="followedHyperlink"/>
      <w:u w:val="single"/>
    </w:rPr>
  </w:style>
  <w:style w:type="paragraph" w:styleId="BalloonText">
    <w:name w:val="Balloon Text"/>
    <w:basedOn w:val="Normal"/>
    <w:link w:val="BalloonTextChar"/>
    <w:uiPriority w:val="99"/>
    <w:semiHidden/>
    <w:unhideWhenUsed/>
    <w:rsid w:val="00AD7A3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7A39"/>
    <w:rPr>
      <w:rFonts w:ascii="Segoe UI" w:hAnsi="Segoe UI" w:cs="Segoe UI"/>
      <w:sz w:val="18"/>
      <w:szCs w:val="18"/>
    </w:rPr>
  </w:style>
  <w:style w:type="character" w:styleId="UnresolvedMention1" w:customStyle="1">
    <w:name w:val="Unresolved Mention1"/>
    <w:basedOn w:val="DefaultParagraphFont"/>
    <w:uiPriority w:val="99"/>
    <w:semiHidden/>
    <w:unhideWhenUsed/>
    <w:rsid w:val="00B72FCE"/>
    <w:rPr>
      <w:color w:val="605E5C"/>
      <w:shd w:val="clear" w:color="auto" w:fill="E1DFDD"/>
    </w:rPr>
  </w:style>
  <w:style w:type="paragraph" w:styleId="NoSpacing">
    <w:name w:val="No Spacing"/>
    <w:uiPriority w:val="1"/>
    <w:qFormat/>
    <w:rsid w:val="00253E80"/>
    <w:pPr>
      <w:spacing w:after="0" w:line="240" w:lineRule="auto"/>
    </w:pPr>
    <w:rPr>
      <w:rFonts w:ascii="HelveticaNeueAltaLT Std" w:hAnsi="HelveticaNeueAltaLT Std" w:cs="Arial"/>
      <w:sz w:val="24"/>
      <w:szCs w:val="24"/>
    </w:rPr>
  </w:style>
  <w:style w:type="paragraph" w:styleId="TOC2">
    <w:name w:val="toc 2"/>
    <w:basedOn w:val="Normal"/>
    <w:next w:val="Normal"/>
    <w:autoRedefine/>
    <w:uiPriority w:val="39"/>
    <w:unhideWhenUsed/>
    <w:rsid w:val="00B639B6"/>
    <w:pPr>
      <w:spacing w:after="100"/>
      <w:ind w:left="240"/>
    </w:pPr>
  </w:style>
  <w:style w:type="paragraph" w:styleId="TOC1">
    <w:name w:val="toc 1"/>
    <w:basedOn w:val="Normal"/>
    <w:next w:val="Normal"/>
    <w:autoRedefine/>
    <w:uiPriority w:val="39"/>
    <w:semiHidden/>
    <w:unhideWhenUsed/>
    <w:rsid w:val="00B639B6"/>
    <w:pPr>
      <w:spacing w:after="100"/>
    </w:pPr>
  </w:style>
  <w:style w:type="character" w:styleId="UnresolvedMention">
    <w:name w:val="Unresolved Mention"/>
    <w:basedOn w:val="DefaultParagraphFont"/>
    <w:uiPriority w:val="99"/>
    <w:semiHidden/>
    <w:unhideWhenUsed/>
    <w:rsid w:val="008B5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inklusionguide.org/" TargetMode="External" Id="rId18" /><Relationship Type="http://schemas.openxmlformats.org/officeDocument/2006/relationships/hyperlink" Target="https://shop.scottishbooktrust.com/collections/book-week-scotland" TargetMode="External" Id="rId26" /><Relationship Type="http://schemas.openxmlformats.org/officeDocument/2006/relationships/hyperlink" Target="https://shop.scottishbooktrust.com/products/book-week-scotland-tote-bag" TargetMode="External" Id="rId39" /><Relationship Type="http://schemas.openxmlformats.org/officeDocument/2006/relationships/hyperlink" Target="https://shop.scottishbooktrust.com/collections/book-week-scotland" TargetMode="External" Id="rId21" /><Relationship Type="http://schemas.openxmlformats.org/officeDocument/2006/relationships/image" Target="media/image12.png" Id="rId34" /><Relationship Type="http://schemas.openxmlformats.org/officeDocument/2006/relationships/image" Target="media/image15.jpeg" Id="rId42" /><Relationship Type="http://schemas.openxmlformats.org/officeDocument/2006/relationships/hyperlink" Target="mailto:bookweekscotland@scottishbooktrust.com" TargetMode="External" Id="rId47" /><Relationship Type="http://schemas.openxmlformats.org/officeDocument/2006/relationships/hyperlink" Target="mailto:bookweekscotland@scottishbooktrust.com" TargetMode="External" Id="rId50" /><Relationship Type="http://schemas.openxmlformats.org/officeDocument/2006/relationships/hyperlink" Target="https://www.tiktok.com/@scottishbooktrust" TargetMode="External" Id="rId55" /><Relationship Type="http://schemas.openxmlformats.org/officeDocument/2006/relationships/hyperlink" Target="mailto:bookweekscotland@scottishbooktrust.com"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bookweekscotland@scottishbooktrust.com" TargetMode="External" Id="rId24" /><Relationship Type="http://schemas.openxmlformats.org/officeDocument/2006/relationships/image" Target="media/image10.png" Id="rId32" /><Relationship Type="http://schemas.openxmlformats.org/officeDocument/2006/relationships/hyperlink" Target="https://shop.scottishbooktrust.com/products/book-week-scotland-pin-badge" TargetMode="External" Id="rId37" /><Relationship Type="http://schemas.openxmlformats.org/officeDocument/2006/relationships/image" Target="media/image14.png" Id="rId40" /><Relationship Type="http://schemas.openxmlformats.org/officeDocument/2006/relationships/hyperlink" Target="https://shop.scottishbooktrust.com/collections/badges" TargetMode="External" Id="rId45" /><Relationship Type="http://schemas.openxmlformats.org/officeDocument/2006/relationships/hyperlink" Target="https://www.facebook.com/BookWeekScotland" TargetMode="External" Id="rId53" /><Relationship Type="http://schemas.openxmlformats.org/officeDocument/2006/relationships/hyperlink" Target="http://www.instagram.com/scottishbooktrust" TargetMode="Externa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hyperlink" Target="http://www.surveymonkey.co.uk/r/bwsmaterials" TargetMode="External" Id="rId23" /><Relationship Type="http://schemas.openxmlformats.org/officeDocument/2006/relationships/hyperlink" Target="https://www.scottishbooktrust.com/book-week-scotland/information" TargetMode="External" Id="rId28" /><Relationship Type="http://schemas.openxmlformats.org/officeDocument/2006/relationships/hyperlink" Target="mailto:sales@scottishbooktrust.com" TargetMode="External" Id="rId36" /><Relationship Type="http://schemas.openxmlformats.org/officeDocument/2006/relationships/hyperlink" Target="http://www.scottishbooktrust.com/donate" TargetMode="External" Id="rId49" /><Relationship Type="http://schemas.openxmlformats.org/officeDocument/2006/relationships/hyperlink" Target="http://www.twitter.com/BookWeekScot" TargetMode="External" Id="rId57" /><Relationship Type="http://schemas.openxmlformats.org/officeDocument/2006/relationships/image" Target="media/image18.jpeg" Id="rId61" /><Relationship Type="http://schemas.openxmlformats.org/officeDocument/2006/relationships/endnotes" Target="endnotes.xml" Id="rId10" /><Relationship Type="http://schemas.openxmlformats.org/officeDocument/2006/relationships/hyperlink" Target="http://www.scottishbooktrust.com/reading-and-stories/how-to-run-an-online-workshop" TargetMode="External" Id="rId19" /><Relationship Type="http://schemas.openxmlformats.org/officeDocument/2006/relationships/image" Target="media/image9.png" Id="rId31" /><Relationship Type="http://schemas.openxmlformats.org/officeDocument/2006/relationships/image" Target="media/image16.jpeg" Id="rId44" /><Relationship Type="http://schemas.openxmlformats.org/officeDocument/2006/relationships/hyperlink" Target="https://twitter.com/search?q=%23BookWeekScotland%20&amp;src=typd" TargetMode="External" Id="rId52" /><Relationship Type="http://schemas.openxmlformats.org/officeDocument/2006/relationships/hyperlink" Target="https://www.tiktok.com/@scottishbooktrust" TargetMode="External" Id="rId60" /><Relationship Type="http://schemas.openxmlformats.org/officeDocument/2006/relationships/header" Target="header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6.png" Id="rId22" /><Relationship Type="http://schemas.openxmlformats.org/officeDocument/2006/relationships/hyperlink" Target="http://www.bookweekscotland.com/" TargetMode="External" Id="rId27" /><Relationship Type="http://schemas.openxmlformats.org/officeDocument/2006/relationships/image" Target="media/image8.png" Id="rId30" /><Relationship Type="http://schemas.openxmlformats.org/officeDocument/2006/relationships/hyperlink" Target="https://shop.scottishbooktrust.com/collections/book-week-scotland" TargetMode="External" Id="rId35" /><Relationship Type="http://schemas.openxmlformats.org/officeDocument/2006/relationships/hyperlink" Target="https://shop.scottishbooktrust.com/products/i-love-my-library-pin-badge" TargetMode="External" Id="rId43" /><Relationship Type="http://schemas.openxmlformats.org/officeDocument/2006/relationships/image" Target="media/image17.jpeg" Id="rId48" /><Relationship Type="http://schemas.openxmlformats.org/officeDocument/2006/relationships/hyperlink" Target="http://www.facebook.com/BookWeekScotland" TargetMode="External" Id="rId56" /><Relationship Type="http://schemas.openxmlformats.org/officeDocument/2006/relationships/footer" Target="footer1.xml" Id="rId64" /><Relationship Type="http://schemas.openxmlformats.org/officeDocument/2006/relationships/webSettings" Target="webSettings.xml" Id="rId8" /><Relationship Type="http://schemas.openxmlformats.org/officeDocument/2006/relationships/hyperlink" Target="https://twitter.com/BookWeekScot"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www.eventbrite.co.uk" TargetMode="External" Id="rId17" /><Relationship Type="http://schemas.openxmlformats.org/officeDocument/2006/relationships/hyperlink" Target="https://www.surveymonkey.com/r/scotlandsstories" TargetMode="External" Id="rId25" /><Relationship Type="http://schemas.openxmlformats.org/officeDocument/2006/relationships/image" Target="media/image11.png" Id="rId33" /><Relationship Type="http://schemas.openxmlformats.org/officeDocument/2006/relationships/image" Target="media/image13.jpeg" Id="rId38" /><Relationship Type="http://schemas.openxmlformats.org/officeDocument/2006/relationships/hyperlink" Target="https://www.surveymonkey.co.uk/r/bwslistings" TargetMode="External" Id="rId46" /><Relationship Type="http://schemas.openxmlformats.org/officeDocument/2006/relationships/hyperlink" Target="http://www.youtube.com/scottishbooktrust" TargetMode="External" Id="rId59" /><Relationship Type="http://schemas.openxmlformats.org/officeDocument/2006/relationships/theme" Target="theme/theme1.xml" Id="rId67" /><Relationship Type="http://schemas.openxmlformats.org/officeDocument/2006/relationships/hyperlink" Target="mailto:bookweekscotland@scottishbooktrust.com" TargetMode="External" Id="rId20" /><Relationship Type="http://schemas.openxmlformats.org/officeDocument/2006/relationships/hyperlink" Target="https://scottish-book-trust.teemill.com/collection/mugs/" TargetMode="External" Id="rId41" /><Relationship Type="http://schemas.openxmlformats.org/officeDocument/2006/relationships/hyperlink" Target="https://www.instagram.com/scottishbooktrust/" TargetMode="External" Id="rId54" /><Relationship Type="http://schemas.openxmlformats.org/officeDocument/2006/relationships/hyperlink" Target="mailto:bookweekscotland@scottishbooktrust.com" TargetMode="External" Id="rId62" /><Relationship Type="http://schemas.openxmlformats.org/officeDocument/2006/relationships/hyperlink" Target="https://www.scottishbooktrust.com/about/our-values" TargetMode="External" Id="Rb846c924f98144f6" /></Relationships>
</file>

<file path=word/_rels/settings.xml.rels><?xml version="1.0" encoding="UTF-8" standalone="yes"?>
<Relationships xmlns="http://schemas.openxmlformats.org/package/2006/relationships"><Relationship Id="rId1" Type="http://schemas.openxmlformats.org/officeDocument/2006/relationships/attachedTemplate" Target="file:///P:\Staff%20info\Brand%20templates\Word\Resources%20templates\Word%20template%20-%20SBT%20fonts%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3F171D-A4C2-4817-ADC0-C7C41AB4E44A}">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40039052-B744-478E-ACD3-B830738D476B}">
  <ds:schemaRefs>
    <ds:schemaRef ds:uri="http://schemas.openxmlformats.org/officeDocument/2006/bibliography"/>
  </ds:schemaRefs>
</ds:datastoreItem>
</file>

<file path=customXml/itemProps3.xml><?xml version="1.0" encoding="utf-8"?>
<ds:datastoreItem xmlns:ds="http://schemas.openxmlformats.org/officeDocument/2006/customXml" ds:itemID="{A8AEA167-E958-492D-95AB-01DC88B45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9A809-E615-4493-A5F5-5E265422BA5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template - SBT fonts - 2022</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Craig Laurenson</dc:creator>
  <keywords/>
  <dc:description/>
  <lastModifiedBy>Gordon Connelly</lastModifiedBy>
  <revision>22</revision>
  <lastPrinted>2024-08-13T15:09:00.0000000Z</lastPrinted>
  <dcterms:created xsi:type="dcterms:W3CDTF">2023-08-09T08:22:00.0000000Z</dcterms:created>
  <dcterms:modified xsi:type="dcterms:W3CDTF">2024-08-14T12:07:40.8179885Z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7896000</vt:r8>
  </property>
  <property fmtid="{D5CDD505-2E9C-101B-9397-08002B2CF9AE}" pid="4" name="MediaServiceImageTags">
    <vt:lpwstr/>
  </property>
</Properties>
</file>